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CA45" w14:textId="5209852F"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25D54C0" wp14:editId="51890265">
            <wp:simplePos x="0" y="0"/>
            <wp:positionH relativeFrom="column">
              <wp:posOffset>2826385</wp:posOffset>
            </wp:positionH>
            <wp:positionV relativeFrom="paragraph">
              <wp:posOffset>-73025</wp:posOffset>
            </wp:positionV>
            <wp:extent cx="733425" cy="91440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7AACF" w14:textId="4CF04B79" w:rsidR="0058504E" w:rsidRPr="00866D39" w:rsidRDefault="0058504E" w:rsidP="008C6944">
      <w:pPr>
        <w:pStyle w:val="afb"/>
        <w:ind w:left="0" w:right="0" w:firstLine="0"/>
        <w:jc w:val="right"/>
        <w:rPr>
          <w:sz w:val="24"/>
          <w:szCs w:val="24"/>
        </w:rPr>
      </w:pPr>
    </w:p>
    <w:p w14:paraId="43D096D9" w14:textId="77777777"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3437DFE5" w14:textId="77777777"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5E951E98" w14:textId="77777777"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 xml:space="preserve">КОМИТЕТ МЕСТНОГО САМОУПРАВЛЕНИЯ </w:t>
      </w:r>
    </w:p>
    <w:p w14:paraId="19C39539" w14:textId="2746CD54" w:rsidR="0058504E" w:rsidRPr="0058504E" w:rsidRDefault="00BC75DD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СОСНОВСКОГО</w:t>
      </w:r>
      <w:r w:rsidR="00740B52" w:rsidRPr="0058504E">
        <w:rPr>
          <w:b/>
          <w:sz w:val="32"/>
          <w:szCs w:val="32"/>
        </w:rPr>
        <w:t xml:space="preserve"> СЕЛЬСОВЕТА</w:t>
      </w:r>
    </w:p>
    <w:p w14:paraId="7F4063AD" w14:textId="77777777"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 xml:space="preserve"> БЕССОНОВСКОГО РАЙОНА</w:t>
      </w:r>
    </w:p>
    <w:p w14:paraId="643CD7FC" w14:textId="77777777"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ПЕНЗЕНСКОЙ ОБЛАСТИ</w:t>
      </w:r>
    </w:p>
    <w:p w14:paraId="0D36CD5F" w14:textId="381BCFF9" w:rsidR="00740B52" w:rsidRPr="0058504E" w:rsidRDefault="00BC75DD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</w:t>
      </w:r>
      <w:r w:rsidR="00740B52" w:rsidRPr="0058504E">
        <w:rPr>
          <w:b/>
          <w:sz w:val="32"/>
          <w:szCs w:val="32"/>
        </w:rPr>
        <w:t xml:space="preserve"> СОЗЫВА</w:t>
      </w:r>
    </w:p>
    <w:p w14:paraId="0A715B6E" w14:textId="77777777"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РЕШЕНИЕ</w:t>
      </w:r>
    </w:p>
    <w:p w14:paraId="39CD3AFE" w14:textId="77777777" w:rsidR="0058504E" w:rsidRP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14:paraId="115CE650" w14:textId="3D5777B9" w:rsidR="00740B52" w:rsidRPr="0058504E" w:rsidRDefault="00874FFE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О</w:t>
      </w:r>
      <w:r w:rsidR="00740B52" w:rsidRPr="0058504E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26.03.2026 г.</w:t>
      </w:r>
      <w:r w:rsidR="0058504E" w:rsidRPr="0058504E">
        <w:rPr>
          <w:b/>
          <w:sz w:val="32"/>
          <w:szCs w:val="32"/>
        </w:rPr>
        <w:t xml:space="preserve"> год</w:t>
      </w:r>
      <w:r w:rsidR="00BC75DD">
        <w:rPr>
          <w:b/>
          <w:sz w:val="32"/>
          <w:szCs w:val="32"/>
        </w:rPr>
        <w:t xml:space="preserve"> №</w:t>
      </w:r>
      <w:r>
        <w:rPr>
          <w:b/>
          <w:sz w:val="32"/>
          <w:szCs w:val="32"/>
        </w:rPr>
        <w:t xml:space="preserve"> 128-25/8</w:t>
      </w:r>
    </w:p>
    <w:p w14:paraId="33FC3BD8" w14:textId="0E2092AE" w:rsidR="00740B52" w:rsidRPr="0058504E" w:rsidRDefault="00740B52" w:rsidP="00740B52">
      <w:pPr>
        <w:pStyle w:val="a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 xml:space="preserve">с. </w:t>
      </w:r>
      <w:r w:rsidR="00BC75DD">
        <w:rPr>
          <w:b/>
          <w:sz w:val="32"/>
          <w:szCs w:val="32"/>
        </w:rPr>
        <w:t>Сосновка</w:t>
      </w:r>
    </w:p>
    <w:p w14:paraId="6E908A75" w14:textId="77777777" w:rsidR="00740B52" w:rsidRPr="0058504E" w:rsidRDefault="00740B52" w:rsidP="00740B52">
      <w:pPr>
        <w:pStyle w:val="a0"/>
        <w:rPr>
          <w:sz w:val="28"/>
          <w:szCs w:val="28"/>
        </w:rPr>
      </w:pPr>
    </w:p>
    <w:p w14:paraId="3A1CA52A" w14:textId="49FA0B86" w:rsidR="009E6FA0" w:rsidRPr="009E6FA0" w:rsidRDefault="009E6FA0" w:rsidP="009E6FA0">
      <w:pPr>
        <w:pStyle w:val="a0"/>
        <w:jc w:val="center"/>
        <w:rPr>
          <w:b/>
          <w:bCs/>
          <w:sz w:val="28"/>
          <w:szCs w:val="28"/>
        </w:rPr>
      </w:pPr>
      <w:r w:rsidRPr="009E6FA0">
        <w:rPr>
          <w:b/>
          <w:bCs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r w:rsidR="00BC75DD">
        <w:rPr>
          <w:b/>
          <w:bCs/>
          <w:sz w:val="28"/>
          <w:szCs w:val="28"/>
        </w:rPr>
        <w:t>Сосновского</w:t>
      </w:r>
      <w:r w:rsidRPr="009E6FA0">
        <w:rPr>
          <w:b/>
          <w:bCs/>
          <w:sz w:val="28"/>
          <w:szCs w:val="28"/>
        </w:rPr>
        <w:t xml:space="preserve"> сельсовета Бессоновского района Пензенской области, утвержденное решением Комитета местного самоуправления</w:t>
      </w:r>
      <w:r w:rsidR="00BC75DD">
        <w:rPr>
          <w:b/>
          <w:bCs/>
          <w:sz w:val="28"/>
          <w:szCs w:val="28"/>
        </w:rPr>
        <w:t xml:space="preserve"> Сосновского</w:t>
      </w:r>
      <w:r w:rsidRPr="009E6FA0">
        <w:rPr>
          <w:b/>
          <w:bCs/>
          <w:sz w:val="28"/>
          <w:szCs w:val="28"/>
        </w:rPr>
        <w:t xml:space="preserve"> сельсовета Бессоновского района Пензенской о</w:t>
      </w:r>
      <w:r>
        <w:rPr>
          <w:b/>
          <w:bCs/>
          <w:sz w:val="28"/>
          <w:szCs w:val="28"/>
        </w:rPr>
        <w:t xml:space="preserve">бласти от </w:t>
      </w:r>
      <w:r w:rsidR="00EE2BC6">
        <w:rPr>
          <w:b/>
          <w:bCs/>
          <w:sz w:val="28"/>
          <w:szCs w:val="28"/>
        </w:rPr>
        <w:t>06</w:t>
      </w:r>
      <w:r>
        <w:rPr>
          <w:b/>
          <w:bCs/>
          <w:sz w:val="28"/>
          <w:szCs w:val="28"/>
        </w:rPr>
        <w:t>.</w:t>
      </w:r>
      <w:r w:rsidR="00EE2BC6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.2021</w:t>
      </w:r>
      <w:r w:rsidR="00EE2BC6"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 xml:space="preserve"> </w:t>
      </w:r>
      <w:r w:rsidRPr="009E6FA0">
        <w:rPr>
          <w:b/>
          <w:bCs/>
          <w:sz w:val="28"/>
          <w:szCs w:val="28"/>
        </w:rPr>
        <w:t>№</w:t>
      </w:r>
      <w:r w:rsidR="00EE2BC6">
        <w:rPr>
          <w:b/>
          <w:bCs/>
          <w:sz w:val="28"/>
          <w:szCs w:val="28"/>
        </w:rPr>
        <w:t xml:space="preserve"> 142-76/7</w:t>
      </w:r>
    </w:p>
    <w:p w14:paraId="77F8FD11" w14:textId="77777777" w:rsidR="009E6FA0" w:rsidRPr="009E6FA0" w:rsidRDefault="009E6FA0" w:rsidP="009E6FA0">
      <w:pPr>
        <w:pStyle w:val="a0"/>
        <w:rPr>
          <w:bCs/>
          <w:sz w:val="28"/>
          <w:szCs w:val="28"/>
        </w:rPr>
      </w:pPr>
    </w:p>
    <w:p w14:paraId="261179F3" w14:textId="22C8EDA0" w:rsidR="00740B52" w:rsidRPr="009E6FA0" w:rsidRDefault="009E6FA0" w:rsidP="009E6FA0">
      <w:pPr>
        <w:pStyle w:val="a0"/>
        <w:rPr>
          <w:sz w:val="28"/>
          <w:szCs w:val="28"/>
        </w:rPr>
      </w:pPr>
      <w:r w:rsidRPr="009E6FA0">
        <w:rPr>
          <w:bCs/>
          <w:sz w:val="28"/>
          <w:szCs w:val="28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9E6FA0">
        <w:rPr>
          <w:sz w:val="28"/>
          <w:szCs w:val="28"/>
        </w:rPr>
        <w:t>Уставом</w:t>
      </w:r>
      <w:r w:rsidR="00740B52" w:rsidRPr="009E6FA0">
        <w:rPr>
          <w:sz w:val="28"/>
          <w:szCs w:val="28"/>
        </w:rPr>
        <w:t xml:space="preserve"> сельского поселения </w:t>
      </w:r>
      <w:r w:rsidR="00EE2BC6">
        <w:rPr>
          <w:sz w:val="28"/>
          <w:szCs w:val="28"/>
        </w:rPr>
        <w:t>Сосновский</w:t>
      </w:r>
      <w:r w:rsidR="006B6301" w:rsidRPr="009E6FA0">
        <w:rPr>
          <w:sz w:val="28"/>
          <w:szCs w:val="28"/>
        </w:rPr>
        <w:t xml:space="preserve"> </w:t>
      </w:r>
      <w:r w:rsidR="00740B52" w:rsidRPr="009E6FA0">
        <w:rPr>
          <w:sz w:val="28"/>
          <w:szCs w:val="28"/>
        </w:rPr>
        <w:t>сельсовет Бессоновского района Пензенской области,</w:t>
      </w:r>
    </w:p>
    <w:p w14:paraId="07803406" w14:textId="77777777" w:rsidR="009E6FA0" w:rsidRPr="009E6FA0" w:rsidRDefault="009E6FA0" w:rsidP="009E6FA0">
      <w:pPr>
        <w:pStyle w:val="a0"/>
        <w:rPr>
          <w:b/>
          <w:bCs/>
          <w:sz w:val="28"/>
          <w:szCs w:val="28"/>
        </w:rPr>
      </w:pPr>
    </w:p>
    <w:p w14:paraId="5C588E5D" w14:textId="77777777" w:rsidR="00740B52" w:rsidRDefault="00740B52" w:rsidP="00D02EDA">
      <w:pPr>
        <w:pStyle w:val="a0"/>
        <w:spacing w:before="0"/>
        <w:jc w:val="center"/>
        <w:rPr>
          <w:b/>
          <w:sz w:val="28"/>
          <w:szCs w:val="28"/>
        </w:rPr>
      </w:pPr>
      <w:r w:rsidRPr="0058504E">
        <w:rPr>
          <w:b/>
          <w:sz w:val="28"/>
          <w:szCs w:val="28"/>
        </w:rPr>
        <w:t>Комитет местного самоуправления решил:</w:t>
      </w:r>
    </w:p>
    <w:p w14:paraId="4C5A6ADD" w14:textId="77777777" w:rsidR="009E6FA0" w:rsidRPr="0058504E" w:rsidRDefault="009E6FA0" w:rsidP="00D02EDA">
      <w:pPr>
        <w:pStyle w:val="a0"/>
        <w:spacing w:before="0"/>
        <w:jc w:val="center"/>
        <w:rPr>
          <w:b/>
          <w:sz w:val="28"/>
          <w:szCs w:val="28"/>
        </w:rPr>
      </w:pPr>
    </w:p>
    <w:p w14:paraId="43C27B66" w14:textId="1AF163B8" w:rsidR="009E6FA0" w:rsidRDefault="00740B52" w:rsidP="009E6FA0">
      <w:pPr>
        <w:pStyle w:val="a0"/>
        <w:spacing w:before="0"/>
        <w:rPr>
          <w:sz w:val="28"/>
          <w:szCs w:val="28"/>
        </w:rPr>
      </w:pPr>
      <w:r w:rsidRPr="0058504E">
        <w:rPr>
          <w:sz w:val="28"/>
          <w:szCs w:val="28"/>
        </w:rPr>
        <w:t xml:space="preserve">1. </w:t>
      </w:r>
      <w:r w:rsidR="009E6FA0">
        <w:rPr>
          <w:sz w:val="28"/>
          <w:szCs w:val="28"/>
        </w:rPr>
        <w:t xml:space="preserve">Внести </w:t>
      </w:r>
      <w:r w:rsidR="009E6FA0" w:rsidRPr="009E6FA0">
        <w:rPr>
          <w:sz w:val="28"/>
          <w:szCs w:val="28"/>
        </w:rPr>
        <w:t xml:space="preserve">в Положение о муниципальном жилищном контроле на территории </w:t>
      </w:r>
      <w:r w:rsidR="00EE2BC6">
        <w:rPr>
          <w:sz w:val="28"/>
          <w:szCs w:val="28"/>
        </w:rPr>
        <w:t>Сосновского</w:t>
      </w:r>
      <w:r w:rsidR="009E6FA0" w:rsidRPr="009E6FA0">
        <w:rPr>
          <w:sz w:val="28"/>
          <w:szCs w:val="28"/>
        </w:rPr>
        <w:t xml:space="preserve"> сельсовета Бессоновского района Пензенской области, утвержденное решением Комитета местного самоуправления </w:t>
      </w:r>
      <w:r w:rsidR="00EE2BC6">
        <w:rPr>
          <w:sz w:val="28"/>
          <w:szCs w:val="28"/>
        </w:rPr>
        <w:t>Сосновского</w:t>
      </w:r>
      <w:r w:rsidR="009E6FA0" w:rsidRPr="009E6FA0">
        <w:rPr>
          <w:sz w:val="28"/>
          <w:szCs w:val="28"/>
        </w:rPr>
        <w:t xml:space="preserve"> сельсовета Бессоновского района Пензенской области от </w:t>
      </w:r>
      <w:r w:rsidR="00EE2BC6">
        <w:rPr>
          <w:sz w:val="28"/>
          <w:szCs w:val="28"/>
        </w:rPr>
        <w:t>06</w:t>
      </w:r>
      <w:r w:rsidR="009E6FA0" w:rsidRPr="009E6FA0">
        <w:rPr>
          <w:sz w:val="28"/>
          <w:szCs w:val="28"/>
        </w:rPr>
        <w:t>.</w:t>
      </w:r>
      <w:r w:rsidR="00EE2BC6">
        <w:rPr>
          <w:sz w:val="28"/>
          <w:szCs w:val="28"/>
        </w:rPr>
        <w:t>10</w:t>
      </w:r>
      <w:r w:rsidR="009E6FA0" w:rsidRPr="009E6FA0">
        <w:rPr>
          <w:sz w:val="28"/>
          <w:szCs w:val="28"/>
        </w:rPr>
        <w:t>.2021</w:t>
      </w:r>
      <w:r w:rsidR="00EE2BC6">
        <w:rPr>
          <w:sz w:val="28"/>
          <w:szCs w:val="28"/>
        </w:rPr>
        <w:t xml:space="preserve"> года</w:t>
      </w:r>
      <w:r w:rsidR="009E6FA0" w:rsidRPr="009E6FA0">
        <w:rPr>
          <w:sz w:val="28"/>
          <w:szCs w:val="28"/>
        </w:rPr>
        <w:t xml:space="preserve"> №</w:t>
      </w:r>
      <w:r w:rsidR="00EE2BC6">
        <w:rPr>
          <w:sz w:val="28"/>
          <w:szCs w:val="28"/>
        </w:rPr>
        <w:t xml:space="preserve"> 142-76/7</w:t>
      </w:r>
      <w:r w:rsidR="009E6FA0">
        <w:rPr>
          <w:sz w:val="28"/>
          <w:szCs w:val="28"/>
        </w:rPr>
        <w:t>, (далее – Положение) следующие изменения:</w:t>
      </w:r>
    </w:p>
    <w:p w14:paraId="1704CD1A" w14:textId="78C27C7B" w:rsidR="00527A78" w:rsidRDefault="00527A78" w:rsidP="006328D2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1.1. Приложение № 3</w:t>
      </w:r>
      <w:r w:rsidRPr="00527A78">
        <w:rPr>
          <w:sz w:val="28"/>
          <w:szCs w:val="28"/>
        </w:rPr>
        <w:t xml:space="preserve"> Положению о муниципальном жилищном контроле на территории </w:t>
      </w:r>
      <w:r w:rsidR="00EE2BC6">
        <w:rPr>
          <w:sz w:val="28"/>
          <w:szCs w:val="28"/>
        </w:rPr>
        <w:t>Сосновского</w:t>
      </w:r>
      <w:r w:rsidRPr="00527A78">
        <w:rPr>
          <w:sz w:val="28"/>
          <w:szCs w:val="28"/>
        </w:rPr>
        <w:t xml:space="preserve"> сельсовета Бессоновского района Пензенской области</w:t>
      </w:r>
      <w:r w:rsidR="006328D2">
        <w:rPr>
          <w:sz w:val="28"/>
          <w:szCs w:val="28"/>
        </w:rPr>
        <w:t xml:space="preserve"> «</w:t>
      </w:r>
      <w:r w:rsidR="006328D2" w:rsidRPr="006328D2">
        <w:rPr>
          <w:sz w:val="28"/>
          <w:szCs w:val="28"/>
        </w:rPr>
        <w:t>Индикаторы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</w:t>
      </w:r>
      <w:r w:rsidR="006328D2">
        <w:rPr>
          <w:sz w:val="28"/>
          <w:szCs w:val="28"/>
        </w:rPr>
        <w:t xml:space="preserve">» </w:t>
      </w:r>
      <w:r w:rsidR="006328D2" w:rsidRPr="006328D2">
        <w:rPr>
          <w:sz w:val="28"/>
          <w:szCs w:val="28"/>
        </w:rPr>
        <w:t>изложить в следующей редакции:</w:t>
      </w:r>
    </w:p>
    <w:p w14:paraId="2E3D1824" w14:textId="77777777" w:rsidR="006328D2" w:rsidRDefault="006328D2" w:rsidP="006328D2">
      <w:pPr>
        <w:pStyle w:val="a0"/>
        <w:spacing w:before="0"/>
        <w:rPr>
          <w:sz w:val="28"/>
          <w:szCs w:val="28"/>
        </w:rPr>
      </w:pPr>
    </w:p>
    <w:p w14:paraId="0963F145" w14:textId="77777777" w:rsidR="00EE2BC6" w:rsidRDefault="00EE2BC6" w:rsidP="006328D2">
      <w:pPr>
        <w:pStyle w:val="a0"/>
        <w:spacing w:before="0"/>
        <w:jc w:val="right"/>
        <w:rPr>
          <w:sz w:val="28"/>
          <w:szCs w:val="28"/>
        </w:rPr>
      </w:pPr>
    </w:p>
    <w:p w14:paraId="539875BB" w14:textId="77777777" w:rsidR="00EE2BC6" w:rsidRDefault="00EE2BC6" w:rsidP="006328D2">
      <w:pPr>
        <w:pStyle w:val="a0"/>
        <w:spacing w:before="0"/>
        <w:jc w:val="right"/>
        <w:rPr>
          <w:sz w:val="28"/>
          <w:szCs w:val="28"/>
        </w:rPr>
      </w:pPr>
    </w:p>
    <w:p w14:paraId="0696F914" w14:textId="77777777" w:rsidR="00EE2BC6" w:rsidRDefault="00EE2BC6" w:rsidP="006328D2">
      <w:pPr>
        <w:pStyle w:val="a0"/>
        <w:spacing w:before="0"/>
        <w:jc w:val="right"/>
        <w:rPr>
          <w:sz w:val="28"/>
          <w:szCs w:val="28"/>
        </w:rPr>
      </w:pPr>
    </w:p>
    <w:p w14:paraId="03C9782C" w14:textId="77777777" w:rsidR="00874FFE" w:rsidRDefault="00874FFE" w:rsidP="006328D2">
      <w:pPr>
        <w:pStyle w:val="a0"/>
        <w:spacing w:before="0"/>
        <w:jc w:val="right"/>
        <w:rPr>
          <w:sz w:val="28"/>
          <w:szCs w:val="28"/>
        </w:rPr>
      </w:pPr>
    </w:p>
    <w:p w14:paraId="78D3F1AB" w14:textId="5F98CBA6" w:rsidR="006328D2" w:rsidRP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14:paraId="75EB3018" w14:textId="77777777" w:rsidR="006328D2" w:rsidRP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 w:rsidRPr="006328D2">
        <w:rPr>
          <w:sz w:val="28"/>
          <w:szCs w:val="28"/>
        </w:rPr>
        <w:t>к Положению о муниципальном</w:t>
      </w:r>
    </w:p>
    <w:p w14:paraId="5AA0F60A" w14:textId="77777777" w:rsidR="006328D2" w:rsidRP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 w:rsidRPr="006328D2">
        <w:rPr>
          <w:sz w:val="28"/>
          <w:szCs w:val="28"/>
        </w:rPr>
        <w:t>жилищном контроле на территории</w:t>
      </w:r>
    </w:p>
    <w:p w14:paraId="6C0BB812" w14:textId="4A0745C9" w:rsidR="006328D2" w:rsidRPr="006328D2" w:rsidRDefault="00EE2BC6" w:rsidP="006328D2">
      <w:pPr>
        <w:pStyle w:val="a0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Сосновского</w:t>
      </w:r>
      <w:r w:rsidR="006328D2" w:rsidRPr="006328D2">
        <w:rPr>
          <w:sz w:val="28"/>
          <w:szCs w:val="28"/>
        </w:rPr>
        <w:t xml:space="preserve"> сельсовета</w:t>
      </w:r>
    </w:p>
    <w:p w14:paraId="18A16D99" w14:textId="77777777" w:rsidR="006328D2" w:rsidRP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 w:rsidRPr="006328D2">
        <w:rPr>
          <w:sz w:val="28"/>
          <w:szCs w:val="28"/>
        </w:rPr>
        <w:t>Бессоновского района</w:t>
      </w:r>
    </w:p>
    <w:p w14:paraId="03F63F28" w14:textId="77777777" w:rsid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 w:rsidRPr="006328D2">
        <w:rPr>
          <w:sz w:val="28"/>
          <w:szCs w:val="28"/>
        </w:rPr>
        <w:t>Пензенской области</w:t>
      </w:r>
    </w:p>
    <w:p w14:paraId="18E19A54" w14:textId="77777777" w:rsidR="006328D2" w:rsidRDefault="006328D2" w:rsidP="006328D2">
      <w:pPr>
        <w:pStyle w:val="a0"/>
        <w:spacing w:before="0"/>
        <w:rPr>
          <w:sz w:val="28"/>
          <w:szCs w:val="28"/>
        </w:rPr>
      </w:pPr>
    </w:p>
    <w:p w14:paraId="21EA5638" w14:textId="77777777" w:rsidR="006328D2" w:rsidRPr="006328D2" w:rsidRDefault="006328D2" w:rsidP="006328D2">
      <w:pPr>
        <w:pStyle w:val="a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6328D2">
        <w:rPr>
          <w:sz w:val="28"/>
          <w:szCs w:val="28"/>
        </w:rPr>
        <w:t>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14:paraId="35FA63AF" w14:textId="77777777" w:rsidR="006328D2" w:rsidRPr="006328D2" w:rsidRDefault="006328D2" w:rsidP="006328D2">
      <w:pPr>
        <w:pStyle w:val="a0"/>
        <w:rPr>
          <w:sz w:val="28"/>
          <w:szCs w:val="28"/>
        </w:rPr>
      </w:pPr>
      <w:r w:rsidRPr="006328D2">
        <w:rPr>
          <w:sz w:val="28"/>
          <w:szCs w:val="28"/>
        </w:rP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14:paraId="61CEF309" w14:textId="77777777" w:rsidR="006328D2" w:rsidRDefault="006328D2" w:rsidP="006328D2">
      <w:pPr>
        <w:pStyle w:val="a0"/>
        <w:spacing w:before="0"/>
        <w:rPr>
          <w:sz w:val="28"/>
          <w:szCs w:val="28"/>
        </w:rPr>
      </w:pPr>
      <w:r w:rsidRPr="006328D2">
        <w:rPr>
          <w:sz w:val="28"/>
          <w:szCs w:val="28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подряд.».</w:t>
      </w:r>
    </w:p>
    <w:p w14:paraId="5B4E7E87" w14:textId="61331F7A" w:rsidR="00A948EF" w:rsidRDefault="00527A78" w:rsidP="00A948EF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1.2</w:t>
      </w:r>
      <w:r w:rsidR="009E6FA0">
        <w:rPr>
          <w:sz w:val="28"/>
          <w:szCs w:val="28"/>
        </w:rPr>
        <w:t xml:space="preserve">. </w:t>
      </w:r>
      <w:r w:rsidR="00A948EF">
        <w:rPr>
          <w:sz w:val="28"/>
          <w:szCs w:val="28"/>
        </w:rPr>
        <w:t xml:space="preserve">Приложение № 4 </w:t>
      </w:r>
      <w:r w:rsidR="00A948EF" w:rsidRPr="00A948EF">
        <w:rPr>
          <w:sz w:val="28"/>
          <w:szCs w:val="28"/>
        </w:rPr>
        <w:t>Положению о муниципальном</w:t>
      </w:r>
      <w:r w:rsidR="00A948EF">
        <w:rPr>
          <w:sz w:val="28"/>
          <w:szCs w:val="28"/>
        </w:rPr>
        <w:t xml:space="preserve"> </w:t>
      </w:r>
      <w:r w:rsidR="00A948EF" w:rsidRPr="00A948EF">
        <w:rPr>
          <w:sz w:val="28"/>
          <w:szCs w:val="28"/>
        </w:rPr>
        <w:t>жилищном контроле на территории</w:t>
      </w:r>
      <w:r w:rsidR="00A948EF">
        <w:rPr>
          <w:sz w:val="28"/>
          <w:szCs w:val="28"/>
        </w:rPr>
        <w:t xml:space="preserve"> </w:t>
      </w:r>
      <w:r w:rsidR="00EE2BC6">
        <w:rPr>
          <w:sz w:val="28"/>
          <w:szCs w:val="28"/>
        </w:rPr>
        <w:t>Сосновского</w:t>
      </w:r>
      <w:r w:rsidR="00A948EF" w:rsidRPr="00A948EF">
        <w:rPr>
          <w:sz w:val="28"/>
          <w:szCs w:val="28"/>
        </w:rPr>
        <w:t xml:space="preserve"> сельсовета</w:t>
      </w:r>
      <w:r w:rsidR="00A948EF">
        <w:rPr>
          <w:sz w:val="28"/>
          <w:szCs w:val="28"/>
        </w:rPr>
        <w:t xml:space="preserve"> </w:t>
      </w:r>
      <w:r w:rsidR="00A948EF" w:rsidRPr="00A948EF">
        <w:rPr>
          <w:sz w:val="28"/>
          <w:szCs w:val="28"/>
        </w:rPr>
        <w:t>Бессоновского района</w:t>
      </w:r>
      <w:r w:rsidR="00A948EF">
        <w:rPr>
          <w:sz w:val="28"/>
          <w:szCs w:val="28"/>
        </w:rPr>
        <w:t xml:space="preserve"> </w:t>
      </w:r>
      <w:r w:rsidR="00A948EF" w:rsidRPr="00A948EF">
        <w:rPr>
          <w:sz w:val="28"/>
          <w:szCs w:val="28"/>
        </w:rPr>
        <w:t>Пензенской области</w:t>
      </w:r>
      <w:r w:rsidR="00A948EF">
        <w:rPr>
          <w:sz w:val="28"/>
          <w:szCs w:val="28"/>
        </w:rPr>
        <w:t xml:space="preserve"> «П</w:t>
      </w:r>
      <w:r w:rsidR="00A948EF" w:rsidRPr="00A948EF">
        <w:rPr>
          <w:sz w:val="28"/>
          <w:szCs w:val="28"/>
        </w:rPr>
        <w:t>редписание № _____ об устранении выявленных нарушений обязательных требований</w:t>
      </w:r>
      <w:r w:rsidR="00A948EF">
        <w:rPr>
          <w:sz w:val="28"/>
          <w:szCs w:val="28"/>
        </w:rPr>
        <w:t>» изложить в следующей редакции:</w:t>
      </w:r>
    </w:p>
    <w:p w14:paraId="6D58EE36" w14:textId="77777777" w:rsidR="00A948EF" w:rsidRDefault="00A948EF" w:rsidP="00A948EF">
      <w:pPr>
        <w:pStyle w:val="a0"/>
        <w:spacing w:before="0"/>
        <w:rPr>
          <w:sz w:val="28"/>
          <w:szCs w:val="28"/>
        </w:rPr>
      </w:pPr>
    </w:p>
    <w:p w14:paraId="51CD3F47" w14:textId="77777777" w:rsidR="00EE2BC6" w:rsidRDefault="00EE2BC6" w:rsidP="00A948EF">
      <w:pPr>
        <w:pStyle w:val="a0"/>
        <w:spacing w:before="0"/>
        <w:jc w:val="right"/>
        <w:rPr>
          <w:sz w:val="28"/>
          <w:szCs w:val="28"/>
        </w:rPr>
      </w:pPr>
    </w:p>
    <w:p w14:paraId="3101E2BE" w14:textId="77777777" w:rsidR="00EE2BC6" w:rsidRDefault="00EE2BC6" w:rsidP="00A948EF">
      <w:pPr>
        <w:pStyle w:val="a0"/>
        <w:spacing w:before="0"/>
        <w:jc w:val="right"/>
        <w:rPr>
          <w:sz w:val="28"/>
          <w:szCs w:val="28"/>
        </w:rPr>
      </w:pPr>
    </w:p>
    <w:p w14:paraId="14ABEEC0" w14:textId="77777777" w:rsidR="00EE2BC6" w:rsidRDefault="00EE2BC6" w:rsidP="00A948EF">
      <w:pPr>
        <w:pStyle w:val="a0"/>
        <w:spacing w:before="0"/>
        <w:jc w:val="right"/>
        <w:rPr>
          <w:sz w:val="28"/>
          <w:szCs w:val="28"/>
        </w:rPr>
      </w:pPr>
    </w:p>
    <w:p w14:paraId="5C26BD5F" w14:textId="77777777" w:rsidR="00EE2BC6" w:rsidRDefault="00EE2BC6" w:rsidP="00A948EF">
      <w:pPr>
        <w:pStyle w:val="a0"/>
        <w:spacing w:before="0"/>
        <w:jc w:val="right"/>
        <w:rPr>
          <w:sz w:val="28"/>
          <w:szCs w:val="28"/>
        </w:rPr>
      </w:pPr>
    </w:p>
    <w:p w14:paraId="7208BBC4" w14:textId="77777777" w:rsidR="00EE2BC6" w:rsidRDefault="00EE2BC6" w:rsidP="00A948EF">
      <w:pPr>
        <w:pStyle w:val="a0"/>
        <w:spacing w:before="0"/>
        <w:jc w:val="right"/>
        <w:rPr>
          <w:sz w:val="28"/>
          <w:szCs w:val="28"/>
        </w:rPr>
      </w:pPr>
    </w:p>
    <w:p w14:paraId="43CC9A38" w14:textId="77777777" w:rsidR="00EE2BC6" w:rsidRDefault="00EE2BC6" w:rsidP="00A948EF">
      <w:pPr>
        <w:pStyle w:val="a0"/>
        <w:spacing w:before="0"/>
        <w:jc w:val="right"/>
        <w:rPr>
          <w:sz w:val="28"/>
          <w:szCs w:val="28"/>
        </w:rPr>
      </w:pPr>
    </w:p>
    <w:p w14:paraId="4A13D8B3" w14:textId="77777777" w:rsidR="00EE2BC6" w:rsidRDefault="00EE2BC6" w:rsidP="00A948EF">
      <w:pPr>
        <w:pStyle w:val="a0"/>
        <w:spacing w:before="0"/>
        <w:jc w:val="right"/>
        <w:rPr>
          <w:sz w:val="28"/>
          <w:szCs w:val="28"/>
        </w:rPr>
      </w:pPr>
    </w:p>
    <w:p w14:paraId="561D73F2" w14:textId="77777777" w:rsidR="00EE2BC6" w:rsidRDefault="00EE2BC6" w:rsidP="00A948EF">
      <w:pPr>
        <w:pStyle w:val="a0"/>
        <w:spacing w:before="0"/>
        <w:jc w:val="right"/>
        <w:rPr>
          <w:sz w:val="28"/>
          <w:szCs w:val="28"/>
        </w:rPr>
      </w:pPr>
    </w:p>
    <w:p w14:paraId="70AB76E2" w14:textId="77777777" w:rsidR="00EE2BC6" w:rsidRDefault="00EE2BC6" w:rsidP="00A948EF">
      <w:pPr>
        <w:pStyle w:val="a0"/>
        <w:spacing w:before="0"/>
        <w:jc w:val="right"/>
        <w:rPr>
          <w:sz w:val="28"/>
          <w:szCs w:val="28"/>
        </w:rPr>
      </w:pPr>
    </w:p>
    <w:p w14:paraId="07B78069" w14:textId="42F5F457"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A948EF">
        <w:rPr>
          <w:sz w:val="28"/>
          <w:szCs w:val="28"/>
        </w:rPr>
        <w:t>Приложение № 4</w:t>
      </w:r>
    </w:p>
    <w:p w14:paraId="25C5FA1D" w14:textId="77777777"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 w:rsidRPr="00A948EF">
        <w:rPr>
          <w:sz w:val="28"/>
          <w:szCs w:val="28"/>
        </w:rPr>
        <w:t>к Положению о муниципальном</w:t>
      </w:r>
    </w:p>
    <w:p w14:paraId="3718E654" w14:textId="77777777"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 w:rsidRPr="00A948EF">
        <w:rPr>
          <w:sz w:val="28"/>
          <w:szCs w:val="28"/>
        </w:rPr>
        <w:t>жилищном контроле на территории</w:t>
      </w:r>
    </w:p>
    <w:p w14:paraId="5148FC68" w14:textId="5ED1B161" w:rsidR="00A948EF" w:rsidRPr="00A948EF" w:rsidRDefault="00EE2BC6" w:rsidP="00A948EF">
      <w:pPr>
        <w:pStyle w:val="a0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Сосновского</w:t>
      </w:r>
      <w:r w:rsidR="00A948EF" w:rsidRPr="00A948EF">
        <w:rPr>
          <w:sz w:val="28"/>
          <w:szCs w:val="28"/>
        </w:rPr>
        <w:t xml:space="preserve"> сельсовета</w:t>
      </w:r>
    </w:p>
    <w:p w14:paraId="7807FE17" w14:textId="77777777"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 w:rsidRPr="00A948EF">
        <w:rPr>
          <w:sz w:val="28"/>
          <w:szCs w:val="28"/>
        </w:rPr>
        <w:t>Бессоновского района</w:t>
      </w:r>
    </w:p>
    <w:p w14:paraId="65ABB02A" w14:textId="77777777"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 w:rsidRPr="00A948EF">
        <w:rPr>
          <w:sz w:val="28"/>
          <w:szCs w:val="28"/>
        </w:rPr>
        <w:t>Пензенской области</w:t>
      </w:r>
    </w:p>
    <w:p w14:paraId="0692262F" w14:textId="77777777"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</w:p>
    <w:p w14:paraId="2FCF9445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 xml:space="preserve"> </w:t>
      </w:r>
    </w:p>
    <w:p w14:paraId="4977E193" w14:textId="77777777" w:rsidR="00A948EF" w:rsidRPr="00A948EF" w:rsidRDefault="00A948EF" w:rsidP="00A948EF">
      <w:pPr>
        <w:pStyle w:val="a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A948EF">
        <w:rPr>
          <w:sz w:val="28"/>
          <w:szCs w:val="28"/>
        </w:rPr>
        <w:t>редписание № _____ об устранении выявленных нарушений обязательных требований</w:t>
      </w:r>
    </w:p>
    <w:p w14:paraId="17159B52" w14:textId="77777777" w:rsidR="00A948EF" w:rsidRPr="00A948EF" w:rsidRDefault="00A948EF" w:rsidP="00A948EF">
      <w:pPr>
        <w:pStyle w:val="a0"/>
        <w:jc w:val="center"/>
        <w:rPr>
          <w:sz w:val="28"/>
          <w:szCs w:val="28"/>
        </w:rPr>
      </w:pPr>
      <w:r w:rsidRPr="00A948EF">
        <w:rPr>
          <w:sz w:val="28"/>
          <w:szCs w:val="28"/>
        </w:rPr>
        <w:t>«__» _________________ 20__ г. _____________________</w:t>
      </w:r>
    </w:p>
    <w:p w14:paraId="32F4673D" w14:textId="77777777" w:rsidR="00A948EF" w:rsidRPr="00A948EF" w:rsidRDefault="00A948EF" w:rsidP="00A948EF">
      <w:pPr>
        <w:pStyle w:val="a0"/>
        <w:jc w:val="center"/>
        <w:rPr>
          <w:sz w:val="28"/>
          <w:szCs w:val="28"/>
        </w:rPr>
      </w:pPr>
      <w:r w:rsidRPr="00A948EF">
        <w:rPr>
          <w:sz w:val="28"/>
          <w:szCs w:val="28"/>
        </w:rPr>
        <w:t>(дата составления) (место составления)</w:t>
      </w:r>
    </w:p>
    <w:p w14:paraId="65296FD1" w14:textId="77777777" w:rsidR="00A948EF" w:rsidRPr="00A948EF" w:rsidRDefault="00A948EF" w:rsidP="00A948EF">
      <w:pPr>
        <w:pStyle w:val="a0"/>
        <w:jc w:val="center"/>
        <w:rPr>
          <w:sz w:val="28"/>
          <w:szCs w:val="28"/>
        </w:rPr>
      </w:pPr>
    </w:p>
    <w:p w14:paraId="01B38AE8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 xml:space="preserve"> Выдано: ___________________________</w:t>
      </w:r>
      <w:r>
        <w:rPr>
          <w:sz w:val="28"/>
          <w:szCs w:val="28"/>
        </w:rPr>
        <w:t>______________________________</w:t>
      </w:r>
    </w:p>
    <w:p w14:paraId="5FE4A1EC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(наименование юридического лица)</w:t>
      </w:r>
    </w:p>
    <w:p w14:paraId="6124CB0D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по результатам проведения __________</w:t>
      </w:r>
      <w:r>
        <w:rPr>
          <w:sz w:val="28"/>
          <w:szCs w:val="28"/>
        </w:rPr>
        <w:t>_______________________________</w:t>
      </w:r>
      <w:r w:rsidRPr="00A948EF">
        <w:rPr>
          <w:sz w:val="28"/>
          <w:szCs w:val="28"/>
        </w:rPr>
        <w:t>,</w:t>
      </w:r>
    </w:p>
    <w:p w14:paraId="5B8EAD47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(вид контрольного (надзорного) мероприятия)</w:t>
      </w:r>
    </w:p>
    <w:p w14:paraId="0B9A6ACB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</w:t>
      </w:r>
    </w:p>
    <w:p w14:paraId="3DFF93BC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(дата, номер акта контрольного (надзорного) мероприятия)</w:t>
      </w:r>
    </w:p>
    <w:p w14:paraId="10D370A9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На основании п. 1 ч. 2 ст. 90 Федерального закона от 31.07.2020 N 248-ФЗ «О государственном контроле (надзоре) и муниципальном контроле в Российской Федерации», __________________________________________</w:t>
      </w:r>
    </w:p>
    <w:p w14:paraId="1A95C350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(наименование юридического лица)</w:t>
      </w:r>
    </w:p>
    <w:p w14:paraId="7E728536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_______________________________________________________________</w:t>
      </w:r>
    </w:p>
    <w:p w14:paraId="0A6D6ED1" w14:textId="77777777" w:rsid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предписывается устранить следующие нарушения обязательных требований:</w:t>
      </w:r>
    </w:p>
    <w:p w14:paraId="234107B1" w14:textId="77777777" w:rsidR="00A948EF" w:rsidRPr="00A948EF" w:rsidRDefault="00A948EF" w:rsidP="00A948EF">
      <w:pPr>
        <w:pStyle w:val="a0"/>
        <w:rPr>
          <w:sz w:val="28"/>
          <w:szCs w:val="28"/>
        </w:rPr>
      </w:pPr>
    </w:p>
    <w:tbl>
      <w:tblPr>
        <w:tblStyle w:val="af1"/>
        <w:tblW w:w="0" w:type="auto"/>
        <w:tblInd w:w="-284" w:type="dxa"/>
        <w:tblLook w:val="04A0" w:firstRow="1" w:lastRow="0" w:firstColumn="1" w:lastColumn="0" w:noHBand="0" w:noVBand="1"/>
      </w:tblPr>
      <w:tblGrid>
        <w:gridCol w:w="2428"/>
        <w:gridCol w:w="2428"/>
        <w:gridCol w:w="2428"/>
        <w:gridCol w:w="2429"/>
      </w:tblGrid>
      <w:tr w:rsidR="00A948EF" w14:paraId="73403E81" w14:textId="77777777" w:rsidTr="00A948EF">
        <w:tc>
          <w:tcPr>
            <w:tcW w:w="2428" w:type="dxa"/>
          </w:tcPr>
          <w:p w14:paraId="10D0DAE2" w14:textId="77777777" w:rsidR="00A948EF" w:rsidRDefault="00A948EF" w:rsidP="00A948EF">
            <w:pPr>
              <w:pStyle w:val="a0"/>
              <w:ind w:left="0" w:firstLine="0"/>
              <w:rPr>
                <w:sz w:val="28"/>
                <w:szCs w:val="28"/>
              </w:rPr>
            </w:pPr>
            <w:r w:rsidRPr="00A948EF">
              <w:rPr>
                <w:sz w:val="28"/>
                <w:szCs w:val="28"/>
              </w:rPr>
              <w:t>N п/п</w:t>
            </w:r>
          </w:p>
        </w:tc>
        <w:tc>
          <w:tcPr>
            <w:tcW w:w="2428" w:type="dxa"/>
          </w:tcPr>
          <w:p w14:paraId="3769D1D1" w14:textId="77777777" w:rsidR="00A948EF" w:rsidRDefault="00A948EF" w:rsidP="00A948EF">
            <w:pPr>
              <w:pStyle w:val="a0"/>
              <w:ind w:left="0" w:firstLine="0"/>
              <w:rPr>
                <w:sz w:val="28"/>
                <w:szCs w:val="28"/>
              </w:rPr>
            </w:pPr>
            <w:r w:rsidRPr="00A948EF">
              <w:rPr>
                <w:sz w:val="28"/>
                <w:szCs w:val="28"/>
              </w:rPr>
              <w:t>Конкретное описание (существо) выявленного нарушения</w:t>
            </w:r>
          </w:p>
        </w:tc>
        <w:tc>
          <w:tcPr>
            <w:tcW w:w="2428" w:type="dxa"/>
          </w:tcPr>
          <w:p w14:paraId="71A2FDDD" w14:textId="77777777" w:rsidR="006729AF" w:rsidRPr="006729AF" w:rsidRDefault="006729AF" w:rsidP="006729AF">
            <w:pPr>
              <w:rPr>
                <w:sz w:val="28"/>
                <w:szCs w:val="28"/>
              </w:rPr>
            </w:pPr>
            <w:r w:rsidRPr="006729AF">
              <w:rPr>
                <w:sz w:val="28"/>
                <w:szCs w:val="28"/>
              </w:rPr>
              <w:t>Наименование нормативного правового акта с указанием его структурных единиц, требования которого нарушены</w:t>
            </w:r>
          </w:p>
          <w:p w14:paraId="14F1F74E" w14:textId="77777777" w:rsidR="00A948EF" w:rsidRDefault="00A948EF" w:rsidP="00A948EF">
            <w:pPr>
              <w:pStyle w:val="a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21A93418" w14:textId="77777777" w:rsidR="00A948EF" w:rsidRDefault="006729AF" w:rsidP="00A948EF">
            <w:pPr>
              <w:pStyle w:val="a0"/>
              <w:ind w:left="0" w:firstLine="0"/>
              <w:rPr>
                <w:sz w:val="28"/>
                <w:szCs w:val="28"/>
              </w:rPr>
            </w:pPr>
            <w:r w:rsidRPr="006729AF">
              <w:rPr>
                <w:sz w:val="28"/>
                <w:szCs w:val="28"/>
              </w:rPr>
              <w:t>Срок устранения нарушения</w:t>
            </w:r>
          </w:p>
        </w:tc>
      </w:tr>
    </w:tbl>
    <w:p w14:paraId="02AAC724" w14:textId="77777777" w:rsidR="00A948EF" w:rsidRPr="00A948EF" w:rsidRDefault="00A948EF" w:rsidP="00A948EF">
      <w:pPr>
        <w:pStyle w:val="a0"/>
        <w:rPr>
          <w:sz w:val="28"/>
          <w:szCs w:val="28"/>
        </w:rPr>
      </w:pPr>
    </w:p>
    <w:p w14:paraId="6CA64F52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 xml:space="preserve"> Устранение выявленных нарушений обязательных требований является обязательным.</w:t>
      </w:r>
    </w:p>
    <w:p w14:paraId="433DF32E" w14:textId="77777777" w:rsidR="00A948EF" w:rsidRPr="00A948EF" w:rsidRDefault="006729AF" w:rsidP="00A948EF">
      <w:pPr>
        <w:pStyle w:val="a0"/>
        <w:rPr>
          <w:sz w:val="28"/>
          <w:szCs w:val="28"/>
        </w:rPr>
      </w:pPr>
      <w:r>
        <w:rPr>
          <w:sz w:val="28"/>
          <w:szCs w:val="28"/>
        </w:rPr>
        <w:lastRenderedPageBreak/>
        <w:t>В соответствии Федеральным законом</w:t>
      </w:r>
      <w:r w:rsidR="00A948EF" w:rsidRPr="00A948EF">
        <w:rPr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в случае несогласия с фактами, выводами, предложениями, изложенными в акте контрольного (надзорного) мероприятия, юридическое лицо, в отношении которого проведено контрольное (надзорное) мероприятие, в течение пятнадцати рабочих дней со дня получения акта контрольного(надзорного) мероприятия вправе представить в соответствующий территориальный орган ФССП России в письменной форме возражения в отношении акта контрольного (надзорного) мероприятия в целом или его отдельных положений.</w:t>
      </w:r>
    </w:p>
    <w:p w14:paraId="3AA6F5F7" w14:textId="77777777" w:rsidR="00A948EF" w:rsidRPr="00A948EF" w:rsidRDefault="00A948EF" w:rsidP="006729A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 xml:space="preserve">По истечении установленного настоящим предписанием срока информация об устранении выявленных нарушений обязательных требований (с приложением подтверждающих документов) направляется </w:t>
      </w:r>
      <w:proofErr w:type="gramStart"/>
      <w:r w:rsidRPr="00A948EF">
        <w:rPr>
          <w:sz w:val="28"/>
          <w:szCs w:val="28"/>
        </w:rPr>
        <w:t>в:_</w:t>
      </w:r>
      <w:proofErr w:type="gramEnd"/>
      <w:r w:rsidRPr="00A948EF">
        <w:rPr>
          <w:sz w:val="28"/>
          <w:szCs w:val="28"/>
        </w:rPr>
        <w:t>_________________________________</w:t>
      </w:r>
      <w:r w:rsidR="006729AF">
        <w:rPr>
          <w:sz w:val="28"/>
          <w:szCs w:val="28"/>
        </w:rPr>
        <w:t>_________________________________</w:t>
      </w:r>
    </w:p>
    <w:p w14:paraId="3236DECC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(наименование контрольного органа и место его нахождения)</w:t>
      </w:r>
    </w:p>
    <w:p w14:paraId="7E0DF852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Невыполнение настоящего предписания в установленный срок влечет административную ответственность по ст. 19.5 Кодекса Российской Федерации об административных правонарушениях.</w:t>
      </w:r>
    </w:p>
    <w:p w14:paraId="78FC552D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Должностное лицо:</w:t>
      </w:r>
    </w:p>
    <w:p w14:paraId="035C9510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 ____________ ___________________</w:t>
      </w:r>
    </w:p>
    <w:p w14:paraId="11CF4814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(фамилия, инициалы, должность) (подпись) (дата)</w:t>
      </w:r>
    </w:p>
    <w:p w14:paraId="580CE2C2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Предписание получил:</w:t>
      </w:r>
    </w:p>
    <w:p w14:paraId="01640EDD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__________________________________</w:t>
      </w:r>
      <w:r w:rsidR="006729AF">
        <w:rPr>
          <w:sz w:val="28"/>
          <w:szCs w:val="28"/>
        </w:rPr>
        <w:t>_______________________________</w:t>
      </w:r>
    </w:p>
    <w:p w14:paraId="769AD45A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(должность)</w:t>
      </w:r>
    </w:p>
    <w:p w14:paraId="2CD17702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 ___________ _______________</w:t>
      </w:r>
    </w:p>
    <w:p w14:paraId="7ACF65E8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(фамилия, имя, отчество (подпись) (дата вручения) (при наличии))</w:t>
      </w:r>
    </w:p>
    <w:p w14:paraId="018581DA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__________________________________</w:t>
      </w:r>
      <w:r w:rsidR="006729AF">
        <w:rPr>
          <w:sz w:val="28"/>
          <w:szCs w:val="28"/>
        </w:rPr>
        <w:t>_______________________________</w:t>
      </w:r>
    </w:p>
    <w:p w14:paraId="79D33260" w14:textId="77777777" w:rsidR="00A948EF" w:rsidRPr="00A948EF" w:rsidRDefault="00A948EF" w:rsidP="006729A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(сведения о документах (реквизиты), удостоверяющих полномочия</w:t>
      </w:r>
      <w:r w:rsidR="006729AF">
        <w:rPr>
          <w:sz w:val="28"/>
          <w:szCs w:val="28"/>
        </w:rPr>
        <w:t xml:space="preserve"> </w:t>
      </w:r>
      <w:r w:rsidRPr="00A948EF">
        <w:rPr>
          <w:sz w:val="28"/>
          <w:szCs w:val="28"/>
        </w:rPr>
        <w:t>законного представителя, защитника юридического лица)</w:t>
      </w:r>
    </w:p>
    <w:p w14:paraId="36409732" w14:textId="77777777"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Предписание направлено: ____________</w:t>
      </w:r>
      <w:r w:rsidR="006729AF">
        <w:rPr>
          <w:sz w:val="28"/>
          <w:szCs w:val="28"/>
        </w:rPr>
        <w:t>_______________________________</w:t>
      </w:r>
    </w:p>
    <w:p w14:paraId="66F52404" w14:textId="77777777" w:rsidR="00A948EF" w:rsidRDefault="00A948EF" w:rsidP="00A948EF">
      <w:pPr>
        <w:pStyle w:val="a0"/>
        <w:spacing w:before="0"/>
        <w:rPr>
          <w:sz w:val="28"/>
          <w:szCs w:val="28"/>
        </w:rPr>
      </w:pPr>
      <w:r w:rsidRPr="00A948EF">
        <w:rPr>
          <w:sz w:val="28"/>
          <w:szCs w:val="28"/>
        </w:rPr>
        <w:t>(способ направления, дата и (или) номер уведомления (при наличии))</w:t>
      </w:r>
      <w:r w:rsidR="006B219D">
        <w:rPr>
          <w:sz w:val="28"/>
          <w:szCs w:val="28"/>
        </w:rPr>
        <w:t>».</w:t>
      </w:r>
    </w:p>
    <w:p w14:paraId="657398E6" w14:textId="77777777" w:rsidR="00A948EF" w:rsidRDefault="00A948EF" w:rsidP="00A948EF">
      <w:pPr>
        <w:pStyle w:val="a0"/>
        <w:spacing w:before="0"/>
        <w:rPr>
          <w:sz w:val="28"/>
          <w:szCs w:val="28"/>
        </w:rPr>
      </w:pPr>
    </w:p>
    <w:p w14:paraId="1EBD9B87" w14:textId="76035A25" w:rsidR="00740B52" w:rsidRPr="0058504E" w:rsidRDefault="003B2568" w:rsidP="00E41CFA">
      <w:pPr>
        <w:pStyle w:val="a0"/>
        <w:spacing w:before="0"/>
        <w:rPr>
          <w:sz w:val="28"/>
          <w:szCs w:val="28"/>
        </w:rPr>
      </w:pPr>
      <w:r w:rsidRPr="0058504E">
        <w:rPr>
          <w:sz w:val="28"/>
          <w:szCs w:val="28"/>
        </w:rPr>
        <w:t>2</w:t>
      </w:r>
      <w:r w:rsidR="00740B52" w:rsidRPr="0058504E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EE2BC6">
        <w:rPr>
          <w:sz w:val="28"/>
          <w:szCs w:val="28"/>
        </w:rPr>
        <w:t>Сосновского</w:t>
      </w:r>
      <w:r w:rsidR="00740B52" w:rsidRPr="0058504E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EE2BC6">
        <w:rPr>
          <w:sz w:val="28"/>
          <w:szCs w:val="28"/>
        </w:rPr>
        <w:t>Сосновский</w:t>
      </w:r>
      <w:r w:rsidR="00740B52" w:rsidRPr="0058504E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B045A10" w14:textId="77777777" w:rsidR="00740B52" w:rsidRPr="0058504E" w:rsidRDefault="003B2568" w:rsidP="00E41CFA">
      <w:pPr>
        <w:pStyle w:val="a0"/>
        <w:spacing w:before="0"/>
        <w:rPr>
          <w:sz w:val="28"/>
          <w:szCs w:val="28"/>
        </w:rPr>
      </w:pPr>
      <w:r w:rsidRPr="0058504E">
        <w:rPr>
          <w:sz w:val="28"/>
          <w:szCs w:val="28"/>
        </w:rPr>
        <w:t>3</w:t>
      </w:r>
      <w:r w:rsidR="00740B52" w:rsidRPr="0058504E">
        <w:rPr>
          <w:sz w:val="28"/>
          <w:szCs w:val="28"/>
        </w:rPr>
        <w:t xml:space="preserve">. </w:t>
      </w:r>
      <w:r w:rsidR="00E41CFA" w:rsidRPr="0058504E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58504E">
        <w:rPr>
          <w:sz w:val="28"/>
          <w:szCs w:val="28"/>
        </w:rPr>
        <w:t>.</w:t>
      </w:r>
    </w:p>
    <w:p w14:paraId="210017B8" w14:textId="553F8A06" w:rsidR="00740B52" w:rsidRPr="0058504E" w:rsidRDefault="003B2568" w:rsidP="00E41CFA">
      <w:pPr>
        <w:pStyle w:val="a0"/>
        <w:spacing w:before="0"/>
        <w:rPr>
          <w:sz w:val="28"/>
          <w:szCs w:val="28"/>
        </w:rPr>
      </w:pPr>
      <w:r w:rsidRPr="0058504E">
        <w:rPr>
          <w:sz w:val="28"/>
          <w:szCs w:val="28"/>
        </w:rPr>
        <w:lastRenderedPageBreak/>
        <w:t>4</w:t>
      </w:r>
      <w:r w:rsidR="00740B52" w:rsidRPr="0058504E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EE2BC6">
        <w:rPr>
          <w:sz w:val="28"/>
          <w:szCs w:val="28"/>
        </w:rPr>
        <w:t>Сосновского</w:t>
      </w:r>
      <w:r w:rsidR="00740B52" w:rsidRPr="0058504E">
        <w:rPr>
          <w:sz w:val="28"/>
          <w:szCs w:val="28"/>
        </w:rPr>
        <w:t xml:space="preserve"> сельсовета Бессоновского района Пензенской области.</w:t>
      </w:r>
    </w:p>
    <w:p w14:paraId="1B9AA3B8" w14:textId="77777777" w:rsidR="00E41CFA" w:rsidRPr="0058504E" w:rsidRDefault="00E41CFA" w:rsidP="00E41CFA">
      <w:pPr>
        <w:pStyle w:val="a0"/>
        <w:spacing w:before="0"/>
        <w:ind w:firstLine="0"/>
        <w:rPr>
          <w:sz w:val="28"/>
          <w:szCs w:val="28"/>
        </w:rPr>
      </w:pPr>
    </w:p>
    <w:p w14:paraId="16879453" w14:textId="77777777" w:rsidR="00C616A3" w:rsidRPr="0058504E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14:paraId="6A51FCC1" w14:textId="77777777" w:rsidR="00C616A3" w:rsidRPr="0058504E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14:paraId="665A78B0" w14:textId="77777777" w:rsidR="00C616A3" w:rsidRPr="0058504E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14:paraId="37D4EC74" w14:textId="77777777" w:rsidR="00C616A3" w:rsidRPr="0058504E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14:paraId="7E7FE2EC" w14:textId="0889572D" w:rsidR="00EC4A3D" w:rsidRPr="0058504E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58504E">
        <w:rPr>
          <w:sz w:val="28"/>
          <w:szCs w:val="28"/>
        </w:rPr>
        <w:t xml:space="preserve">Глава </w:t>
      </w:r>
      <w:r w:rsidR="00EE2BC6">
        <w:rPr>
          <w:sz w:val="28"/>
          <w:szCs w:val="28"/>
        </w:rPr>
        <w:t>Сосновского</w:t>
      </w:r>
      <w:r w:rsidR="00740B52" w:rsidRPr="0058504E">
        <w:rPr>
          <w:sz w:val="28"/>
          <w:szCs w:val="28"/>
        </w:rPr>
        <w:t xml:space="preserve"> сельсовета</w:t>
      </w:r>
      <w:r w:rsidRPr="0058504E">
        <w:rPr>
          <w:sz w:val="28"/>
          <w:szCs w:val="28"/>
        </w:rPr>
        <w:t xml:space="preserve"> </w:t>
      </w:r>
    </w:p>
    <w:p w14:paraId="5404C3FD" w14:textId="77777777" w:rsidR="00EE2BC6" w:rsidRDefault="00BA0DA2" w:rsidP="0058504E">
      <w:pPr>
        <w:pStyle w:val="a0"/>
        <w:tabs>
          <w:tab w:val="left" w:pos="6780"/>
        </w:tabs>
        <w:spacing w:before="0"/>
        <w:ind w:firstLine="0"/>
        <w:rPr>
          <w:sz w:val="28"/>
          <w:szCs w:val="28"/>
        </w:rPr>
      </w:pPr>
      <w:r w:rsidRPr="0058504E">
        <w:rPr>
          <w:sz w:val="28"/>
          <w:szCs w:val="28"/>
        </w:rPr>
        <w:t xml:space="preserve">Бессоновского района </w:t>
      </w:r>
    </w:p>
    <w:p w14:paraId="0B316E33" w14:textId="055B834E" w:rsidR="00196D9E" w:rsidRPr="0058504E" w:rsidRDefault="00BA0DA2" w:rsidP="0058504E">
      <w:pPr>
        <w:pStyle w:val="a0"/>
        <w:tabs>
          <w:tab w:val="left" w:pos="6780"/>
        </w:tabs>
        <w:spacing w:before="0"/>
        <w:ind w:firstLine="0"/>
        <w:rPr>
          <w:sz w:val="28"/>
          <w:szCs w:val="28"/>
        </w:rPr>
      </w:pPr>
      <w:r w:rsidRPr="0058504E">
        <w:rPr>
          <w:sz w:val="28"/>
          <w:szCs w:val="28"/>
        </w:rPr>
        <w:t>Пензенской области</w:t>
      </w:r>
      <w:r w:rsidR="0058504E" w:rsidRPr="0058504E">
        <w:rPr>
          <w:sz w:val="28"/>
          <w:szCs w:val="28"/>
        </w:rPr>
        <w:tab/>
        <w:t xml:space="preserve">     </w:t>
      </w:r>
      <w:r w:rsidR="00EE2BC6">
        <w:rPr>
          <w:sz w:val="28"/>
          <w:szCs w:val="28"/>
        </w:rPr>
        <w:t xml:space="preserve">Е.В. </w:t>
      </w:r>
      <w:proofErr w:type="spellStart"/>
      <w:r w:rsidR="00EE2BC6">
        <w:rPr>
          <w:sz w:val="28"/>
          <w:szCs w:val="28"/>
        </w:rPr>
        <w:t>Бакалова</w:t>
      </w:r>
      <w:proofErr w:type="spellEnd"/>
    </w:p>
    <w:sectPr w:rsidR="00196D9E" w:rsidRPr="0058504E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DBA89" w14:textId="77777777" w:rsidR="008D2A1C" w:rsidRDefault="008D2A1C">
      <w:r>
        <w:separator/>
      </w:r>
    </w:p>
  </w:endnote>
  <w:endnote w:type="continuationSeparator" w:id="0">
    <w:p w14:paraId="75568ADF" w14:textId="77777777" w:rsidR="008D2A1C" w:rsidRDefault="008D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A1190" w14:textId="77777777" w:rsidR="008D2A1C" w:rsidRDefault="008D2A1C">
      <w:r>
        <w:separator/>
      </w:r>
    </w:p>
  </w:footnote>
  <w:footnote w:type="continuationSeparator" w:id="0">
    <w:p w14:paraId="2A7E6393" w14:textId="77777777" w:rsidR="008D2A1C" w:rsidRDefault="008D2A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4D4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0262D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14B4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27A78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04E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28D2"/>
    <w:rsid w:val="00634634"/>
    <w:rsid w:val="006551F1"/>
    <w:rsid w:val="00655304"/>
    <w:rsid w:val="006678D3"/>
    <w:rsid w:val="006729AF"/>
    <w:rsid w:val="0068418C"/>
    <w:rsid w:val="0069175D"/>
    <w:rsid w:val="006938A2"/>
    <w:rsid w:val="006A0F9E"/>
    <w:rsid w:val="006B219D"/>
    <w:rsid w:val="006B6301"/>
    <w:rsid w:val="006B6BC9"/>
    <w:rsid w:val="006D6C2E"/>
    <w:rsid w:val="006E350A"/>
    <w:rsid w:val="006E3660"/>
    <w:rsid w:val="00700EAF"/>
    <w:rsid w:val="0070215A"/>
    <w:rsid w:val="0070291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74FFE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944"/>
    <w:rsid w:val="008C6A85"/>
    <w:rsid w:val="008C79C7"/>
    <w:rsid w:val="008D1BF3"/>
    <w:rsid w:val="008D2A1C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E6FA0"/>
    <w:rsid w:val="009F3144"/>
    <w:rsid w:val="00A0051A"/>
    <w:rsid w:val="00A02366"/>
    <w:rsid w:val="00A2225E"/>
    <w:rsid w:val="00A2556D"/>
    <w:rsid w:val="00A31A7C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48E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E4D07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C75DD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365A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2BC6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71757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17B94"/>
  <w15:docId w15:val="{3A3E73AB-5DA7-420C-8A09-222AA319C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9818-9DF9-4E3C-8F3F-E59AB906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6</TotalTime>
  <Pages>1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7</cp:revision>
  <cp:lastPrinted>2026-03-25T06:59:00Z</cp:lastPrinted>
  <dcterms:created xsi:type="dcterms:W3CDTF">2026-03-05T10:48:00Z</dcterms:created>
  <dcterms:modified xsi:type="dcterms:W3CDTF">2026-03-25T06:59:00Z</dcterms:modified>
</cp:coreProperties>
</file>