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5BDE" w14:textId="77777777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A5CE29D" wp14:editId="786E5DA6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281C42" w14:textId="5331D4D1" w:rsidR="000D1111" w:rsidRDefault="000D1111" w:rsidP="005B4E7E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31D0C3D4" w14:textId="77777777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30F56A2B" w14:textId="7690E69E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2FEC40EC" w14:textId="77777777" w:rsidR="002107EA" w:rsidRDefault="002107EA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51F6B868" w14:textId="3D1AB3B2" w:rsidR="000D1111" w:rsidRPr="001D4BDC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КОМИТЕТ МЕСТНОГО САМОУПРАВЛЕНИЯ </w:t>
      </w:r>
      <w:r w:rsidR="00C673DD"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>СОСНОВСКОГО</w:t>
      </w: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СЕЛЬСОВЕТА </w:t>
      </w:r>
    </w:p>
    <w:p w14:paraId="010D3DE2" w14:textId="77777777" w:rsidR="000D1111" w:rsidRPr="001D4BDC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БЕССОНОВСКОГО </w:t>
      </w:r>
      <w:r w:rsidR="000D1111"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>РАЙОНА</w:t>
      </w:r>
    </w:p>
    <w:p w14:paraId="740BC13E" w14:textId="77777777" w:rsidR="000D1111" w:rsidRPr="001D4BDC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>ПЕНЗЕНСКОЙ ОБЛАСТИ</w:t>
      </w:r>
    </w:p>
    <w:p w14:paraId="020165EF" w14:textId="0CB492D7" w:rsidR="000D1111" w:rsidRPr="001D4BDC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>ВО</w:t>
      </w:r>
      <w:r w:rsidR="00393924">
        <w:rPr>
          <w:rFonts w:eastAsia="Lucida Sans Unicode"/>
          <w:b/>
          <w:color w:val="000000" w:themeColor="text1"/>
          <w:kern w:val="2"/>
          <w:sz w:val="32"/>
          <w:szCs w:val="32"/>
        </w:rPr>
        <w:t>С</w:t>
      </w: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>ЬМОГО СОЗЫВА</w:t>
      </w:r>
    </w:p>
    <w:p w14:paraId="0AB02AF7" w14:textId="77777777" w:rsidR="000D1111" w:rsidRPr="001D4BDC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14:paraId="236CEE7F" w14:textId="77777777" w:rsidR="00043C4D" w:rsidRPr="001D4BDC" w:rsidRDefault="00043C4D" w:rsidP="00043C4D">
      <w:pPr>
        <w:rPr>
          <w:b/>
          <w:color w:val="000000" w:themeColor="text1"/>
          <w:sz w:val="32"/>
          <w:szCs w:val="32"/>
        </w:rPr>
      </w:pPr>
      <w:r w:rsidRPr="001D4BDC">
        <w:rPr>
          <w:b/>
          <w:color w:val="000000" w:themeColor="text1"/>
          <w:sz w:val="32"/>
          <w:szCs w:val="32"/>
        </w:rPr>
        <w:t>РЕШЕНИЕ</w:t>
      </w:r>
    </w:p>
    <w:p w14:paraId="2506416A" w14:textId="1ABCF63C" w:rsidR="00043C4D" w:rsidRPr="001D4BDC" w:rsidRDefault="00043C4D" w:rsidP="00043C4D">
      <w:pPr>
        <w:rPr>
          <w:color w:val="000000" w:themeColor="text1"/>
          <w:sz w:val="28"/>
          <w:szCs w:val="28"/>
          <w:u w:val="single"/>
        </w:rPr>
      </w:pPr>
      <w:proofErr w:type="gramStart"/>
      <w:r w:rsidRPr="001D4BDC">
        <w:rPr>
          <w:color w:val="000000" w:themeColor="text1"/>
          <w:sz w:val="28"/>
          <w:szCs w:val="28"/>
          <w:u w:val="single"/>
        </w:rPr>
        <w:t xml:space="preserve">от </w:t>
      </w:r>
      <w:r w:rsidR="00630B57">
        <w:rPr>
          <w:color w:val="000000" w:themeColor="text1"/>
          <w:sz w:val="28"/>
          <w:szCs w:val="28"/>
          <w:u w:val="single"/>
        </w:rPr>
        <w:t xml:space="preserve"> </w:t>
      </w:r>
      <w:r w:rsidR="005B4E7E">
        <w:rPr>
          <w:color w:val="000000" w:themeColor="text1"/>
          <w:sz w:val="28"/>
          <w:szCs w:val="28"/>
          <w:u w:val="single"/>
        </w:rPr>
        <w:t>26.03.2026</w:t>
      </w:r>
      <w:proofErr w:type="gramEnd"/>
      <w:r w:rsidR="005B4E7E">
        <w:rPr>
          <w:color w:val="000000" w:themeColor="text1"/>
          <w:sz w:val="28"/>
          <w:szCs w:val="28"/>
          <w:u w:val="single"/>
        </w:rPr>
        <w:t xml:space="preserve"> г.</w:t>
      </w:r>
      <w:r w:rsidR="00630B57">
        <w:rPr>
          <w:color w:val="000000" w:themeColor="text1"/>
          <w:sz w:val="28"/>
          <w:szCs w:val="28"/>
          <w:u w:val="single"/>
        </w:rPr>
        <w:t xml:space="preserve"> года </w:t>
      </w:r>
      <w:r w:rsidRPr="001D4BDC">
        <w:rPr>
          <w:color w:val="000000" w:themeColor="text1"/>
          <w:sz w:val="28"/>
          <w:szCs w:val="28"/>
          <w:u w:val="single"/>
        </w:rPr>
        <w:t>№</w:t>
      </w:r>
      <w:r w:rsidR="005B4E7E">
        <w:rPr>
          <w:color w:val="000000" w:themeColor="text1"/>
          <w:sz w:val="28"/>
          <w:szCs w:val="28"/>
          <w:u w:val="single"/>
        </w:rPr>
        <w:t xml:space="preserve"> 126-25/8</w:t>
      </w:r>
    </w:p>
    <w:p w14:paraId="7C084E71" w14:textId="670974B5" w:rsidR="00043C4D" w:rsidRPr="001D4BDC" w:rsidRDefault="00043C4D" w:rsidP="00043C4D">
      <w:pPr>
        <w:pStyle w:val="a0"/>
        <w:spacing w:before="0"/>
        <w:jc w:val="center"/>
        <w:rPr>
          <w:color w:val="000000" w:themeColor="text1"/>
        </w:rPr>
      </w:pPr>
      <w:r w:rsidRPr="001D4BDC">
        <w:rPr>
          <w:color w:val="000000" w:themeColor="text1"/>
        </w:rPr>
        <w:t xml:space="preserve">с. </w:t>
      </w:r>
      <w:r w:rsidR="00C673DD" w:rsidRPr="001D4BDC">
        <w:rPr>
          <w:color w:val="000000" w:themeColor="text1"/>
        </w:rPr>
        <w:t>Сосновка</w:t>
      </w:r>
    </w:p>
    <w:p w14:paraId="65B63FD2" w14:textId="77777777" w:rsidR="00043C4D" w:rsidRPr="001D4BDC" w:rsidRDefault="00043C4D" w:rsidP="00043C4D">
      <w:pPr>
        <w:pStyle w:val="a0"/>
        <w:jc w:val="center"/>
        <w:rPr>
          <w:color w:val="000000" w:themeColor="text1"/>
        </w:rPr>
      </w:pPr>
    </w:p>
    <w:p w14:paraId="1BBB39C7" w14:textId="008D70B4" w:rsidR="00F9475B" w:rsidRPr="001D4BDC" w:rsidRDefault="00F9475B" w:rsidP="00F9475B">
      <w:pPr>
        <w:ind w:left="0"/>
        <w:rPr>
          <w:b/>
          <w:color w:val="000000" w:themeColor="text1"/>
          <w:sz w:val="28"/>
          <w:szCs w:val="28"/>
        </w:rPr>
      </w:pPr>
      <w:r w:rsidRPr="001D4BDC">
        <w:rPr>
          <w:b/>
          <w:color w:val="000000" w:themeColor="text1"/>
          <w:sz w:val="28"/>
          <w:szCs w:val="28"/>
        </w:rPr>
        <w:t>О внесении изменений в отдельные муниципальные правовые акты</w:t>
      </w:r>
      <w:r w:rsidR="009C18CE">
        <w:rPr>
          <w:b/>
          <w:color w:val="000000" w:themeColor="text1"/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</w:t>
      </w:r>
    </w:p>
    <w:p w14:paraId="78A43CA4" w14:textId="61F068C4" w:rsidR="00F9475B" w:rsidRDefault="00F9475B" w:rsidP="007956DE">
      <w:pPr>
        <w:ind w:left="0"/>
        <w:rPr>
          <w:b/>
          <w:color w:val="000000" w:themeColor="text1"/>
          <w:sz w:val="28"/>
          <w:szCs w:val="28"/>
        </w:rPr>
      </w:pPr>
    </w:p>
    <w:p w14:paraId="32EF74A7" w14:textId="3EFC615E" w:rsidR="008C1E25" w:rsidRPr="00393924" w:rsidRDefault="008C1E25" w:rsidP="008C1E25">
      <w:pPr>
        <w:ind w:firstLine="708"/>
        <w:jc w:val="both"/>
        <w:rPr>
          <w:i/>
          <w:sz w:val="28"/>
          <w:szCs w:val="28"/>
        </w:rPr>
      </w:pPr>
      <w:r w:rsidRPr="00393924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r w:rsidR="00393924" w:rsidRPr="00393924">
        <w:rPr>
          <w:sz w:val="28"/>
          <w:szCs w:val="28"/>
        </w:rPr>
        <w:t>Устава сельского поселения Сосновский сельсовет Бессоновского района Пензенской области,</w:t>
      </w:r>
    </w:p>
    <w:p w14:paraId="275AF7C5" w14:textId="77777777" w:rsidR="008C1E25" w:rsidRDefault="008C1E25" w:rsidP="008C1E25">
      <w:pPr>
        <w:ind w:firstLine="708"/>
        <w:jc w:val="both"/>
        <w:rPr>
          <w:sz w:val="20"/>
        </w:rPr>
      </w:pPr>
    </w:p>
    <w:p w14:paraId="23EEAADC" w14:textId="77777777" w:rsidR="00393924" w:rsidRDefault="00393924" w:rsidP="00393924">
      <w:pPr>
        <w:pStyle w:val="a0"/>
        <w:spacing w:before="0"/>
        <w:jc w:val="center"/>
        <w:rPr>
          <w:b/>
          <w:sz w:val="28"/>
          <w:szCs w:val="28"/>
        </w:rPr>
      </w:pPr>
      <w:r w:rsidRPr="0058504E">
        <w:rPr>
          <w:b/>
          <w:sz w:val="28"/>
          <w:szCs w:val="28"/>
        </w:rPr>
        <w:t>Комитет местного самоуправления решил:</w:t>
      </w:r>
    </w:p>
    <w:p w14:paraId="161D853A" w14:textId="77777777" w:rsidR="00393924" w:rsidRPr="0058504E" w:rsidRDefault="00393924" w:rsidP="00393924">
      <w:pPr>
        <w:pStyle w:val="a0"/>
        <w:spacing w:before="0"/>
        <w:jc w:val="center"/>
        <w:rPr>
          <w:b/>
          <w:sz w:val="28"/>
          <w:szCs w:val="28"/>
        </w:rPr>
      </w:pPr>
    </w:p>
    <w:p w14:paraId="67E016E2" w14:textId="4CA8F0A5" w:rsidR="008C1E25" w:rsidRDefault="008C1E25" w:rsidP="00393924">
      <w:pPr>
        <w:ind w:left="0" w:firstLine="283"/>
        <w:jc w:val="both"/>
        <w:rPr>
          <w:sz w:val="26"/>
          <w:szCs w:val="26"/>
        </w:rPr>
      </w:pPr>
    </w:p>
    <w:p w14:paraId="54F29FAB" w14:textId="6C723753" w:rsidR="008C1E25" w:rsidRPr="003E4146" w:rsidRDefault="00393924" w:rsidP="00393924">
      <w:pPr>
        <w:ind w:left="0" w:firstLine="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="008C1E25">
        <w:rPr>
          <w:sz w:val="26"/>
          <w:szCs w:val="26"/>
        </w:rPr>
        <w:t xml:space="preserve">1. </w:t>
      </w:r>
      <w:r w:rsidR="008C1E25" w:rsidRPr="003E4146">
        <w:rPr>
          <w:sz w:val="28"/>
          <w:szCs w:val="28"/>
        </w:rPr>
        <w:t xml:space="preserve">Внести в Порядок проведения конкурса на замещение должности главы администрации </w:t>
      </w:r>
      <w:r w:rsidR="003E4146">
        <w:rPr>
          <w:sz w:val="28"/>
          <w:szCs w:val="28"/>
        </w:rPr>
        <w:t>Сосновского сельсовета Бессоновского района Пензенской области</w:t>
      </w:r>
      <w:r w:rsidR="008C1E25" w:rsidRPr="003E4146">
        <w:rPr>
          <w:sz w:val="28"/>
          <w:szCs w:val="28"/>
        </w:rPr>
        <w:t xml:space="preserve">, назначаемого по контракту, утвержденный решением </w:t>
      </w:r>
      <w:r w:rsidR="003E4146">
        <w:rPr>
          <w:sz w:val="28"/>
          <w:szCs w:val="28"/>
        </w:rPr>
        <w:t xml:space="preserve">Комитета местного самоуправления Сосновского сельсовета Бессоновского района Пензенской области </w:t>
      </w:r>
      <w:r w:rsidR="008C1E25" w:rsidRPr="003E4146">
        <w:rPr>
          <w:sz w:val="28"/>
          <w:szCs w:val="28"/>
        </w:rPr>
        <w:t xml:space="preserve">от </w:t>
      </w:r>
      <w:r w:rsidR="003E4146">
        <w:rPr>
          <w:sz w:val="28"/>
          <w:szCs w:val="28"/>
        </w:rPr>
        <w:t>05.05.2023 года</w:t>
      </w:r>
      <w:r w:rsidR="008C1E25" w:rsidRPr="003E4146">
        <w:rPr>
          <w:sz w:val="28"/>
          <w:szCs w:val="28"/>
        </w:rPr>
        <w:t xml:space="preserve"> № </w:t>
      </w:r>
      <w:r w:rsidR="003E4146">
        <w:rPr>
          <w:sz w:val="28"/>
          <w:szCs w:val="28"/>
        </w:rPr>
        <w:t>242-131/7</w:t>
      </w:r>
      <w:r w:rsidR="008C1E25" w:rsidRPr="003E4146">
        <w:rPr>
          <w:sz w:val="28"/>
          <w:szCs w:val="28"/>
        </w:rPr>
        <w:t xml:space="preserve"> «Об утверждении Порядка проведения конкурса на замещение должности главы администрации </w:t>
      </w:r>
      <w:r w:rsidR="003E4146">
        <w:rPr>
          <w:sz w:val="28"/>
          <w:szCs w:val="28"/>
        </w:rPr>
        <w:t>Сосновского сельсовета Бессоновского района Пензенской области</w:t>
      </w:r>
      <w:r w:rsidR="00450C4D">
        <w:rPr>
          <w:sz w:val="28"/>
          <w:szCs w:val="28"/>
        </w:rPr>
        <w:t>, назначаемого по контракту</w:t>
      </w:r>
      <w:r w:rsidR="008C1E25" w:rsidRPr="003E4146">
        <w:rPr>
          <w:sz w:val="28"/>
          <w:szCs w:val="28"/>
        </w:rPr>
        <w:t>», следующие изменения:</w:t>
      </w:r>
    </w:p>
    <w:p w14:paraId="7AE44619" w14:textId="77777777" w:rsidR="008C1E25" w:rsidRPr="003E4146" w:rsidRDefault="008C1E25" w:rsidP="008C1E25">
      <w:pPr>
        <w:ind w:firstLine="709"/>
        <w:jc w:val="both"/>
        <w:rPr>
          <w:sz w:val="28"/>
          <w:szCs w:val="28"/>
        </w:rPr>
      </w:pPr>
      <w:r w:rsidRPr="003E4146">
        <w:rPr>
          <w:sz w:val="28"/>
          <w:szCs w:val="28"/>
        </w:rPr>
        <w:t>1) подпункт 10 пункта 3.1 изложить в следующей редакции:</w:t>
      </w:r>
    </w:p>
    <w:p w14:paraId="22622B43" w14:textId="77777777" w:rsidR="008C1E25" w:rsidRPr="003E4146" w:rsidRDefault="008C1E25" w:rsidP="008C1E25">
      <w:pPr>
        <w:ind w:firstLine="709"/>
        <w:jc w:val="both"/>
        <w:rPr>
          <w:sz w:val="28"/>
          <w:szCs w:val="28"/>
        </w:rPr>
      </w:pPr>
      <w:r w:rsidRPr="003E4146">
        <w:rPr>
          <w:sz w:val="28"/>
          <w:szCs w:val="28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Pr="003E4146">
        <w:rPr>
          <w:sz w:val="28"/>
          <w:szCs w:val="28"/>
        </w:rPr>
        <w:br/>
        <w:t>№ 273-ФЗ «О противодействии коррупции»»;</w:t>
      </w:r>
    </w:p>
    <w:p w14:paraId="2B227EAF" w14:textId="77777777" w:rsidR="008C1E25" w:rsidRPr="003E4146" w:rsidRDefault="008C1E25" w:rsidP="008C1E25">
      <w:pPr>
        <w:ind w:firstLine="709"/>
        <w:jc w:val="both"/>
        <w:rPr>
          <w:sz w:val="28"/>
          <w:szCs w:val="28"/>
        </w:rPr>
      </w:pPr>
      <w:r w:rsidRPr="003E4146">
        <w:rPr>
          <w:sz w:val="28"/>
          <w:szCs w:val="28"/>
        </w:rPr>
        <w:t>2) подпункт 3.1.1. пункта 3.1 изложить в следующей редакции:</w:t>
      </w:r>
    </w:p>
    <w:p w14:paraId="6562D524" w14:textId="77777777" w:rsidR="008C1E25" w:rsidRPr="003E4146" w:rsidRDefault="008C1E25" w:rsidP="008C1E25">
      <w:pPr>
        <w:ind w:firstLine="709"/>
        <w:jc w:val="both"/>
        <w:rPr>
          <w:sz w:val="28"/>
          <w:szCs w:val="28"/>
        </w:rPr>
      </w:pPr>
      <w:r w:rsidRPr="003E4146">
        <w:rPr>
          <w:sz w:val="28"/>
          <w:szCs w:val="28"/>
        </w:rPr>
        <w:lastRenderedPageBreak/>
        <w:t>«3.1.1. Гражданин представляет сведения, указанные в части 1 статьи 15 Федерального закона от 02.03.2007 № 25-ФЗ «О муниципальной службе в Российской Федерации» (с последующими изменениями), Губернатору Пензенской области в порядке, установленном Законом Пензенской области от 24.04.2024 № 4208-ЗПО «О муниципальной службе в Пензенской области».».</w:t>
      </w:r>
    </w:p>
    <w:p w14:paraId="56F68D5F" w14:textId="77777777" w:rsidR="003E4146" w:rsidRPr="003E4146" w:rsidRDefault="008C1E25" w:rsidP="003E4146">
      <w:pPr>
        <w:ind w:left="0" w:firstLine="283"/>
        <w:jc w:val="both"/>
        <w:rPr>
          <w:sz w:val="28"/>
          <w:szCs w:val="28"/>
        </w:rPr>
      </w:pPr>
      <w:r w:rsidRPr="003E4146">
        <w:rPr>
          <w:sz w:val="28"/>
          <w:szCs w:val="28"/>
        </w:rPr>
        <w:t>2. Внести в Порядок проведения конкурса на замещение вакантной должности муниципальной службы в органах местного самоуправления</w:t>
      </w:r>
      <w:r w:rsidR="003E4146" w:rsidRPr="003E4146">
        <w:rPr>
          <w:sz w:val="28"/>
          <w:szCs w:val="28"/>
        </w:rPr>
        <w:t xml:space="preserve"> Сосновского сельсовета Бессоновского района Пензенской области</w:t>
      </w:r>
      <w:r w:rsidRPr="003E4146">
        <w:rPr>
          <w:sz w:val="28"/>
          <w:szCs w:val="28"/>
        </w:rPr>
        <w:t>, утвержденный решением</w:t>
      </w:r>
      <w:r w:rsidR="003E4146" w:rsidRPr="003E4146">
        <w:rPr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</w:t>
      </w:r>
      <w:r w:rsidRPr="003E4146">
        <w:rPr>
          <w:sz w:val="28"/>
          <w:szCs w:val="28"/>
        </w:rPr>
        <w:t xml:space="preserve"> </w:t>
      </w:r>
      <w:r w:rsidRPr="003E4146">
        <w:rPr>
          <w:i/>
          <w:sz w:val="28"/>
          <w:szCs w:val="28"/>
        </w:rPr>
        <w:t xml:space="preserve"> </w:t>
      </w:r>
      <w:r w:rsidRPr="003E4146">
        <w:rPr>
          <w:sz w:val="28"/>
          <w:szCs w:val="28"/>
        </w:rPr>
        <w:t xml:space="preserve">от </w:t>
      </w:r>
      <w:r w:rsidR="003E4146" w:rsidRPr="003E4146">
        <w:rPr>
          <w:sz w:val="28"/>
          <w:szCs w:val="28"/>
        </w:rPr>
        <w:t>18.09.2015 года</w:t>
      </w:r>
      <w:r w:rsidRPr="003E4146">
        <w:rPr>
          <w:sz w:val="28"/>
          <w:szCs w:val="28"/>
        </w:rPr>
        <w:t xml:space="preserve"> № </w:t>
      </w:r>
      <w:r w:rsidR="003E4146" w:rsidRPr="003E4146">
        <w:rPr>
          <w:sz w:val="28"/>
          <w:szCs w:val="28"/>
        </w:rPr>
        <w:t>113-34/6 «</w:t>
      </w:r>
      <w:r w:rsidR="003E4146" w:rsidRPr="003E4146">
        <w:rPr>
          <w:bCs/>
          <w:color w:val="000000"/>
          <w:sz w:val="28"/>
          <w:szCs w:val="28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Сосновского сельсовета Бессоновского района Пензенской области», </w:t>
      </w:r>
      <w:r w:rsidR="003E4146" w:rsidRPr="003E4146">
        <w:rPr>
          <w:sz w:val="28"/>
          <w:szCs w:val="28"/>
        </w:rPr>
        <w:t>«изменение, изложив подпункт 10 пункта 6 в следующей редакции:</w:t>
      </w:r>
    </w:p>
    <w:p w14:paraId="40470CFE" w14:textId="4B9A4FCD" w:rsidR="003E4146" w:rsidRPr="003E4146" w:rsidRDefault="003E4146" w:rsidP="003E4146">
      <w:pPr>
        <w:jc w:val="both"/>
        <w:rPr>
          <w:bCs/>
          <w:color w:val="000000"/>
          <w:sz w:val="28"/>
          <w:szCs w:val="28"/>
        </w:rPr>
      </w:pPr>
    </w:p>
    <w:p w14:paraId="255CEF56" w14:textId="365572A5" w:rsidR="008C1E25" w:rsidRPr="003E4146" w:rsidRDefault="003E4146" w:rsidP="003E4146">
      <w:pPr>
        <w:autoSpaceDE w:val="0"/>
        <w:autoSpaceDN w:val="0"/>
        <w:adjustRightInd w:val="0"/>
        <w:ind w:left="0" w:firstLine="0"/>
        <w:jc w:val="both"/>
        <w:outlineLvl w:val="1"/>
        <w:rPr>
          <w:sz w:val="28"/>
          <w:szCs w:val="28"/>
          <w:lang w:eastAsia="en-US"/>
        </w:rPr>
      </w:pPr>
      <w:r w:rsidRPr="003E4146">
        <w:rPr>
          <w:color w:val="000000"/>
          <w:sz w:val="28"/>
          <w:szCs w:val="28"/>
        </w:rPr>
        <w:t xml:space="preserve">    </w:t>
      </w:r>
      <w:r w:rsidR="008C1E25" w:rsidRPr="003E4146">
        <w:rPr>
          <w:sz w:val="28"/>
          <w:szCs w:val="28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="008C1E25" w:rsidRPr="003E4146">
        <w:rPr>
          <w:sz w:val="28"/>
          <w:szCs w:val="28"/>
        </w:rPr>
        <w:br/>
        <w:t>№ 273-ФЗ «О противодействии коррупции»;</w:t>
      </w:r>
      <w:r w:rsidR="008C1E25" w:rsidRPr="003E4146">
        <w:rPr>
          <w:sz w:val="28"/>
          <w:szCs w:val="28"/>
          <w:lang w:eastAsia="en-US"/>
        </w:rPr>
        <w:t>».</w:t>
      </w:r>
    </w:p>
    <w:p w14:paraId="3AC875C7" w14:textId="77777777" w:rsidR="003E4146" w:rsidRPr="003E4146" w:rsidRDefault="008C1E25" w:rsidP="003E4146">
      <w:pPr>
        <w:pStyle w:val="a0"/>
        <w:spacing w:before="0"/>
        <w:rPr>
          <w:sz w:val="28"/>
          <w:szCs w:val="28"/>
        </w:rPr>
      </w:pPr>
      <w:r w:rsidRPr="003E4146">
        <w:rPr>
          <w:sz w:val="28"/>
          <w:szCs w:val="28"/>
        </w:rPr>
        <w:t xml:space="preserve">3. </w:t>
      </w:r>
      <w:r w:rsidR="003E4146" w:rsidRPr="003E4146">
        <w:rPr>
          <w:sz w:val="28"/>
          <w:szCs w:val="28"/>
        </w:rPr>
        <w:t>Настоящее решение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79566F1C" w14:textId="375B2CD5" w:rsidR="008C1E25" w:rsidRPr="003E4146" w:rsidRDefault="008C1E25" w:rsidP="008C1E2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14:paraId="03F18035" w14:textId="77777777" w:rsidR="008C1E25" w:rsidRPr="003E4146" w:rsidRDefault="008C1E25" w:rsidP="008C1E25">
      <w:pPr>
        <w:ind w:firstLine="709"/>
        <w:jc w:val="both"/>
        <w:rPr>
          <w:sz w:val="28"/>
          <w:szCs w:val="28"/>
        </w:rPr>
      </w:pPr>
      <w:r w:rsidRPr="003E4146"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01.01.2026.</w:t>
      </w:r>
    </w:p>
    <w:p w14:paraId="28FF8680" w14:textId="77777777" w:rsidR="003E4146" w:rsidRPr="003E4146" w:rsidRDefault="008C1E25" w:rsidP="003E4146">
      <w:pPr>
        <w:pStyle w:val="a0"/>
        <w:spacing w:before="0"/>
        <w:rPr>
          <w:sz w:val="28"/>
          <w:szCs w:val="28"/>
        </w:rPr>
      </w:pPr>
      <w:r w:rsidRPr="003E4146">
        <w:rPr>
          <w:sz w:val="28"/>
          <w:szCs w:val="28"/>
        </w:rPr>
        <w:t xml:space="preserve">5. </w:t>
      </w:r>
      <w:r w:rsidR="003E4146" w:rsidRPr="003E4146">
        <w:rPr>
          <w:sz w:val="28"/>
          <w:szCs w:val="28"/>
        </w:rPr>
        <w:t>Контроль за исполнением настоящего решения возложить на главу Сосновского сельсовета Бессоновского района Пензенской области.</w:t>
      </w:r>
    </w:p>
    <w:p w14:paraId="6DD7A554" w14:textId="77777777" w:rsidR="003E4146" w:rsidRPr="003E4146" w:rsidRDefault="003E4146" w:rsidP="003E4146">
      <w:pPr>
        <w:pStyle w:val="a0"/>
        <w:spacing w:before="0"/>
        <w:ind w:firstLine="0"/>
        <w:rPr>
          <w:sz w:val="28"/>
          <w:szCs w:val="28"/>
        </w:rPr>
      </w:pPr>
    </w:p>
    <w:p w14:paraId="62D02E9E" w14:textId="28BBE9E4" w:rsidR="008C1E25" w:rsidRPr="003E4146" w:rsidRDefault="008C1E25" w:rsidP="008C1E25">
      <w:pPr>
        <w:ind w:firstLine="709"/>
        <w:jc w:val="both"/>
        <w:rPr>
          <w:sz w:val="28"/>
          <w:szCs w:val="28"/>
        </w:rPr>
      </w:pPr>
    </w:p>
    <w:p w14:paraId="4C088A0C" w14:textId="7EA4CD5D" w:rsidR="003E4146" w:rsidRPr="003E4146" w:rsidRDefault="003E4146" w:rsidP="008C1E25">
      <w:pPr>
        <w:ind w:firstLine="709"/>
        <w:jc w:val="both"/>
        <w:rPr>
          <w:sz w:val="28"/>
          <w:szCs w:val="28"/>
        </w:rPr>
      </w:pPr>
    </w:p>
    <w:p w14:paraId="13677547" w14:textId="7A1A0AD6" w:rsidR="003E4146" w:rsidRPr="003E4146" w:rsidRDefault="003E4146" w:rsidP="008C1E25">
      <w:pPr>
        <w:ind w:firstLine="709"/>
        <w:jc w:val="both"/>
        <w:rPr>
          <w:sz w:val="28"/>
          <w:szCs w:val="28"/>
        </w:rPr>
      </w:pPr>
      <w:r w:rsidRPr="003E4146">
        <w:rPr>
          <w:sz w:val="28"/>
          <w:szCs w:val="28"/>
        </w:rPr>
        <w:t xml:space="preserve">Глава Сосновского сельсовета                                                    Е.В. </w:t>
      </w:r>
      <w:proofErr w:type="spellStart"/>
      <w:r w:rsidRPr="003E4146">
        <w:rPr>
          <w:sz w:val="28"/>
          <w:szCs w:val="28"/>
        </w:rPr>
        <w:t>Бакалова</w:t>
      </w:r>
      <w:proofErr w:type="spellEnd"/>
    </w:p>
    <w:p w14:paraId="5EF00C0E" w14:textId="77777777" w:rsidR="002107EA" w:rsidRPr="003E4146" w:rsidRDefault="002107EA" w:rsidP="007956DE">
      <w:pPr>
        <w:ind w:left="0"/>
        <w:rPr>
          <w:b/>
          <w:color w:val="000000" w:themeColor="text1"/>
          <w:sz w:val="28"/>
          <w:szCs w:val="28"/>
        </w:rPr>
      </w:pPr>
    </w:p>
    <w:sectPr w:rsidR="002107EA" w:rsidRPr="003E4146" w:rsidSect="008240DE">
      <w:pgSz w:w="11907" w:h="16840" w:code="9"/>
      <w:pgMar w:top="1134" w:right="1418" w:bottom="1134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F6DF2" w14:textId="77777777" w:rsidR="00C054AE" w:rsidRDefault="00C054AE">
      <w:r>
        <w:separator/>
      </w:r>
    </w:p>
  </w:endnote>
  <w:endnote w:type="continuationSeparator" w:id="0">
    <w:p w14:paraId="7B04297E" w14:textId="77777777" w:rsidR="00C054AE" w:rsidRDefault="00C0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8ED16" w14:textId="77777777" w:rsidR="00C054AE" w:rsidRDefault="00C054AE">
      <w:r>
        <w:separator/>
      </w:r>
    </w:p>
  </w:footnote>
  <w:footnote w:type="continuationSeparator" w:id="0">
    <w:p w14:paraId="24830D24" w14:textId="77777777" w:rsidR="00C054AE" w:rsidRDefault="00C05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352AF"/>
    <w:rsid w:val="00042284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47F7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25EF"/>
    <w:rsid w:val="001D4BDC"/>
    <w:rsid w:val="001D6DCF"/>
    <w:rsid w:val="001E3A2E"/>
    <w:rsid w:val="001F0168"/>
    <w:rsid w:val="001F5D5D"/>
    <w:rsid w:val="001F7447"/>
    <w:rsid w:val="00201B2A"/>
    <w:rsid w:val="00202388"/>
    <w:rsid w:val="002107EA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8EC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3924"/>
    <w:rsid w:val="00394720"/>
    <w:rsid w:val="00396D8C"/>
    <w:rsid w:val="003A059E"/>
    <w:rsid w:val="003B0122"/>
    <w:rsid w:val="003B2568"/>
    <w:rsid w:val="003B5B80"/>
    <w:rsid w:val="003B6465"/>
    <w:rsid w:val="003C547E"/>
    <w:rsid w:val="003C631A"/>
    <w:rsid w:val="003C6B02"/>
    <w:rsid w:val="003C7D1D"/>
    <w:rsid w:val="003D53FA"/>
    <w:rsid w:val="003D5AA6"/>
    <w:rsid w:val="003D61BF"/>
    <w:rsid w:val="003D721E"/>
    <w:rsid w:val="003E15EA"/>
    <w:rsid w:val="003E4146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50C4D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4E7E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B57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2191"/>
    <w:rsid w:val="006938A2"/>
    <w:rsid w:val="00695287"/>
    <w:rsid w:val="006A0F9E"/>
    <w:rsid w:val="006A38DE"/>
    <w:rsid w:val="006A4634"/>
    <w:rsid w:val="006B6BC9"/>
    <w:rsid w:val="006D6C2E"/>
    <w:rsid w:val="006E350A"/>
    <w:rsid w:val="006E3660"/>
    <w:rsid w:val="006F19E5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09B9"/>
    <w:rsid w:val="007640A8"/>
    <w:rsid w:val="00767346"/>
    <w:rsid w:val="00772894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1E25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18CE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054AE"/>
    <w:rsid w:val="00C25643"/>
    <w:rsid w:val="00C25BA2"/>
    <w:rsid w:val="00C27A94"/>
    <w:rsid w:val="00C362C2"/>
    <w:rsid w:val="00C4180D"/>
    <w:rsid w:val="00C42537"/>
    <w:rsid w:val="00C57292"/>
    <w:rsid w:val="00C613CE"/>
    <w:rsid w:val="00C637EF"/>
    <w:rsid w:val="00C673DD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81A8A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A436A"/>
  <w15:docId w15:val="{BE2FFDD1-CC54-45B4-9F37-2A3C7C29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Интернет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C8207-1612-4E49-9701-E6E3A363A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15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7</cp:revision>
  <cp:lastPrinted>2026-03-25T06:52:00Z</cp:lastPrinted>
  <dcterms:created xsi:type="dcterms:W3CDTF">2026-03-20T05:22:00Z</dcterms:created>
  <dcterms:modified xsi:type="dcterms:W3CDTF">2026-03-25T06:52:00Z</dcterms:modified>
</cp:coreProperties>
</file>