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CE7E" w14:textId="6D880A71" w:rsidR="00FD3F83" w:rsidRDefault="00FD3F83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8330328" wp14:editId="07A9CE90">
            <wp:extent cx="704850" cy="962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0BC">
        <w:rPr>
          <w:b/>
          <w:sz w:val="36"/>
          <w:szCs w:val="36"/>
        </w:rPr>
        <w:t xml:space="preserve">                          </w:t>
      </w:r>
    </w:p>
    <w:p w14:paraId="38B4EAB0" w14:textId="378FCBF0" w:rsidR="00740B52" w:rsidRPr="00FD3F83" w:rsidRDefault="00336772" w:rsidP="00FD3F83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674ABD">
        <w:rPr>
          <w:b/>
          <w:sz w:val="36"/>
          <w:szCs w:val="36"/>
        </w:rPr>
        <w:t xml:space="preserve"> </w:t>
      </w:r>
      <w:r w:rsidR="00FD3F83" w:rsidRPr="00FD3F83">
        <w:rPr>
          <w:b/>
          <w:color w:val="000000" w:themeColor="text1"/>
          <w:sz w:val="36"/>
          <w:szCs w:val="36"/>
        </w:rPr>
        <w:t>СОСНОВСКОГО</w:t>
      </w:r>
      <w:r w:rsidR="00740B52" w:rsidRPr="00FD3F83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0F9C37F5" w14:textId="228F8025" w:rsidR="00740B52" w:rsidRPr="00FD3F83" w:rsidRDefault="00740B52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ПЕНЗЕНСКОЙ ОБЛАСТИ</w:t>
      </w:r>
    </w:p>
    <w:p w14:paraId="7633C9A1" w14:textId="77777777" w:rsidR="00FD3F83" w:rsidRPr="00FD3F83" w:rsidRDefault="00FD3F83" w:rsidP="00FD3F83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71B798F" w14:textId="3BF8FECF" w:rsidR="00740B52" w:rsidRDefault="0033677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FD3F83">
        <w:rPr>
          <w:b/>
          <w:color w:val="000000" w:themeColor="text1"/>
          <w:sz w:val="36"/>
          <w:szCs w:val="36"/>
        </w:rPr>
        <w:t>ПОСТАНОВЛЕНИЕ</w:t>
      </w:r>
    </w:p>
    <w:p w14:paraId="5A542E67" w14:textId="77777777" w:rsidR="002B4290" w:rsidRPr="00FD3F83" w:rsidRDefault="002B4290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74134EB1" w14:textId="268DB7DA" w:rsidR="00740B52" w:rsidRPr="002B4290" w:rsidRDefault="003B2568" w:rsidP="00EC4A3D">
      <w:pPr>
        <w:pStyle w:val="a0"/>
        <w:spacing w:before="0"/>
        <w:jc w:val="center"/>
        <w:rPr>
          <w:b/>
          <w:color w:val="000000" w:themeColor="text1"/>
          <w:sz w:val="32"/>
          <w:szCs w:val="32"/>
        </w:rPr>
      </w:pPr>
      <w:r w:rsidRPr="002B4290">
        <w:rPr>
          <w:b/>
          <w:color w:val="000000" w:themeColor="text1"/>
          <w:sz w:val="32"/>
          <w:szCs w:val="32"/>
        </w:rPr>
        <w:t>о</w:t>
      </w:r>
      <w:r w:rsidR="00740B52" w:rsidRPr="002B4290">
        <w:rPr>
          <w:b/>
          <w:color w:val="000000" w:themeColor="text1"/>
          <w:sz w:val="32"/>
          <w:szCs w:val="32"/>
        </w:rPr>
        <w:t>т</w:t>
      </w:r>
      <w:r w:rsidRPr="002B4290">
        <w:rPr>
          <w:b/>
          <w:color w:val="000000" w:themeColor="text1"/>
          <w:sz w:val="32"/>
          <w:szCs w:val="32"/>
        </w:rPr>
        <w:t xml:space="preserve"> </w:t>
      </w:r>
      <w:r w:rsidR="000F76BF">
        <w:rPr>
          <w:b/>
          <w:color w:val="000000" w:themeColor="text1"/>
          <w:sz w:val="32"/>
          <w:szCs w:val="32"/>
        </w:rPr>
        <w:t>11.11.2025</w:t>
      </w:r>
      <w:r w:rsidR="003E1182" w:rsidRPr="002B4290">
        <w:rPr>
          <w:b/>
          <w:color w:val="000000" w:themeColor="text1"/>
          <w:sz w:val="32"/>
          <w:szCs w:val="32"/>
        </w:rPr>
        <w:t xml:space="preserve"> </w:t>
      </w:r>
      <w:r w:rsidR="002B4290" w:rsidRPr="002B4290">
        <w:rPr>
          <w:b/>
          <w:color w:val="000000" w:themeColor="text1"/>
          <w:sz w:val="32"/>
          <w:szCs w:val="32"/>
        </w:rPr>
        <w:t>года</w:t>
      </w:r>
      <w:r w:rsidRPr="002B4290">
        <w:rPr>
          <w:b/>
          <w:color w:val="000000" w:themeColor="text1"/>
          <w:sz w:val="32"/>
          <w:szCs w:val="32"/>
        </w:rPr>
        <w:t xml:space="preserve"> </w:t>
      </w:r>
      <w:r w:rsidR="00740B52" w:rsidRPr="002B4290">
        <w:rPr>
          <w:b/>
          <w:color w:val="000000" w:themeColor="text1"/>
          <w:sz w:val="32"/>
          <w:szCs w:val="32"/>
        </w:rPr>
        <w:t>№</w:t>
      </w:r>
      <w:r w:rsidR="003E1182" w:rsidRPr="002B4290">
        <w:rPr>
          <w:b/>
          <w:color w:val="000000" w:themeColor="text1"/>
          <w:sz w:val="32"/>
          <w:szCs w:val="32"/>
        </w:rPr>
        <w:t xml:space="preserve"> </w:t>
      </w:r>
      <w:r w:rsidR="000F76BF">
        <w:rPr>
          <w:b/>
          <w:color w:val="000000" w:themeColor="text1"/>
          <w:sz w:val="32"/>
          <w:szCs w:val="32"/>
        </w:rPr>
        <w:t>202</w:t>
      </w:r>
    </w:p>
    <w:p w14:paraId="23BEE44C" w14:textId="0646399B" w:rsidR="00740B52" w:rsidRPr="002B4290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2B4290">
        <w:rPr>
          <w:b/>
          <w:color w:val="000000" w:themeColor="text1"/>
          <w:sz w:val="28"/>
          <w:szCs w:val="28"/>
        </w:rPr>
        <w:t>с</w:t>
      </w:r>
      <w:r w:rsidRPr="00FD3F83">
        <w:rPr>
          <w:b/>
          <w:color w:val="000000" w:themeColor="text1"/>
          <w:sz w:val="36"/>
          <w:szCs w:val="36"/>
        </w:rPr>
        <w:t xml:space="preserve">. </w:t>
      </w:r>
      <w:r w:rsidR="002B4290">
        <w:rPr>
          <w:b/>
          <w:color w:val="000000" w:themeColor="text1"/>
          <w:sz w:val="28"/>
          <w:szCs w:val="28"/>
        </w:rPr>
        <w:t>С</w:t>
      </w:r>
      <w:r w:rsidR="00FD3F83" w:rsidRPr="002B4290">
        <w:rPr>
          <w:b/>
          <w:color w:val="000000" w:themeColor="text1"/>
          <w:sz w:val="28"/>
          <w:szCs w:val="28"/>
        </w:rPr>
        <w:t>основка</w:t>
      </w:r>
    </w:p>
    <w:p w14:paraId="6D490528" w14:textId="77777777" w:rsidR="00740B52" w:rsidRPr="00FD3F83" w:rsidRDefault="00740B52" w:rsidP="00740B52">
      <w:pPr>
        <w:pStyle w:val="a0"/>
        <w:rPr>
          <w:color w:val="000000" w:themeColor="text1"/>
          <w:sz w:val="28"/>
          <w:szCs w:val="28"/>
        </w:rPr>
      </w:pPr>
    </w:p>
    <w:p w14:paraId="52F20021" w14:textId="77777777" w:rsidR="005466C5" w:rsidRPr="005466C5" w:rsidRDefault="0006394D" w:rsidP="005466C5">
      <w:pPr>
        <w:ind w:right="-1"/>
        <w:rPr>
          <w:b/>
          <w:sz w:val="28"/>
          <w:szCs w:val="28"/>
        </w:rPr>
      </w:pPr>
      <w:r w:rsidRPr="005466C5">
        <w:rPr>
          <w:b/>
          <w:bCs/>
          <w:i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="00FD3F83" w:rsidRPr="005466C5">
        <w:rPr>
          <w:b/>
          <w:bCs/>
          <w:iCs/>
          <w:color w:val="000000" w:themeColor="text1"/>
          <w:sz w:val="28"/>
          <w:szCs w:val="28"/>
        </w:rPr>
        <w:t>Сосновского</w:t>
      </w:r>
      <w:r w:rsidRPr="005466C5">
        <w:rPr>
          <w:b/>
          <w:bCs/>
          <w:iCs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  <w:r w:rsidR="00AF7239" w:rsidRPr="005466C5">
        <w:rPr>
          <w:b/>
          <w:bCs/>
          <w:iCs/>
          <w:color w:val="000000" w:themeColor="text1"/>
          <w:sz w:val="28"/>
          <w:szCs w:val="28"/>
        </w:rPr>
        <w:t xml:space="preserve">от </w:t>
      </w:r>
      <w:r w:rsidR="005466C5" w:rsidRPr="005466C5">
        <w:rPr>
          <w:b/>
          <w:bCs/>
          <w:iCs/>
          <w:color w:val="000000" w:themeColor="text1"/>
          <w:sz w:val="28"/>
          <w:szCs w:val="28"/>
        </w:rPr>
        <w:t>10</w:t>
      </w:r>
      <w:r w:rsidR="00AF7239" w:rsidRPr="005466C5">
        <w:rPr>
          <w:b/>
          <w:bCs/>
          <w:iCs/>
          <w:color w:val="000000" w:themeColor="text1"/>
          <w:sz w:val="28"/>
          <w:szCs w:val="28"/>
        </w:rPr>
        <w:t>.0</w:t>
      </w:r>
      <w:r w:rsidR="005466C5" w:rsidRPr="005466C5">
        <w:rPr>
          <w:b/>
          <w:bCs/>
          <w:iCs/>
          <w:color w:val="000000" w:themeColor="text1"/>
          <w:sz w:val="28"/>
          <w:szCs w:val="28"/>
        </w:rPr>
        <w:t>4</w:t>
      </w:r>
      <w:r w:rsidR="00AF7239" w:rsidRPr="005466C5">
        <w:rPr>
          <w:b/>
          <w:bCs/>
          <w:iCs/>
          <w:color w:val="000000" w:themeColor="text1"/>
          <w:sz w:val="28"/>
          <w:szCs w:val="28"/>
        </w:rPr>
        <w:t>.20</w:t>
      </w:r>
      <w:r w:rsidR="005466C5" w:rsidRPr="005466C5">
        <w:rPr>
          <w:b/>
          <w:bCs/>
          <w:iCs/>
          <w:color w:val="000000" w:themeColor="text1"/>
          <w:sz w:val="28"/>
          <w:szCs w:val="28"/>
        </w:rPr>
        <w:t>13</w:t>
      </w:r>
      <w:r w:rsidR="00AF7239" w:rsidRPr="005466C5">
        <w:rPr>
          <w:b/>
          <w:bCs/>
          <w:iCs/>
          <w:color w:val="000000" w:themeColor="text1"/>
          <w:sz w:val="28"/>
          <w:szCs w:val="28"/>
        </w:rPr>
        <w:t xml:space="preserve"> № </w:t>
      </w:r>
      <w:r w:rsidR="005466C5" w:rsidRPr="005466C5">
        <w:rPr>
          <w:b/>
          <w:bCs/>
          <w:iCs/>
          <w:color w:val="000000" w:themeColor="text1"/>
          <w:sz w:val="28"/>
          <w:szCs w:val="28"/>
        </w:rPr>
        <w:t>52</w:t>
      </w:r>
      <w:r w:rsidR="00AF7239" w:rsidRPr="005466C5">
        <w:rPr>
          <w:b/>
          <w:bCs/>
          <w:iCs/>
          <w:color w:val="000000" w:themeColor="text1"/>
          <w:sz w:val="28"/>
          <w:szCs w:val="28"/>
        </w:rPr>
        <w:t xml:space="preserve"> </w:t>
      </w:r>
      <w:r w:rsidR="005466C5" w:rsidRPr="005466C5">
        <w:rPr>
          <w:b/>
          <w:sz w:val="28"/>
          <w:szCs w:val="28"/>
        </w:rPr>
        <w:t>«Об утверждении Положения о порядке обработки персональных данных в администрации Сосновского сельсовета»</w:t>
      </w:r>
    </w:p>
    <w:p w14:paraId="2D72255D" w14:textId="28FBCB14" w:rsidR="00AF7239" w:rsidRPr="005466C5" w:rsidRDefault="00AF7239" w:rsidP="00AF7239">
      <w:pPr>
        <w:autoSpaceDE w:val="0"/>
        <w:autoSpaceDN w:val="0"/>
        <w:adjustRightInd w:val="0"/>
        <w:rPr>
          <w:b/>
          <w:bCs/>
          <w:iCs/>
          <w:color w:val="000000" w:themeColor="text1"/>
          <w:sz w:val="28"/>
          <w:szCs w:val="28"/>
        </w:rPr>
      </w:pPr>
    </w:p>
    <w:p w14:paraId="28CA6184" w14:textId="77777777" w:rsidR="00AF7239" w:rsidRDefault="00AF7239" w:rsidP="00AF7239">
      <w:pPr>
        <w:autoSpaceDE w:val="0"/>
        <w:autoSpaceDN w:val="0"/>
        <w:adjustRightInd w:val="0"/>
        <w:rPr>
          <w:b/>
          <w:bCs/>
          <w:iCs/>
          <w:color w:val="000000" w:themeColor="text1"/>
          <w:sz w:val="26"/>
          <w:szCs w:val="26"/>
        </w:rPr>
      </w:pPr>
    </w:p>
    <w:p w14:paraId="3727C956" w14:textId="49A036C0" w:rsidR="00336772" w:rsidRPr="00E7324A" w:rsidRDefault="00AF7239" w:rsidP="00336772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</w:rPr>
      </w:pPr>
      <w:r w:rsidRPr="00AF7239">
        <w:rPr>
          <w:color w:val="000000" w:themeColor="text1"/>
          <w:sz w:val="28"/>
          <w:szCs w:val="28"/>
        </w:rPr>
        <w:t>Руководствуясь</w:t>
      </w:r>
      <w:r w:rsidR="00740B52" w:rsidRPr="00E7324A">
        <w:rPr>
          <w:color w:val="000000" w:themeColor="text1"/>
          <w:sz w:val="28"/>
          <w:szCs w:val="28"/>
        </w:rPr>
        <w:t xml:space="preserve"> Уставом сельского поселения 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bCs/>
          <w:color w:val="000000" w:themeColor="text1"/>
          <w:sz w:val="28"/>
          <w:szCs w:val="28"/>
        </w:rPr>
        <w:t xml:space="preserve">администрация </w:t>
      </w:r>
      <w:r w:rsidR="001F60BC" w:rsidRPr="00E7324A">
        <w:rPr>
          <w:bCs/>
          <w:color w:val="000000" w:themeColor="text1"/>
          <w:sz w:val="28"/>
          <w:szCs w:val="28"/>
        </w:rPr>
        <w:t>Сосновского</w:t>
      </w:r>
      <w:r w:rsidR="00336772" w:rsidRPr="00E7324A">
        <w:rPr>
          <w:bCs/>
          <w:color w:val="000000" w:themeColor="text1"/>
          <w:sz w:val="28"/>
          <w:szCs w:val="28"/>
        </w:rPr>
        <w:t xml:space="preserve"> сельсовета </w:t>
      </w:r>
      <w:r w:rsidR="00336772" w:rsidRPr="00E7324A">
        <w:rPr>
          <w:b/>
          <w:bCs/>
          <w:color w:val="000000" w:themeColor="text1"/>
          <w:sz w:val="28"/>
          <w:szCs w:val="28"/>
        </w:rPr>
        <w:t>постановляет:</w:t>
      </w:r>
    </w:p>
    <w:p w14:paraId="05E64F4E" w14:textId="15C005B6" w:rsidR="000971C9" w:rsidRPr="005466C5" w:rsidRDefault="00F30362" w:rsidP="005466C5">
      <w:pPr>
        <w:ind w:right="-1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1. Внести</w:t>
      </w:r>
      <w:r w:rsidR="000971C9">
        <w:rPr>
          <w:color w:val="000000" w:themeColor="text1"/>
          <w:sz w:val="28"/>
          <w:szCs w:val="28"/>
        </w:rPr>
        <w:t xml:space="preserve"> </w:t>
      </w:r>
      <w:r w:rsidR="00F022B4" w:rsidRPr="00E7324A">
        <w:rPr>
          <w:color w:val="000000" w:themeColor="text1"/>
          <w:sz w:val="28"/>
          <w:szCs w:val="28"/>
        </w:rPr>
        <w:t xml:space="preserve">в постановление администрации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F022B4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5466C5">
        <w:rPr>
          <w:color w:val="000000" w:themeColor="text1"/>
          <w:sz w:val="28"/>
          <w:szCs w:val="28"/>
        </w:rPr>
        <w:t>10</w:t>
      </w:r>
      <w:r w:rsidR="001F60BC" w:rsidRPr="00E7324A">
        <w:rPr>
          <w:color w:val="000000" w:themeColor="text1"/>
          <w:sz w:val="28"/>
          <w:szCs w:val="28"/>
        </w:rPr>
        <w:t>.0</w:t>
      </w:r>
      <w:r w:rsidR="005466C5">
        <w:rPr>
          <w:color w:val="000000" w:themeColor="text1"/>
          <w:sz w:val="28"/>
          <w:szCs w:val="28"/>
        </w:rPr>
        <w:t>4</w:t>
      </w:r>
      <w:r w:rsidR="001F60BC" w:rsidRPr="00E7324A">
        <w:rPr>
          <w:color w:val="000000" w:themeColor="text1"/>
          <w:sz w:val="28"/>
          <w:szCs w:val="28"/>
        </w:rPr>
        <w:t>.20</w:t>
      </w:r>
      <w:r w:rsidR="005466C5">
        <w:rPr>
          <w:color w:val="000000" w:themeColor="text1"/>
          <w:sz w:val="28"/>
          <w:szCs w:val="28"/>
        </w:rPr>
        <w:t>13</w:t>
      </w:r>
      <w:r w:rsidR="001F60BC" w:rsidRPr="00E7324A">
        <w:rPr>
          <w:color w:val="000000" w:themeColor="text1"/>
          <w:sz w:val="28"/>
          <w:szCs w:val="28"/>
        </w:rPr>
        <w:t xml:space="preserve"> г.</w:t>
      </w:r>
      <w:r w:rsidR="00F022B4" w:rsidRPr="00E7324A">
        <w:rPr>
          <w:color w:val="000000" w:themeColor="text1"/>
          <w:sz w:val="28"/>
          <w:szCs w:val="28"/>
        </w:rPr>
        <w:t xml:space="preserve"> №</w:t>
      </w:r>
      <w:r w:rsidR="001F60BC" w:rsidRPr="00E7324A">
        <w:rPr>
          <w:color w:val="000000" w:themeColor="text1"/>
          <w:sz w:val="28"/>
          <w:szCs w:val="28"/>
        </w:rPr>
        <w:t xml:space="preserve"> </w:t>
      </w:r>
      <w:r w:rsidR="005466C5">
        <w:rPr>
          <w:color w:val="000000" w:themeColor="text1"/>
          <w:sz w:val="28"/>
          <w:szCs w:val="28"/>
        </w:rPr>
        <w:t>52</w:t>
      </w:r>
      <w:r w:rsidR="00F022B4" w:rsidRPr="00E7324A">
        <w:rPr>
          <w:color w:val="000000" w:themeColor="text1"/>
          <w:sz w:val="28"/>
          <w:szCs w:val="28"/>
        </w:rPr>
        <w:t xml:space="preserve"> </w:t>
      </w:r>
      <w:r w:rsidR="005466C5" w:rsidRPr="005466C5">
        <w:rPr>
          <w:bCs/>
          <w:sz w:val="28"/>
          <w:szCs w:val="28"/>
        </w:rPr>
        <w:t>«Об утверждении Положения о порядке обработки персональных данных в администрации Сосновского сельсовета»</w:t>
      </w:r>
      <w:r w:rsidR="005466C5">
        <w:rPr>
          <w:bCs/>
          <w:sz w:val="28"/>
          <w:szCs w:val="28"/>
        </w:rPr>
        <w:t xml:space="preserve"> </w:t>
      </w:r>
      <w:r w:rsidR="000971C9" w:rsidRPr="00E7324A">
        <w:rPr>
          <w:color w:val="000000" w:themeColor="text1"/>
          <w:sz w:val="28"/>
          <w:szCs w:val="28"/>
        </w:rPr>
        <w:t>(далее – постановление</w:t>
      </w:r>
      <w:r w:rsidR="000971C9" w:rsidRPr="00E7324A">
        <w:rPr>
          <w:i/>
          <w:color w:val="000000" w:themeColor="text1"/>
          <w:sz w:val="28"/>
          <w:szCs w:val="28"/>
        </w:rPr>
        <w:t>)</w:t>
      </w:r>
      <w:r w:rsidR="000971C9" w:rsidRPr="00E7324A">
        <w:rPr>
          <w:color w:val="000000" w:themeColor="text1"/>
          <w:sz w:val="28"/>
          <w:szCs w:val="28"/>
        </w:rPr>
        <w:t xml:space="preserve">, </w:t>
      </w:r>
      <w:r w:rsidR="000971C9">
        <w:rPr>
          <w:color w:val="000000" w:themeColor="text1"/>
          <w:sz w:val="28"/>
          <w:szCs w:val="28"/>
        </w:rPr>
        <w:t>следующие изменения:</w:t>
      </w:r>
    </w:p>
    <w:p w14:paraId="20191011" w14:textId="21774647" w:rsidR="00AF7239" w:rsidRDefault="005466C5" w:rsidP="005466C5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Приложение № 1 изложить в новой редакции</w:t>
      </w:r>
    </w:p>
    <w:p w14:paraId="3A287E6C" w14:textId="7953F3C9" w:rsidR="00740B52" w:rsidRPr="00E7324A" w:rsidRDefault="005466C5" w:rsidP="00AF7239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740B52" w:rsidRPr="00E7324A">
        <w:rPr>
          <w:color w:val="000000" w:themeColor="text1"/>
          <w:sz w:val="28"/>
          <w:szCs w:val="28"/>
        </w:rPr>
        <w:t xml:space="preserve">. Настоящее </w:t>
      </w:r>
      <w:r w:rsidR="00336772" w:rsidRPr="00E7324A">
        <w:rPr>
          <w:color w:val="000000" w:themeColor="text1"/>
          <w:sz w:val="28"/>
          <w:szCs w:val="28"/>
        </w:rPr>
        <w:t xml:space="preserve">постановление </w:t>
      </w:r>
      <w:r w:rsidR="00740B52" w:rsidRPr="00E7324A">
        <w:rPr>
          <w:color w:val="000000" w:themeColor="text1"/>
          <w:sz w:val="28"/>
          <w:szCs w:val="28"/>
        </w:rPr>
        <w:t xml:space="preserve">опубликовать в информационном бюллетене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F60BC" w:rsidRPr="00E7324A">
        <w:rPr>
          <w:color w:val="000000" w:themeColor="text1"/>
          <w:sz w:val="28"/>
          <w:szCs w:val="28"/>
        </w:rPr>
        <w:t>Сосновский</w:t>
      </w:r>
      <w:r w:rsidR="00740B52" w:rsidRPr="00E7324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27E37B2" w14:textId="6AEF6759" w:rsidR="00740B52" w:rsidRDefault="005466C5" w:rsidP="00EC4A3D">
      <w:pPr>
        <w:pStyle w:val="a0"/>
        <w:spacing w:before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740B52" w:rsidRPr="00E7324A">
        <w:rPr>
          <w:color w:val="000000" w:themeColor="text1"/>
          <w:sz w:val="28"/>
          <w:szCs w:val="28"/>
        </w:rPr>
        <w:t xml:space="preserve">. Контроль за исполнением настоящего </w:t>
      </w:r>
      <w:r w:rsidR="00336772" w:rsidRPr="00E7324A">
        <w:rPr>
          <w:color w:val="000000" w:themeColor="text1"/>
          <w:sz w:val="28"/>
          <w:szCs w:val="28"/>
        </w:rPr>
        <w:t>постановления</w:t>
      </w:r>
      <w:r w:rsidR="00740B52" w:rsidRPr="00E7324A">
        <w:rPr>
          <w:color w:val="000000" w:themeColor="text1"/>
          <w:sz w:val="28"/>
          <w:szCs w:val="28"/>
        </w:rPr>
        <w:t xml:space="preserve"> возложить на </w:t>
      </w:r>
      <w:r w:rsidR="001F60BC" w:rsidRPr="00E7324A">
        <w:rPr>
          <w:color w:val="000000" w:themeColor="text1"/>
          <w:sz w:val="28"/>
          <w:szCs w:val="28"/>
        </w:rPr>
        <w:t>главу администрации</w:t>
      </w:r>
      <w:r w:rsidR="00336772" w:rsidRPr="00E7324A">
        <w:rPr>
          <w:color w:val="000000" w:themeColor="text1"/>
          <w:sz w:val="28"/>
          <w:szCs w:val="28"/>
        </w:rPr>
        <w:t xml:space="preserve"> </w:t>
      </w:r>
      <w:r w:rsidR="001F60BC" w:rsidRPr="00E7324A">
        <w:rPr>
          <w:color w:val="000000" w:themeColor="text1"/>
          <w:sz w:val="28"/>
          <w:szCs w:val="28"/>
        </w:rPr>
        <w:t>Сосновского</w:t>
      </w:r>
      <w:r w:rsidR="00740B52" w:rsidRPr="00E7324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5FFAEB7E" w14:textId="77777777" w:rsidR="005466C5" w:rsidRDefault="005466C5" w:rsidP="005466C5">
      <w:pPr>
        <w:pStyle w:val="a0"/>
        <w:spacing w:before="0"/>
        <w:ind w:left="0" w:firstLine="0"/>
        <w:jc w:val="left"/>
        <w:rPr>
          <w:color w:val="000000" w:themeColor="text1"/>
          <w:sz w:val="28"/>
          <w:szCs w:val="28"/>
        </w:rPr>
      </w:pPr>
    </w:p>
    <w:p w14:paraId="1FABFFA5" w14:textId="77777777" w:rsidR="005466C5" w:rsidRDefault="005466C5" w:rsidP="005466C5">
      <w:pPr>
        <w:pStyle w:val="a0"/>
        <w:spacing w:before="0"/>
        <w:ind w:left="0" w:firstLine="0"/>
        <w:jc w:val="left"/>
        <w:rPr>
          <w:color w:val="000000" w:themeColor="text1"/>
          <w:sz w:val="28"/>
          <w:szCs w:val="28"/>
        </w:rPr>
      </w:pPr>
    </w:p>
    <w:p w14:paraId="70A36149" w14:textId="38293390" w:rsidR="001F60BC" w:rsidRPr="00E7324A" w:rsidRDefault="00167FCE" w:rsidP="005466C5">
      <w:pPr>
        <w:pStyle w:val="a0"/>
        <w:spacing w:before="0"/>
        <w:ind w:lef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</w:t>
      </w:r>
      <w:r w:rsidR="00BA0DA2" w:rsidRPr="00E7324A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  <w:r w:rsidR="00336772" w:rsidRPr="00E7324A">
        <w:rPr>
          <w:color w:val="000000" w:themeColor="text1"/>
          <w:sz w:val="28"/>
          <w:szCs w:val="28"/>
        </w:rPr>
        <w:t xml:space="preserve">администрации </w:t>
      </w:r>
    </w:p>
    <w:p w14:paraId="5707D603" w14:textId="2BAFEC33" w:rsidR="00EC4A3D" w:rsidRPr="00E7324A" w:rsidRDefault="005466C5" w:rsidP="00EC4A3D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1F60BC" w:rsidRPr="00E7324A">
        <w:rPr>
          <w:color w:val="000000" w:themeColor="text1"/>
          <w:sz w:val="28"/>
          <w:szCs w:val="28"/>
        </w:rPr>
        <w:t xml:space="preserve">Сосновского </w:t>
      </w:r>
      <w:r w:rsidR="00740B52" w:rsidRPr="00E7324A">
        <w:rPr>
          <w:color w:val="000000" w:themeColor="text1"/>
          <w:sz w:val="28"/>
          <w:szCs w:val="28"/>
        </w:rPr>
        <w:t>сельсовета</w:t>
      </w:r>
      <w:r w:rsidR="00BA0DA2" w:rsidRPr="00E7324A">
        <w:rPr>
          <w:color w:val="000000" w:themeColor="text1"/>
          <w:sz w:val="28"/>
          <w:szCs w:val="28"/>
        </w:rPr>
        <w:t xml:space="preserve"> </w:t>
      </w:r>
    </w:p>
    <w:p w14:paraId="6ABB8DDA" w14:textId="39B1D5DA" w:rsidR="001F60BC" w:rsidRPr="00E7324A" w:rsidRDefault="005466C5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BA0DA2" w:rsidRPr="00E7324A">
        <w:rPr>
          <w:color w:val="000000" w:themeColor="text1"/>
          <w:sz w:val="28"/>
          <w:szCs w:val="28"/>
        </w:rPr>
        <w:t xml:space="preserve">Бессоновского района </w:t>
      </w:r>
    </w:p>
    <w:p w14:paraId="62806DB6" w14:textId="5202E2B2" w:rsidR="00AF7239" w:rsidRDefault="005466C5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 w:rsidR="00BA0DA2" w:rsidRPr="00E7324A">
        <w:rPr>
          <w:color w:val="000000" w:themeColor="text1"/>
          <w:sz w:val="28"/>
          <w:szCs w:val="28"/>
        </w:rPr>
        <w:t>Пензенской области</w:t>
      </w:r>
      <w:r w:rsidR="001F60BC" w:rsidRPr="00E7324A">
        <w:rPr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167FCE">
        <w:rPr>
          <w:color w:val="000000" w:themeColor="text1"/>
          <w:sz w:val="28"/>
          <w:szCs w:val="28"/>
        </w:rPr>
        <w:t>С.И. Терешкин</w:t>
      </w:r>
      <w:r w:rsidR="001F60BC" w:rsidRPr="00E7324A">
        <w:rPr>
          <w:color w:val="000000" w:themeColor="text1"/>
          <w:sz w:val="28"/>
          <w:szCs w:val="28"/>
        </w:rPr>
        <w:t xml:space="preserve">  </w:t>
      </w:r>
    </w:p>
    <w:p w14:paraId="6811FC26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1503207D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64DE9864" w14:textId="632F636D" w:rsidR="005466C5" w:rsidRPr="000F76BF" w:rsidRDefault="005466C5" w:rsidP="005466C5">
      <w:pPr>
        <w:jc w:val="right"/>
        <w:rPr>
          <w:sz w:val="20"/>
        </w:rPr>
      </w:pPr>
      <w:r w:rsidRPr="000F76BF">
        <w:rPr>
          <w:sz w:val="20"/>
        </w:rPr>
        <w:t>Приложение</w:t>
      </w:r>
      <w:r w:rsidR="007B4838" w:rsidRPr="000F76BF">
        <w:rPr>
          <w:sz w:val="20"/>
        </w:rPr>
        <w:t xml:space="preserve"> № 1</w:t>
      </w:r>
      <w:r w:rsidRPr="000F76BF">
        <w:rPr>
          <w:sz w:val="20"/>
        </w:rPr>
        <w:t xml:space="preserve"> </w:t>
      </w:r>
    </w:p>
    <w:p w14:paraId="4A892731" w14:textId="5283BC3A" w:rsidR="005466C5" w:rsidRPr="000F76BF" w:rsidRDefault="005466C5" w:rsidP="005466C5">
      <w:pPr>
        <w:jc w:val="right"/>
        <w:rPr>
          <w:sz w:val="20"/>
        </w:rPr>
      </w:pPr>
      <w:r w:rsidRPr="000F76BF">
        <w:rPr>
          <w:sz w:val="20"/>
        </w:rPr>
        <w:t xml:space="preserve">к </w:t>
      </w:r>
      <w:proofErr w:type="gramStart"/>
      <w:r w:rsidRPr="000F76BF">
        <w:rPr>
          <w:sz w:val="20"/>
        </w:rPr>
        <w:t>постановлению  администрации</w:t>
      </w:r>
      <w:proofErr w:type="gramEnd"/>
    </w:p>
    <w:p w14:paraId="22D8CEBF" w14:textId="233E6F20" w:rsidR="007B4838" w:rsidRPr="000F76BF" w:rsidRDefault="007B4838" w:rsidP="005466C5">
      <w:pPr>
        <w:jc w:val="right"/>
        <w:rPr>
          <w:sz w:val="20"/>
        </w:rPr>
      </w:pPr>
      <w:r w:rsidRPr="000F76BF">
        <w:rPr>
          <w:sz w:val="20"/>
        </w:rPr>
        <w:t>Сосновского сельсовета</w:t>
      </w:r>
    </w:p>
    <w:p w14:paraId="0AB16E1A" w14:textId="1C9AB941" w:rsidR="005466C5" w:rsidRPr="000F76BF" w:rsidRDefault="005466C5" w:rsidP="005466C5">
      <w:pPr>
        <w:autoSpaceDE w:val="0"/>
        <w:autoSpaceDN w:val="0"/>
        <w:adjustRightInd w:val="0"/>
        <w:jc w:val="right"/>
        <w:rPr>
          <w:sz w:val="20"/>
        </w:rPr>
      </w:pPr>
      <w:r w:rsidRPr="000F76BF">
        <w:rPr>
          <w:sz w:val="20"/>
        </w:rPr>
        <w:t xml:space="preserve">Бессоновского района Пензенской области                                                                                                                                                                     </w:t>
      </w:r>
      <w:proofErr w:type="gramStart"/>
      <w:r w:rsidR="007B4838" w:rsidRPr="000F76BF">
        <w:rPr>
          <w:sz w:val="20"/>
        </w:rPr>
        <w:t>№</w:t>
      </w:r>
      <w:r w:rsidR="000F76BF" w:rsidRPr="000F76BF">
        <w:rPr>
          <w:sz w:val="20"/>
        </w:rPr>
        <w:t xml:space="preserve">  202</w:t>
      </w:r>
      <w:proofErr w:type="gramEnd"/>
      <w:r w:rsidRPr="000F76BF">
        <w:rPr>
          <w:sz w:val="20"/>
        </w:rPr>
        <w:t xml:space="preserve"> от</w:t>
      </w:r>
      <w:r w:rsidR="000F76BF" w:rsidRPr="000F76BF">
        <w:rPr>
          <w:sz w:val="20"/>
        </w:rPr>
        <w:t xml:space="preserve"> 11.11.2025 г.</w:t>
      </w:r>
      <w:r w:rsidRPr="000F76BF">
        <w:rPr>
          <w:b/>
          <w:bCs/>
          <w:color w:val="26282F"/>
          <w:sz w:val="20"/>
        </w:rPr>
        <w:t xml:space="preserve"> </w:t>
      </w:r>
    </w:p>
    <w:p w14:paraId="53D9931E" w14:textId="77777777" w:rsidR="005466C5" w:rsidRDefault="005466C5" w:rsidP="005466C5">
      <w:pPr>
        <w:pStyle w:val="consplusnonformat1"/>
        <w:spacing w:before="0" w:beforeAutospacing="0" w:after="0" w:afterAutospacing="0"/>
        <w:jc w:val="center"/>
        <w:rPr>
          <w:b/>
          <w:sz w:val="28"/>
          <w:szCs w:val="28"/>
        </w:rPr>
      </w:pPr>
      <w:r w:rsidRPr="000F76BF">
        <w:rPr>
          <w:b/>
          <w:sz w:val="28"/>
          <w:szCs w:val="28"/>
        </w:rPr>
        <w:t>СОГЛАСИЕ</w:t>
      </w:r>
    </w:p>
    <w:p w14:paraId="5CEDBE2A" w14:textId="77777777" w:rsidR="005466C5" w:rsidRDefault="005466C5" w:rsidP="005466C5">
      <w:pPr>
        <w:pStyle w:val="consplusnonformat1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обработку персональных данных</w:t>
      </w:r>
    </w:p>
    <w:p w14:paraId="27A52A0D" w14:textId="77777777" w:rsidR="005466C5" w:rsidRDefault="005466C5" w:rsidP="005466C5">
      <w:pPr>
        <w:pStyle w:val="consplusnonformat1"/>
        <w:spacing w:before="0" w:beforeAutospacing="0" w:after="0" w:afterAutospacing="0"/>
        <w:jc w:val="right"/>
        <w:rPr>
          <w:sz w:val="16"/>
          <w:szCs w:val="16"/>
        </w:rPr>
      </w:pPr>
    </w:p>
    <w:p w14:paraId="064AF191" w14:textId="77777777" w:rsidR="005466C5" w:rsidRDefault="005466C5" w:rsidP="005466C5">
      <w:pPr>
        <w:pStyle w:val="consplusnonformat1"/>
        <w:spacing w:before="0" w:beforeAutospacing="0" w:after="0" w:afterAutospacing="0"/>
        <w:jc w:val="both"/>
      </w:pPr>
      <w:r>
        <w:t>Я, __________________________________________________________________________________,</w:t>
      </w:r>
    </w:p>
    <w:p w14:paraId="04220E0A" w14:textId="77777777" w:rsidR="005466C5" w:rsidRDefault="005466C5" w:rsidP="005466C5">
      <w:pPr>
        <w:pStyle w:val="consplusnonformat1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(Ф.И.О)</w:t>
      </w:r>
    </w:p>
    <w:p w14:paraId="29813840" w14:textId="77777777" w:rsidR="005466C5" w:rsidRDefault="005466C5" w:rsidP="005466C5">
      <w:pPr>
        <w:pStyle w:val="consplusnonformat1"/>
        <w:spacing w:before="0" w:beforeAutospacing="0" w:after="0" w:afterAutospacing="0"/>
        <w:jc w:val="both"/>
      </w:pPr>
      <w:r>
        <w:t>________________________________ серия _______ № ____</w:t>
      </w:r>
      <w:r w:rsidRPr="005466C5">
        <w:t>__</w:t>
      </w:r>
      <w:r>
        <w:t>______ выдан ___________________</w:t>
      </w:r>
    </w:p>
    <w:p w14:paraId="5D57C5F1" w14:textId="77777777" w:rsidR="005466C5" w:rsidRDefault="005466C5" w:rsidP="005466C5">
      <w:pPr>
        <w:pStyle w:val="consplusnonformat1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(вид документа, удостоверяющего личность)</w:t>
      </w:r>
    </w:p>
    <w:p w14:paraId="0B518E76" w14:textId="77777777" w:rsidR="005466C5" w:rsidRDefault="005466C5" w:rsidP="005466C5">
      <w:pPr>
        <w:pStyle w:val="consplusnonformat1"/>
        <w:spacing w:before="0" w:beforeAutospacing="0" w:after="0" w:afterAutospacing="0"/>
        <w:jc w:val="center"/>
        <w:rPr>
          <w:sz w:val="20"/>
          <w:szCs w:val="20"/>
        </w:rPr>
      </w:pPr>
      <w:r>
        <w:t>___________________________________________________________________________________</w:t>
      </w:r>
      <w:proofErr w:type="gramStart"/>
      <w:r>
        <w:t>_,</w:t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когда и кем)</w:t>
      </w:r>
    </w:p>
    <w:p w14:paraId="52D30B86" w14:textId="77777777" w:rsidR="005466C5" w:rsidRDefault="005466C5" w:rsidP="005466C5">
      <w:pPr>
        <w:pStyle w:val="consplusnonformat1"/>
        <w:spacing w:before="0" w:beforeAutospacing="0" w:after="0" w:afterAutospacing="0"/>
        <w:jc w:val="both"/>
      </w:pPr>
      <w:r>
        <w:t>проживающий (</w:t>
      </w:r>
      <w:proofErr w:type="spellStart"/>
      <w:r>
        <w:t>ая</w:t>
      </w:r>
      <w:proofErr w:type="spellEnd"/>
      <w:r>
        <w:t xml:space="preserve">) по </w:t>
      </w:r>
      <w:proofErr w:type="gramStart"/>
      <w:r>
        <w:t>адресу:_</w:t>
      </w:r>
      <w:proofErr w:type="gramEnd"/>
      <w:r>
        <w:t>__________________________________________________________</w:t>
      </w:r>
    </w:p>
    <w:p w14:paraId="056DF889" w14:textId="77777777" w:rsidR="005466C5" w:rsidRDefault="005466C5" w:rsidP="005466C5">
      <w:pPr>
        <w:pStyle w:val="consplusnonformat1"/>
        <w:spacing w:before="240" w:beforeAutospacing="0" w:after="0" w:afterAutospacing="0"/>
        <w:jc w:val="both"/>
      </w:pPr>
      <w:r>
        <w:t>_____________________________________________________________________________________</w:t>
      </w:r>
    </w:p>
    <w:p w14:paraId="66E465FA" w14:textId="77777777" w:rsidR="005466C5" w:rsidRDefault="005466C5" w:rsidP="005466C5">
      <w:pPr>
        <w:pStyle w:val="consplusnonformat1"/>
        <w:spacing w:before="240" w:beforeAutospacing="0" w:after="0" w:afterAutospacing="0"/>
        <w:jc w:val="both"/>
      </w:pPr>
      <w:r>
        <w:t>номер телефона, адрес электронной почты _______________________________________________,</w:t>
      </w:r>
    </w:p>
    <w:p w14:paraId="6329093A" w14:textId="77777777" w:rsidR="005466C5" w:rsidRDefault="005466C5" w:rsidP="005466C5">
      <w:pPr>
        <w:pStyle w:val="consplusnonformat1"/>
        <w:spacing w:before="0" w:beforeAutospacing="0" w:after="0" w:afterAutospacing="0"/>
        <w:jc w:val="both"/>
        <w:rPr>
          <w:sz w:val="16"/>
          <w:szCs w:val="16"/>
        </w:rPr>
      </w:pPr>
    </w:p>
    <w:p w14:paraId="3853D501" w14:textId="7A8FFDB8" w:rsidR="005466C5" w:rsidRDefault="005466C5" w:rsidP="005466C5">
      <w:pPr>
        <w:pStyle w:val="consplusnonformat1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даю свое согласие </w:t>
      </w:r>
      <w:r w:rsidRPr="000F76BF">
        <w:rPr>
          <w:sz w:val="23"/>
          <w:szCs w:val="23"/>
        </w:rPr>
        <w:t xml:space="preserve">Администрации </w:t>
      </w:r>
      <w:r w:rsidR="007B4838" w:rsidRPr="000F76BF">
        <w:rPr>
          <w:sz w:val="23"/>
          <w:szCs w:val="23"/>
        </w:rPr>
        <w:t xml:space="preserve">сельского поселения Сосновский сельсовет </w:t>
      </w:r>
      <w:r w:rsidRPr="000F76BF">
        <w:rPr>
          <w:sz w:val="23"/>
          <w:szCs w:val="23"/>
        </w:rPr>
        <w:t xml:space="preserve">муниципального района Бессоновский район Пензенской области, расположенной по адресу: Пензенская область, Бессоновский район, село </w:t>
      </w:r>
      <w:r w:rsidR="007B4838" w:rsidRPr="000F76BF">
        <w:rPr>
          <w:sz w:val="23"/>
          <w:szCs w:val="23"/>
        </w:rPr>
        <w:t>Сосновка</w:t>
      </w:r>
      <w:r w:rsidRPr="000F76BF">
        <w:rPr>
          <w:sz w:val="23"/>
          <w:szCs w:val="23"/>
        </w:rPr>
        <w:t xml:space="preserve">, улица </w:t>
      </w:r>
      <w:r w:rsidR="007B4838" w:rsidRPr="000F76BF">
        <w:rPr>
          <w:sz w:val="23"/>
          <w:szCs w:val="23"/>
        </w:rPr>
        <w:t>Асфальтная</w:t>
      </w:r>
      <w:r w:rsidRPr="000F76BF">
        <w:rPr>
          <w:sz w:val="23"/>
          <w:szCs w:val="23"/>
        </w:rPr>
        <w:t xml:space="preserve">, д. </w:t>
      </w:r>
      <w:r w:rsidR="007B4838" w:rsidRPr="000F76BF">
        <w:rPr>
          <w:sz w:val="23"/>
          <w:szCs w:val="23"/>
        </w:rPr>
        <w:t>9</w:t>
      </w:r>
      <w:r w:rsidRPr="000F76BF">
        <w:rPr>
          <w:sz w:val="23"/>
          <w:szCs w:val="23"/>
        </w:rPr>
        <w:t xml:space="preserve">, ИНН </w:t>
      </w:r>
      <w:r w:rsidR="007B4838" w:rsidRPr="000F76BF">
        <w:rPr>
          <w:sz w:val="23"/>
          <w:szCs w:val="23"/>
        </w:rPr>
        <w:t>5809012584</w:t>
      </w:r>
      <w:r w:rsidRPr="000F76BF">
        <w:rPr>
          <w:sz w:val="23"/>
          <w:szCs w:val="23"/>
        </w:rPr>
        <w:t>, на обработку моих персональных данных и подтверждаю, что, давая такое согласие, я действую своей волей и в своих интересах</w:t>
      </w:r>
      <w:r>
        <w:rPr>
          <w:sz w:val="23"/>
          <w:szCs w:val="23"/>
        </w:rPr>
        <w:t>.</w:t>
      </w:r>
    </w:p>
    <w:p w14:paraId="031F6687" w14:textId="77777777" w:rsidR="005466C5" w:rsidRDefault="005466C5" w:rsidP="005466C5">
      <w:pPr>
        <w:pStyle w:val="consplusnonformat1"/>
        <w:spacing w:before="0" w:beforeAutospacing="0" w:after="0" w:afterAutospacing="0"/>
        <w:jc w:val="both"/>
        <w:rPr>
          <w:sz w:val="23"/>
          <w:szCs w:val="23"/>
        </w:rPr>
      </w:pPr>
    </w:p>
    <w:p w14:paraId="66ACF061" w14:textId="77777777" w:rsidR="005466C5" w:rsidRDefault="005466C5" w:rsidP="005466C5">
      <w:pPr>
        <w:autoSpaceDE w:val="0"/>
        <w:autoSpaceDN w:val="0"/>
        <w:adjustRightInd w:val="0"/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Согласие дается мною для целей обеспечения соблюдения законов и иных нормативных правовых актов, содействия мне в трудоустройстве, получении образования и продвижении по службе, обеспечения моей личной безопасности, контроля количества и качества выполняемой работы и обеспечения сохранности имущества и распространяется на следующую информацию: </w:t>
      </w:r>
      <w:r>
        <w:rPr>
          <w:i/>
          <w:sz w:val="23"/>
          <w:szCs w:val="23"/>
        </w:rPr>
        <w:t xml:space="preserve">мои фамилию, имя, отчество (прежние фамилию, имя, отчество), год, месяц, дату и место рождения, гражданство, адрес регистрации и адрес фактического проживания, семейное и социальное положение, личную фотографию, контактный телефон, адрес электронной почты, </w:t>
      </w:r>
      <w:r>
        <w:rPr>
          <w:i/>
          <w:iCs/>
          <w:sz w:val="23"/>
          <w:szCs w:val="23"/>
        </w:rPr>
        <w:t xml:space="preserve">сведения о доходах, расходах, имуществе и обязательствах имущественного характера (в том числе супруга(и) и несовершеннолетних детей), </w:t>
      </w:r>
      <w:r>
        <w:rPr>
          <w:i/>
          <w:sz w:val="23"/>
          <w:szCs w:val="23"/>
        </w:rPr>
        <w:t xml:space="preserve">другую информацию, содержащуюся в паспорте, трудовой книжке и (или) сведениях о трудовой деятельности, документе об образовании (специальности, квалификации, уровне образования) и профессиональном развитии, страховом свидетельстве обязательного пенсионного страхования, свидетельстве о постановке физического лица на учет в налоговом органе по месту жительства на территории Российской Федерации или документе, </w:t>
      </w:r>
      <w:r>
        <w:rPr>
          <w:i/>
          <w:iCs/>
          <w:sz w:val="23"/>
          <w:szCs w:val="23"/>
        </w:rPr>
        <w:t>подтверждающем регистрацию в системе индивидуального (персонифицированного) учета</w:t>
      </w:r>
      <w:r>
        <w:rPr>
          <w:i/>
          <w:sz w:val="23"/>
          <w:szCs w:val="23"/>
        </w:rPr>
        <w:t xml:space="preserve">, документах воинского учета, </w:t>
      </w:r>
      <w:r>
        <w:rPr>
          <w:i/>
          <w:iCs/>
          <w:sz w:val="23"/>
          <w:szCs w:val="23"/>
        </w:rPr>
        <w:t xml:space="preserve">информационных ресурсах и </w:t>
      </w:r>
      <w:r>
        <w:rPr>
          <w:i/>
          <w:sz w:val="23"/>
          <w:szCs w:val="23"/>
        </w:rPr>
        <w:t>адресах сайтов и (или) страниц сайтов в информационно-телекоммуникационной сети «Интернет»</w:t>
      </w:r>
      <w:r>
        <w:rPr>
          <w:sz w:val="23"/>
          <w:szCs w:val="23"/>
        </w:rPr>
        <w:t>.</w:t>
      </w:r>
    </w:p>
    <w:p w14:paraId="138EA0F2" w14:textId="77777777" w:rsidR="005466C5" w:rsidRDefault="005466C5" w:rsidP="005466C5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1C11703" w14:textId="77777777" w:rsidR="005466C5" w:rsidRDefault="005466C5" w:rsidP="005466C5">
      <w:pPr>
        <w:autoSpaceDE w:val="0"/>
        <w:autoSpaceDN w:val="0"/>
        <w:adjustRightInd w:val="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79CC9A5" w14:textId="77777777" w:rsidR="005466C5" w:rsidRDefault="005466C5" w:rsidP="005466C5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обработка вышеуказанных персональных данных будет осуществляться как автоматизированным, так и неавтоматизированным способами обработки персональных данных (сбор, систематизация, накопление, хранение, уточнение, обновление, изменение использования, распространение, в том числе передача, обезличивание, блокирование, уничтожение персональных данных, </w:t>
      </w:r>
      <w:r>
        <w:rPr>
          <w:rFonts w:eastAsia="TimesNewRomanPSMT"/>
          <w:sz w:val="23"/>
          <w:szCs w:val="23"/>
        </w:rPr>
        <w:t xml:space="preserve">а также осуществление любых иных действий с моими персональными данными с учетом федерального законодательства), в том числе посредством размещения на </w:t>
      </w:r>
      <w:r>
        <w:rPr>
          <w:sz w:val="23"/>
          <w:szCs w:val="23"/>
        </w:rPr>
        <w:t>официальном сайте администрации Бессоновского района https://bessonovka.pnzreg.ru в информационно – телекоммуникационной сети Интернет</w:t>
      </w:r>
      <w:r>
        <w:rPr>
          <w:rFonts w:eastAsia="TimesNewRomanPSMT"/>
          <w:sz w:val="23"/>
          <w:szCs w:val="23"/>
        </w:rPr>
        <w:t>.</w:t>
      </w:r>
    </w:p>
    <w:p w14:paraId="64F0ACEF" w14:textId="77777777" w:rsidR="005466C5" w:rsidRDefault="005466C5" w:rsidP="005466C5">
      <w:pPr>
        <w:autoSpaceDE w:val="0"/>
        <w:autoSpaceDN w:val="0"/>
        <w:adjustRightInd w:val="0"/>
        <w:jc w:val="both"/>
        <w:rPr>
          <w:rFonts w:eastAsia="TimesNewRomanPSMT"/>
          <w:sz w:val="23"/>
          <w:szCs w:val="23"/>
        </w:rPr>
      </w:pPr>
    </w:p>
    <w:p w14:paraId="00273F8B" w14:textId="77777777" w:rsidR="005466C5" w:rsidRDefault="005466C5" w:rsidP="005466C5">
      <w:pPr>
        <w:autoSpaceDE w:val="0"/>
        <w:autoSpaceDN w:val="0"/>
        <w:adjustRightInd w:val="0"/>
        <w:jc w:val="both"/>
        <w:rPr>
          <w:rFonts w:eastAsia="TimesNewRomanPSMT"/>
          <w:sz w:val="23"/>
          <w:szCs w:val="23"/>
        </w:rPr>
      </w:pPr>
      <w:r>
        <w:rPr>
          <w:rFonts w:eastAsia="TimesNewRomanPSMT"/>
          <w:sz w:val="23"/>
          <w:szCs w:val="23"/>
        </w:rPr>
        <w:t xml:space="preserve">Настоящее </w:t>
      </w:r>
      <w:proofErr w:type="gramStart"/>
      <w:r>
        <w:rPr>
          <w:rFonts w:eastAsia="TimesNewRomanPSMT"/>
          <w:sz w:val="23"/>
          <w:szCs w:val="23"/>
        </w:rPr>
        <w:t>согласие  действует</w:t>
      </w:r>
      <w:proofErr w:type="gramEnd"/>
      <w:r>
        <w:rPr>
          <w:rFonts w:eastAsia="TimesNewRomanPSMT"/>
          <w:sz w:val="23"/>
          <w:szCs w:val="23"/>
        </w:rPr>
        <w:t xml:space="preserve"> со дня его подписания до дня отзыва в письменной форме.</w:t>
      </w:r>
    </w:p>
    <w:p w14:paraId="7CBD6E7D" w14:textId="77777777" w:rsidR="005466C5" w:rsidRDefault="005466C5" w:rsidP="005466C5">
      <w:pPr>
        <w:pStyle w:val="consplusnonformat1"/>
        <w:spacing w:before="0" w:beforeAutospacing="0" w:after="0" w:afterAutospacing="0"/>
        <w:jc w:val="both"/>
        <w:rPr>
          <w:sz w:val="23"/>
          <w:szCs w:val="23"/>
        </w:rPr>
      </w:pPr>
      <w:r>
        <w:rPr>
          <w:sz w:val="23"/>
          <w:szCs w:val="23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14:paraId="0A44BE0E" w14:textId="77777777" w:rsidR="005466C5" w:rsidRDefault="005466C5" w:rsidP="005466C5">
      <w:pPr>
        <w:pStyle w:val="consplusnonformat1"/>
        <w:spacing w:before="0" w:beforeAutospacing="0" w:after="0" w:afterAutospacing="0"/>
        <w:jc w:val="both"/>
      </w:pPr>
      <w:r>
        <w:t xml:space="preserve"> ______________________________   </w:t>
      </w:r>
      <w:r>
        <w:tab/>
        <w:t xml:space="preserve">                                                ____________</w:t>
      </w:r>
      <w:r>
        <w:rPr>
          <w:sz w:val="20"/>
          <w:szCs w:val="20"/>
        </w:rPr>
        <w:t xml:space="preserve"> </w:t>
      </w:r>
    </w:p>
    <w:p w14:paraId="0A3BDEB4" w14:textId="77777777" w:rsidR="005466C5" w:rsidRDefault="005466C5" w:rsidP="005466C5">
      <w:pPr>
        <w:pStyle w:val="consplusnonformat1"/>
        <w:tabs>
          <w:tab w:val="left" w:pos="7260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(Ф.И.О. лица, давшего согласие)</w:t>
      </w:r>
      <w:r>
        <w:rPr>
          <w:sz w:val="20"/>
          <w:szCs w:val="20"/>
        </w:rPr>
        <w:tab/>
        <w:t xml:space="preserve">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подпись)</w:t>
      </w:r>
    </w:p>
    <w:p w14:paraId="35DB5B09" w14:textId="77777777" w:rsidR="005466C5" w:rsidRDefault="005466C5" w:rsidP="005466C5">
      <w:pPr>
        <w:pStyle w:val="consplusnonformat1"/>
        <w:spacing w:before="0" w:beforeAutospacing="0" w:after="0" w:afterAutospacing="0"/>
      </w:pPr>
    </w:p>
    <w:p w14:paraId="3B403239" w14:textId="77777777" w:rsidR="005466C5" w:rsidRDefault="005466C5" w:rsidP="005466C5">
      <w:pPr>
        <w:pStyle w:val="consplusnonformat1"/>
        <w:spacing w:before="0" w:beforeAutospacing="0" w:after="0" w:afterAutospacing="0"/>
        <w:rPr>
          <w:sz w:val="28"/>
        </w:rPr>
      </w:pPr>
      <w:r>
        <w:t xml:space="preserve">«___» _________ 20___ г. </w:t>
      </w:r>
    </w:p>
    <w:p w14:paraId="3402175B" w14:textId="77777777" w:rsidR="00AF7239" w:rsidRDefault="00AF7239" w:rsidP="00196D9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305F1DD6" w14:textId="77777777" w:rsidR="00AF7239" w:rsidRPr="00AF7239" w:rsidRDefault="00AF7239" w:rsidP="00AF7239">
      <w:pPr>
        <w:pStyle w:val="a0"/>
        <w:ind w:firstLine="0"/>
        <w:jc w:val="left"/>
        <w:rPr>
          <w:color w:val="000000" w:themeColor="text1"/>
          <w:sz w:val="28"/>
          <w:szCs w:val="28"/>
        </w:rPr>
      </w:pPr>
    </w:p>
    <w:p w14:paraId="71E1F1FC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9593B8B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2EA38DA3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E81637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4145D52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65CDDED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20DFC3E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E8A9CB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D8B13C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1922CA3F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C9193B9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6822CB9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5D1D0530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1C59B93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DF1CC66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7A649A52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75F9211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1ED8930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070EA75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3F22A34B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48F595DA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p w14:paraId="01C91AAF" w14:textId="77777777" w:rsidR="000971C9" w:rsidRDefault="000971C9" w:rsidP="005D63B3">
      <w:pPr>
        <w:pStyle w:val="a0"/>
        <w:spacing w:before="0"/>
        <w:ind w:firstLine="0"/>
        <w:jc w:val="right"/>
        <w:rPr>
          <w:color w:val="000000" w:themeColor="text1"/>
          <w:sz w:val="28"/>
          <w:szCs w:val="28"/>
        </w:rPr>
      </w:pPr>
    </w:p>
    <w:sectPr w:rsidR="000971C9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498DA" w14:textId="77777777" w:rsidR="00A81DCE" w:rsidRDefault="00A81DCE">
      <w:r>
        <w:separator/>
      </w:r>
    </w:p>
  </w:endnote>
  <w:endnote w:type="continuationSeparator" w:id="0">
    <w:p w14:paraId="4913D0E5" w14:textId="77777777" w:rsidR="00A81DCE" w:rsidRDefault="00A8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7CC7" w14:textId="77777777" w:rsidR="00A81DCE" w:rsidRDefault="00A81DCE">
      <w:r>
        <w:separator/>
      </w:r>
    </w:p>
  </w:footnote>
  <w:footnote w:type="continuationSeparator" w:id="0">
    <w:p w14:paraId="52AD87EA" w14:textId="77777777" w:rsidR="00A81DCE" w:rsidRDefault="00A81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2FA7"/>
    <w:rsid w:val="00003002"/>
    <w:rsid w:val="00006C2B"/>
    <w:rsid w:val="000238BF"/>
    <w:rsid w:val="00025123"/>
    <w:rsid w:val="0002606B"/>
    <w:rsid w:val="000452A2"/>
    <w:rsid w:val="00052605"/>
    <w:rsid w:val="00054ABD"/>
    <w:rsid w:val="0005731B"/>
    <w:rsid w:val="0006308C"/>
    <w:rsid w:val="0006394D"/>
    <w:rsid w:val="000657A7"/>
    <w:rsid w:val="00067BE4"/>
    <w:rsid w:val="00070460"/>
    <w:rsid w:val="000725CF"/>
    <w:rsid w:val="000770D4"/>
    <w:rsid w:val="00080B25"/>
    <w:rsid w:val="00081B28"/>
    <w:rsid w:val="000842F8"/>
    <w:rsid w:val="00086586"/>
    <w:rsid w:val="00087FA5"/>
    <w:rsid w:val="000923DE"/>
    <w:rsid w:val="00095BA9"/>
    <w:rsid w:val="000971C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0F76BF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67FCE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60BC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864A4"/>
    <w:rsid w:val="00297ABE"/>
    <w:rsid w:val="002A2202"/>
    <w:rsid w:val="002A3A5D"/>
    <w:rsid w:val="002B12F9"/>
    <w:rsid w:val="002B22E2"/>
    <w:rsid w:val="002B4290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772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A6B59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182"/>
    <w:rsid w:val="003E15EA"/>
    <w:rsid w:val="003F109A"/>
    <w:rsid w:val="003F1B8F"/>
    <w:rsid w:val="003F2374"/>
    <w:rsid w:val="003F2CD0"/>
    <w:rsid w:val="003F3B59"/>
    <w:rsid w:val="003F75ED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00DC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466C5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4078"/>
    <w:rsid w:val="005D5A16"/>
    <w:rsid w:val="005D63B3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41B5E"/>
    <w:rsid w:val="006551F1"/>
    <w:rsid w:val="00655304"/>
    <w:rsid w:val="006678D3"/>
    <w:rsid w:val="00674ABD"/>
    <w:rsid w:val="0068418C"/>
    <w:rsid w:val="0069175D"/>
    <w:rsid w:val="006938A2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5BA1"/>
    <w:rsid w:val="0079709B"/>
    <w:rsid w:val="00797FC9"/>
    <w:rsid w:val="007A09B5"/>
    <w:rsid w:val="007A1EB5"/>
    <w:rsid w:val="007A242B"/>
    <w:rsid w:val="007A70F8"/>
    <w:rsid w:val="007B08A7"/>
    <w:rsid w:val="007B4838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E7735"/>
    <w:rsid w:val="008F292D"/>
    <w:rsid w:val="009007EE"/>
    <w:rsid w:val="0090650F"/>
    <w:rsid w:val="00913380"/>
    <w:rsid w:val="00937D44"/>
    <w:rsid w:val="00940BFB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1B9F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03D67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6757B"/>
    <w:rsid w:val="00A81DCE"/>
    <w:rsid w:val="00A83038"/>
    <w:rsid w:val="00A84605"/>
    <w:rsid w:val="00A85A57"/>
    <w:rsid w:val="00A86C82"/>
    <w:rsid w:val="00A8744F"/>
    <w:rsid w:val="00A91257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AF7239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4588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BF50A3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04ED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B3517"/>
    <w:rsid w:val="00DC0687"/>
    <w:rsid w:val="00DD2B36"/>
    <w:rsid w:val="00DD3A52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24A"/>
    <w:rsid w:val="00E801A6"/>
    <w:rsid w:val="00E84597"/>
    <w:rsid w:val="00E848FF"/>
    <w:rsid w:val="00E84FB3"/>
    <w:rsid w:val="00E857F1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22B4"/>
    <w:rsid w:val="00F06346"/>
    <w:rsid w:val="00F26801"/>
    <w:rsid w:val="00F30362"/>
    <w:rsid w:val="00F336EE"/>
    <w:rsid w:val="00F375F6"/>
    <w:rsid w:val="00F455BF"/>
    <w:rsid w:val="00F47991"/>
    <w:rsid w:val="00F53C4A"/>
    <w:rsid w:val="00F63152"/>
    <w:rsid w:val="00F70943"/>
    <w:rsid w:val="00F714F4"/>
    <w:rsid w:val="00F8334A"/>
    <w:rsid w:val="00F84CB8"/>
    <w:rsid w:val="00F87B88"/>
    <w:rsid w:val="00F9607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3F83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42513D"/>
  <w15:docId w15:val="{AB347F8A-73A0-40ED-A07A-2AA573B0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1">
    <w:name w:val="consplusnonformat"/>
    <w:basedOn w:val="a"/>
    <w:rsid w:val="005466C5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AFC6A-FFFF-421E-9FB3-3CB271A15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4</cp:revision>
  <cp:lastPrinted>2025-11-12T06:35:00Z</cp:lastPrinted>
  <dcterms:created xsi:type="dcterms:W3CDTF">2025-11-10T12:30:00Z</dcterms:created>
  <dcterms:modified xsi:type="dcterms:W3CDTF">2025-11-12T06:35:00Z</dcterms:modified>
</cp:coreProperties>
</file>