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CE7E" w14:textId="6D880A71" w:rsidR="00FD3F83" w:rsidRDefault="00FD3F83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8330328" wp14:editId="07A9CE90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BC">
        <w:rPr>
          <w:b/>
          <w:sz w:val="36"/>
          <w:szCs w:val="36"/>
        </w:rPr>
        <w:t xml:space="preserve">                          </w:t>
      </w:r>
    </w:p>
    <w:p w14:paraId="38B4EAB0" w14:textId="378FCBF0" w:rsidR="00740B52" w:rsidRPr="00FD3F83" w:rsidRDefault="00336772" w:rsidP="00FD3F83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674ABD">
        <w:rPr>
          <w:b/>
          <w:sz w:val="36"/>
          <w:szCs w:val="36"/>
        </w:rPr>
        <w:t xml:space="preserve"> </w:t>
      </w:r>
      <w:r w:rsidR="00FD3F83" w:rsidRPr="00FD3F83">
        <w:rPr>
          <w:b/>
          <w:color w:val="000000" w:themeColor="text1"/>
          <w:sz w:val="36"/>
          <w:szCs w:val="36"/>
        </w:rPr>
        <w:t>СОСНОВСКОГО</w:t>
      </w:r>
      <w:r w:rsidR="00740B52" w:rsidRPr="00FD3F83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0F9C37F5" w14:textId="228F8025" w:rsidR="00740B52" w:rsidRPr="00FD3F83" w:rsidRDefault="00740B52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ПЕНЗЕНСКОЙ ОБЛАСТИ</w:t>
      </w:r>
    </w:p>
    <w:p w14:paraId="7633C9A1" w14:textId="77777777" w:rsidR="00FD3F83" w:rsidRPr="00FD3F83" w:rsidRDefault="00FD3F83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71B798F" w14:textId="3BF8FECF" w:rsidR="00740B52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ПОСТАНОВЛЕНИЕ</w:t>
      </w:r>
    </w:p>
    <w:p w14:paraId="5A542E67" w14:textId="77777777" w:rsidR="002B4290" w:rsidRPr="00FD3F83" w:rsidRDefault="002B4290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4134EB1" w14:textId="0CB6BAFD" w:rsidR="00740B52" w:rsidRPr="002B4290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2B4290">
        <w:rPr>
          <w:b/>
          <w:color w:val="000000" w:themeColor="text1"/>
          <w:sz w:val="32"/>
          <w:szCs w:val="32"/>
        </w:rPr>
        <w:t>о</w:t>
      </w:r>
      <w:r w:rsidR="00740B52" w:rsidRPr="002B4290">
        <w:rPr>
          <w:b/>
          <w:color w:val="000000" w:themeColor="text1"/>
          <w:sz w:val="32"/>
          <w:szCs w:val="32"/>
        </w:rPr>
        <w:t>т</w:t>
      </w:r>
      <w:r w:rsidRPr="002B4290">
        <w:rPr>
          <w:b/>
          <w:color w:val="000000" w:themeColor="text1"/>
          <w:sz w:val="32"/>
          <w:szCs w:val="32"/>
        </w:rPr>
        <w:t xml:space="preserve"> </w:t>
      </w:r>
      <w:r w:rsidR="003E1182" w:rsidRPr="002B4290">
        <w:rPr>
          <w:b/>
          <w:color w:val="000000" w:themeColor="text1"/>
          <w:sz w:val="32"/>
          <w:szCs w:val="32"/>
        </w:rPr>
        <w:t xml:space="preserve">  </w:t>
      </w:r>
      <w:r w:rsidR="002B4290" w:rsidRPr="002B4290">
        <w:rPr>
          <w:b/>
          <w:color w:val="000000" w:themeColor="text1"/>
          <w:sz w:val="32"/>
          <w:szCs w:val="32"/>
        </w:rPr>
        <w:t>16.10.2025 года</w:t>
      </w:r>
      <w:r w:rsidRPr="002B4290">
        <w:rPr>
          <w:b/>
          <w:color w:val="000000" w:themeColor="text1"/>
          <w:sz w:val="32"/>
          <w:szCs w:val="32"/>
        </w:rPr>
        <w:t xml:space="preserve"> </w:t>
      </w:r>
      <w:r w:rsidR="00740B52" w:rsidRPr="002B4290">
        <w:rPr>
          <w:b/>
          <w:color w:val="000000" w:themeColor="text1"/>
          <w:sz w:val="32"/>
          <w:szCs w:val="32"/>
        </w:rPr>
        <w:t>№</w:t>
      </w:r>
      <w:r w:rsidR="003E1182" w:rsidRPr="002B4290">
        <w:rPr>
          <w:b/>
          <w:color w:val="000000" w:themeColor="text1"/>
          <w:sz w:val="32"/>
          <w:szCs w:val="32"/>
        </w:rPr>
        <w:t xml:space="preserve"> </w:t>
      </w:r>
      <w:r w:rsidR="002B4290" w:rsidRPr="002B4290">
        <w:rPr>
          <w:b/>
          <w:color w:val="000000" w:themeColor="text1"/>
          <w:sz w:val="32"/>
          <w:szCs w:val="32"/>
        </w:rPr>
        <w:t>183</w:t>
      </w:r>
    </w:p>
    <w:p w14:paraId="23BEE44C" w14:textId="0646399B" w:rsidR="00740B52" w:rsidRPr="002B4290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2B4290">
        <w:rPr>
          <w:b/>
          <w:color w:val="000000" w:themeColor="text1"/>
          <w:sz w:val="28"/>
          <w:szCs w:val="28"/>
        </w:rPr>
        <w:t>с</w:t>
      </w:r>
      <w:r w:rsidRPr="00FD3F83">
        <w:rPr>
          <w:b/>
          <w:color w:val="000000" w:themeColor="text1"/>
          <w:sz w:val="36"/>
          <w:szCs w:val="36"/>
        </w:rPr>
        <w:t xml:space="preserve">. </w:t>
      </w:r>
      <w:r w:rsidR="002B4290">
        <w:rPr>
          <w:b/>
          <w:color w:val="000000" w:themeColor="text1"/>
          <w:sz w:val="28"/>
          <w:szCs w:val="28"/>
        </w:rPr>
        <w:t>С</w:t>
      </w:r>
      <w:r w:rsidR="00FD3F83" w:rsidRPr="002B4290">
        <w:rPr>
          <w:b/>
          <w:color w:val="000000" w:themeColor="text1"/>
          <w:sz w:val="28"/>
          <w:szCs w:val="28"/>
        </w:rPr>
        <w:t>основка</w:t>
      </w:r>
    </w:p>
    <w:p w14:paraId="6D490528" w14:textId="77777777" w:rsidR="00740B52" w:rsidRPr="00FD3F83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2D72255D" w14:textId="2B24A8A9" w:rsidR="00AF7239" w:rsidRDefault="0006394D" w:rsidP="00AF7239">
      <w:pPr>
        <w:autoSpaceDE w:val="0"/>
        <w:autoSpaceDN w:val="0"/>
        <w:adjustRightInd w:val="0"/>
        <w:rPr>
          <w:b/>
          <w:bCs/>
          <w:iCs/>
          <w:color w:val="000000" w:themeColor="text1"/>
          <w:sz w:val="26"/>
          <w:szCs w:val="26"/>
        </w:rPr>
      </w:pPr>
      <w:r w:rsidRPr="001F60BC">
        <w:rPr>
          <w:b/>
          <w:bCs/>
          <w:iCs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  <w:r w:rsidR="00FD3F83" w:rsidRPr="001F60BC">
        <w:rPr>
          <w:b/>
          <w:bCs/>
          <w:iCs/>
          <w:color w:val="000000" w:themeColor="text1"/>
          <w:sz w:val="26"/>
          <w:szCs w:val="26"/>
        </w:rPr>
        <w:t>Сосновского</w:t>
      </w:r>
      <w:r w:rsidRPr="001F60BC">
        <w:rPr>
          <w:b/>
          <w:bCs/>
          <w:iCs/>
          <w:color w:val="000000" w:themeColor="text1"/>
          <w:sz w:val="26"/>
          <w:szCs w:val="26"/>
        </w:rPr>
        <w:t xml:space="preserve"> сельсовета Бессоновского района Пензенской области </w:t>
      </w:r>
      <w:r w:rsidR="00AF7239">
        <w:rPr>
          <w:b/>
          <w:bCs/>
          <w:iCs/>
          <w:color w:val="000000" w:themeColor="text1"/>
          <w:sz w:val="26"/>
          <w:szCs w:val="26"/>
        </w:rPr>
        <w:t>от 17.06.2020</w:t>
      </w:r>
      <w:r w:rsidR="00AF7239" w:rsidRPr="00AF7239">
        <w:rPr>
          <w:b/>
          <w:bCs/>
          <w:iCs/>
          <w:color w:val="000000" w:themeColor="text1"/>
          <w:sz w:val="26"/>
          <w:szCs w:val="26"/>
        </w:rPr>
        <w:t xml:space="preserve"> № 74</w:t>
      </w:r>
      <w:r w:rsidR="00AF7239">
        <w:rPr>
          <w:b/>
          <w:bCs/>
          <w:iCs/>
          <w:color w:val="000000" w:themeColor="text1"/>
          <w:sz w:val="26"/>
          <w:szCs w:val="26"/>
        </w:rPr>
        <w:t xml:space="preserve"> «</w:t>
      </w:r>
      <w:r w:rsidR="00AF7239" w:rsidRPr="00AF7239">
        <w:rPr>
          <w:b/>
          <w:bCs/>
          <w:iCs/>
          <w:color w:val="000000" w:themeColor="text1"/>
          <w:sz w:val="26"/>
          <w:szCs w:val="26"/>
        </w:rPr>
        <w:t>Об установлении и использовании полос отвода автомобильных дорог местного значения на территории Сосновского сельсовета Бессоновского района Пензенской области</w:t>
      </w:r>
      <w:r w:rsidR="00AF7239">
        <w:rPr>
          <w:b/>
          <w:bCs/>
          <w:iCs/>
          <w:color w:val="000000" w:themeColor="text1"/>
          <w:sz w:val="26"/>
          <w:szCs w:val="26"/>
        </w:rPr>
        <w:t>»</w:t>
      </w:r>
    </w:p>
    <w:p w14:paraId="28CA6184" w14:textId="77777777" w:rsidR="00AF7239" w:rsidRDefault="00AF7239" w:rsidP="00AF7239">
      <w:pPr>
        <w:autoSpaceDE w:val="0"/>
        <w:autoSpaceDN w:val="0"/>
        <w:adjustRightInd w:val="0"/>
        <w:rPr>
          <w:b/>
          <w:bCs/>
          <w:iCs/>
          <w:color w:val="000000" w:themeColor="text1"/>
          <w:sz w:val="26"/>
          <w:szCs w:val="26"/>
        </w:rPr>
      </w:pPr>
    </w:p>
    <w:p w14:paraId="3727C956" w14:textId="49A036C0" w:rsidR="00336772" w:rsidRPr="00E7324A" w:rsidRDefault="00AF7239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AF7239">
        <w:rPr>
          <w:color w:val="000000" w:themeColor="text1"/>
          <w:sz w:val="28"/>
          <w:szCs w:val="28"/>
        </w:rPr>
        <w:t>Руководствуясь</w:t>
      </w:r>
      <w:r w:rsidR="00740B52" w:rsidRPr="00E7324A">
        <w:rPr>
          <w:color w:val="000000" w:themeColor="text1"/>
          <w:sz w:val="28"/>
          <w:szCs w:val="28"/>
        </w:rPr>
        <w:t xml:space="preserve"> Уставом сельского поселения 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bCs/>
          <w:color w:val="000000" w:themeColor="text1"/>
          <w:sz w:val="28"/>
          <w:szCs w:val="28"/>
        </w:rPr>
        <w:t xml:space="preserve">администрация </w:t>
      </w:r>
      <w:r w:rsidR="001F60BC" w:rsidRPr="00E7324A">
        <w:rPr>
          <w:bCs/>
          <w:color w:val="000000" w:themeColor="text1"/>
          <w:sz w:val="28"/>
          <w:szCs w:val="28"/>
        </w:rPr>
        <w:t>Сосновского</w:t>
      </w:r>
      <w:r w:rsidR="00336772" w:rsidRPr="00E7324A">
        <w:rPr>
          <w:bCs/>
          <w:color w:val="000000" w:themeColor="text1"/>
          <w:sz w:val="28"/>
          <w:szCs w:val="28"/>
        </w:rPr>
        <w:t xml:space="preserve"> сельсовета </w:t>
      </w:r>
      <w:r w:rsidR="00336772" w:rsidRPr="00E7324A">
        <w:rPr>
          <w:b/>
          <w:bCs/>
          <w:color w:val="000000" w:themeColor="text1"/>
          <w:sz w:val="28"/>
          <w:szCs w:val="28"/>
        </w:rPr>
        <w:t>постановляет:</w:t>
      </w:r>
    </w:p>
    <w:p w14:paraId="05E64F4E" w14:textId="2551072D" w:rsidR="000971C9" w:rsidRPr="000971C9" w:rsidRDefault="00F30362" w:rsidP="000971C9">
      <w:pPr>
        <w:autoSpaceDE w:val="0"/>
        <w:autoSpaceDN w:val="0"/>
        <w:adjustRightInd w:val="0"/>
        <w:jc w:val="both"/>
        <w:rPr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Внести</w:t>
      </w:r>
      <w:r w:rsidR="000971C9">
        <w:rPr>
          <w:color w:val="000000" w:themeColor="text1"/>
          <w:sz w:val="28"/>
          <w:szCs w:val="28"/>
        </w:rPr>
        <w:t xml:space="preserve"> </w:t>
      </w:r>
      <w:r w:rsidR="00F022B4" w:rsidRPr="00E7324A">
        <w:rPr>
          <w:color w:val="000000" w:themeColor="text1"/>
          <w:sz w:val="28"/>
          <w:szCs w:val="28"/>
        </w:rPr>
        <w:t xml:space="preserve">в постановление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F022B4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0971C9">
        <w:rPr>
          <w:color w:val="000000" w:themeColor="text1"/>
          <w:sz w:val="28"/>
          <w:szCs w:val="28"/>
        </w:rPr>
        <w:t>17</w:t>
      </w:r>
      <w:r w:rsidR="001F60BC" w:rsidRPr="00E7324A">
        <w:rPr>
          <w:color w:val="000000" w:themeColor="text1"/>
          <w:sz w:val="28"/>
          <w:szCs w:val="28"/>
        </w:rPr>
        <w:t>.0</w:t>
      </w:r>
      <w:r w:rsidR="000971C9">
        <w:rPr>
          <w:color w:val="000000" w:themeColor="text1"/>
          <w:sz w:val="28"/>
          <w:szCs w:val="28"/>
        </w:rPr>
        <w:t>6</w:t>
      </w:r>
      <w:r w:rsidR="001F60BC" w:rsidRPr="00E7324A">
        <w:rPr>
          <w:color w:val="000000" w:themeColor="text1"/>
          <w:sz w:val="28"/>
          <w:szCs w:val="28"/>
        </w:rPr>
        <w:t>.202</w:t>
      </w:r>
      <w:r w:rsidR="000971C9">
        <w:rPr>
          <w:color w:val="000000" w:themeColor="text1"/>
          <w:sz w:val="28"/>
          <w:szCs w:val="28"/>
        </w:rPr>
        <w:t>0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="00F022B4" w:rsidRPr="00E7324A">
        <w:rPr>
          <w:color w:val="000000" w:themeColor="text1"/>
          <w:sz w:val="28"/>
          <w:szCs w:val="28"/>
        </w:rPr>
        <w:t xml:space="preserve"> №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0971C9">
        <w:rPr>
          <w:color w:val="000000" w:themeColor="text1"/>
          <w:sz w:val="28"/>
          <w:szCs w:val="28"/>
        </w:rPr>
        <w:t>74</w:t>
      </w:r>
      <w:r w:rsidR="00F022B4" w:rsidRPr="00E7324A">
        <w:rPr>
          <w:color w:val="000000" w:themeColor="text1"/>
          <w:sz w:val="28"/>
          <w:szCs w:val="28"/>
        </w:rPr>
        <w:t xml:space="preserve"> </w:t>
      </w:r>
      <w:r w:rsidR="000971C9" w:rsidRPr="000971C9">
        <w:rPr>
          <w:iCs/>
          <w:color w:val="000000" w:themeColor="text1"/>
          <w:sz w:val="28"/>
          <w:szCs w:val="28"/>
        </w:rPr>
        <w:t>«Об установлении и использовании полос отвода автомобильных дорог местного значения на территории Сосновского сельсовета Бессоновского района Пензенской области»</w:t>
      </w:r>
      <w:r w:rsidR="000971C9" w:rsidRPr="000971C9">
        <w:rPr>
          <w:color w:val="000000" w:themeColor="text1"/>
          <w:sz w:val="28"/>
          <w:szCs w:val="28"/>
        </w:rPr>
        <w:t xml:space="preserve"> </w:t>
      </w:r>
      <w:r w:rsidR="000971C9" w:rsidRPr="00E7324A">
        <w:rPr>
          <w:color w:val="000000" w:themeColor="text1"/>
          <w:sz w:val="28"/>
          <w:szCs w:val="28"/>
        </w:rPr>
        <w:t>(далее – постановление</w:t>
      </w:r>
      <w:r w:rsidR="000971C9" w:rsidRPr="00E7324A">
        <w:rPr>
          <w:i/>
          <w:color w:val="000000" w:themeColor="text1"/>
          <w:sz w:val="28"/>
          <w:szCs w:val="28"/>
        </w:rPr>
        <w:t>)</w:t>
      </w:r>
      <w:r w:rsidR="000971C9" w:rsidRPr="00E7324A">
        <w:rPr>
          <w:color w:val="000000" w:themeColor="text1"/>
          <w:sz w:val="28"/>
          <w:szCs w:val="28"/>
        </w:rPr>
        <w:t xml:space="preserve">, </w:t>
      </w:r>
      <w:r w:rsidR="000971C9">
        <w:rPr>
          <w:color w:val="000000" w:themeColor="text1"/>
          <w:sz w:val="28"/>
          <w:szCs w:val="28"/>
        </w:rPr>
        <w:t>следующие изменения:</w:t>
      </w:r>
    </w:p>
    <w:p w14:paraId="4A9DAFAF" w14:textId="6629477F" w:rsidR="00AF7239" w:rsidRDefault="00F30362" w:rsidP="00AF7239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Преамбулу постановления изложить </w:t>
      </w:r>
      <w:r w:rsidR="00AF7239">
        <w:rPr>
          <w:color w:val="000000" w:themeColor="text1"/>
          <w:sz w:val="28"/>
          <w:szCs w:val="28"/>
        </w:rPr>
        <w:t>в следующей редакции:</w:t>
      </w:r>
    </w:p>
    <w:p w14:paraId="55A387DE" w14:textId="33DA8DD8" w:rsidR="00AF7239" w:rsidRDefault="00AF7239" w:rsidP="00AF723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AF7239">
        <w:rPr>
          <w:color w:val="000000" w:themeColor="text1"/>
          <w:sz w:val="28"/>
          <w:szCs w:val="28"/>
        </w:rPr>
        <w:t xml:space="preserve">Руководствуясь </w:t>
      </w:r>
      <w:r>
        <w:rPr>
          <w:color w:val="000000" w:themeColor="text1"/>
          <w:sz w:val="28"/>
          <w:szCs w:val="28"/>
        </w:rPr>
        <w:t xml:space="preserve">статьей 25 </w:t>
      </w:r>
      <w:r w:rsidRPr="00AF7239">
        <w:rPr>
          <w:color w:val="000000" w:themeColor="text1"/>
          <w:sz w:val="28"/>
          <w:szCs w:val="28"/>
        </w:rPr>
        <w:t>Ф</w:t>
      </w:r>
      <w:r>
        <w:rPr>
          <w:color w:val="000000" w:themeColor="text1"/>
          <w:sz w:val="28"/>
          <w:szCs w:val="28"/>
        </w:rPr>
        <w:t>едерального закона от 08.11.2007 №</w:t>
      </w:r>
      <w:r w:rsidRPr="00AF7239">
        <w:rPr>
          <w:color w:val="000000" w:themeColor="text1"/>
          <w:sz w:val="28"/>
          <w:szCs w:val="28"/>
        </w:rPr>
        <w:t xml:space="preserve"> 257-ФЗ</w:t>
      </w:r>
      <w:r>
        <w:rPr>
          <w:color w:val="000000" w:themeColor="text1"/>
          <w:sz w:val="28"/>
          <w:szCs w:val="28"/>
        </w:rPr>
        <w:t xml:space="preserve"> «</w:t>
      </w:r>
      <w:r w:rsidRPr="00AF7239">
        <w:rPr>
          <w:color w:val="000000" w:themeColor="text1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</w:t>
      </w:r>
      <w:r>
        <w:rPr>
          <w:color w:val="000000" w:themeColor="text1"/>
          <w:sz w:val="28"/>
          <w:szCs w:val="28"/>
        </w:rPr>
        <w:t xml:space="preserve">оссийской Федерации», </w:t>
      </w:r>
      <w:r w:rsidRPr="00AF7239">
        <w:rPr>
          <w:color w:val="000000" w:themeColor="text1"/>
          <w:sz w:val="28"/>
          <w:szCs w:val="28"/>
        </w:rPr>
        <w:t>Уставом сельского поселения Сосновский сельсовет Бессоновского района Пензенской области</w:t>
      </w:r>
      <w:r>
        <w:rPr>
          <w:color w:val="000000" w:themeColor="text1"/>
          <w:sz w:val="28"/>
          <w:szCs w:val="28"/>
        </w:rPr>
        <w:t>,».</w:t>
      </w:r>
    </w:p>
    <w:p w14:paraId="58A8C434" w14:textId="6FC59E5E" w:rsidR="00F30362" w:rsidRDefault="00F30362" w:rsidP="00AF723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Пункт 4 постановления </w:t>
      </w:r>
      <w:r w:rsidR="00795BA1">
        <w:rPr>
          <w:color w:val="000000" w:themeColor="text1"/>
          <w:sz w:val="28"/>
          <w:szCs w:val="28"/>
        </w:rPr>
        <w:t>изложить в следующей редакции:</w:t>
      </w:r>
    </w:p>
    <w:p w14:paraId="19937936" w14:textId="61E6822C" w:rsidR="00F30362" w:rsidRPr="00F30362" w:rsidRDefault="00795BA1" w:rsidP="00795BA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F30362" w:rsidRPr="00F30362">
        <w:rPr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color w:val="000000" w:themeColor="text1"/>
          <w:sz w:val="28"/>
          <w:szCs w:val="28"/>
        </w:rPr>
        <w:t>главу администрации</w:t>
      </w:r>
      <w:r w:rsidR="00F30362" w:rsidRPr="00F30362">
        <w:rPr>
          <w:color w:val="000000" w:themeColor="text1"/>
          <w:sz w:val="28"/>
          <w:szCs w:val="28"/>
        </w:rPr>
        <w:t xml:space="preserve"> Сосновского сельсовета Бессоновского района Пензенской области.</w:t>
      </w:r>
      <w:r>
        <w:rPr>
          <w:color w:val="000000" w:themeColor="text1"/>
          <w:sz w:val="28"/>
          <w:szCs w:val="28"/>
        </w:rPr>
        <w:t>».</w:t>
      </w:r>
    </w:p>
    <w:p w14:paraId="20191011" w14:textId="4B0C7C2A" w:rsidR="00AF7239" w:rsidRDefault="00AF7239" w:rsidP="00AF7239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Внести</w:t>
      </w:r>
      <w:r w:rsidR="000971C9">
        <w:rPr>
          <w:color w:val="000000" w:themeColor="text1"/>
          <w:sz w:val="28"/>
          <w:szCs w:val="28"/>
        </w:rPr>
        <w:t xml:space="preserve"> изменения</w:t>
      </w:r>
      <w:r>
        <w:rPr>
          <w:color w:val="000000" w:themeColor="text1"/>
          <w:sz w:val="28"/>
          <w:szCs w:val="28"/>
        </w:rPr>
        <w:t xml:space="preserve"> в </w:t>
      </w:r>
      <w:r w:rsidRPr="00AF7239">
        <w:rPr>
          <w:color w:val="000000" w:themeColor="text1"/>
          <w:sz w:val="28"/>
          <w:szCs w:val="28"/>
        </w:rPr>
        <w:t>Порядок установления и использования полос отвода автомобильных дорог местного значения на территории Сосновского сельсовета Бессоновского района Пензенской области</w:t>
      </w:r>
      <w:r>
        <w:rPr>
          <w:color w:val="000000" w:themeColor="text1"/>
          <w:sz w:val="28"/>
          <w:szCs w:val="28"/>
        </w:rPr>
        <w:t xml:space="preserve">, утвержденный </w:t>
      </w:r>
      <w:proofErr w:type="gramStart"/>
      <w:r>
        <w:rPr>
          <w:color w:val="000000" w:themeColor="text1"/>
          <w:sz w:val="28"/>
          <w:szCs w:val="28"/>
        </w:rPr>
        <w:t xml:space="preserve">постановлением,  </w:t>
      </w:r>
      <w:r w:rsidRPr="00AF7239">
        <w:rPr>
          <w:color w:val="000000" w:themeColor="text1"/>
          <w:sz w:val="28"/>
          <w:szCs w:val="28"/>
        </w:rPr>
        <w:t>изложив</w:t>
      </w:r>
      <w:proofErr w:type="gramEnd"/>
      <w:r w:rsidRPr="00AF7239">
        <w:rPr>
          <w:color w:val="000000" w:themeColor="text1"/>
          <w:sz w:val="28"/>
          <w:szCs w:val="28"/>
        </w:rPr>
        <w:t xml:space="preserve"> его в новой редакции согласно приложению к настоящему постановлению.</w:t>
      </w:r>
    </w:p>
    <w:p w14:paraId="3A287E6C" w14:textId="7C8A2BD2" w:rsidR="00740B52" w:rsidRPr="00E7324A" w:rsidRDefault="00167FCE" w:rsidP="00AF7239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 xml:space="preserve">постановление </w:t>
      </w:r>
      <w:r w:rsidR="00740B52" w:rsidRPr="00E7324A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079E1114" w14:textId="7769035C" w:rsidR="00AF7239" w:rsidRDefault="00AF7239" w:rsidP="00AF7239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AF7239">
        <w:rPr>
          <w:color w:val="000000" w:themeColor="text1"/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14:paraId="527E37B2" w14:textId="6A851223" w:rsidR="00740B52" w:rsidRDefault="00167FCE" w:rsidP="00EC4A3D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40B52" w:rsidRPr="00E7324A">
        <w:rPr>
          <w:color w:val="000000" w:themeColor="text1"/>
          <w:sz w:val="28"/>
          <w:szCs w:val="28"/>
        </w:rPr>
        <w:t xml:space="preserve">. Контроль за исполнением настоящего </w:t>
      </w:r>
      <w:r w:rsidR="00336772" w:rsidRPr="00E7324A">
        <w:rPr>
          <w:color w:val="000000" w:themeColor="text1"/>
          <w:sz w:val="28"/>
          <w:szCs w:val="28"/>
        </w:rPr>
        <w:t>постановления</w:t>
      </w:r>
      <w:r w:rsidR="00740B52" w:rsidRPr="00E7324A">
        <w:rPr>
          <w:color w:val="000000" w:themeColor="text1"/>
          <w:sz w:val="28"/>
          <w:szCs w:val="28"/>
        </w:rPr>
        <w:t xml:space="preserve"> возложить на </w:t>
      </w:r>
      <w:r w:rsidR="001F60BC" w:rsidRPr="00E7324A">
        <w:rPr>
          <w:color w:val="000000" w:themeColor="text1"/>
          <w:sz w:val="28"/>
          <w:szCs w:val="28"/>
        </w:rPr>
        <w:t>главу администрации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0E15B810" w14:textId="77777777" w:rsidR="002B4290" w:rsidRPr="00E7324A" w:rsidRDefault="002B4290" w:rsidP="00EC4A3D">
      <w:pPr>
        <w:pStyle w:val="a0"/>
        <w:spacing w:before="0"/>
        <w:rPr>
          <w:color w:val="000000" w:themeColor="text1"/>
          <w:sz w:val="28"/>
          <w:szCs w:val="28"/>
        </w:rPr>
      </w:pPr>
    </w:p>
    <w:p w14:paraId="4F2B9BE1" w14:textId="77777777" w:rsidR="0030670A" w:rsidRPr="00E7324A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5128309" w14:textId="77777777" w:rsidR="00E7324A" w:rsidRPr="00E7324A" w:rsidRDefault="00E7324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70A36149" w14:textId="005952EA" w:rsidR="001F60BC" w:rsidRPr="00E7324A" w:rsidRDefault="00167FCE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BA0DA2" w:rsidRPr="00E7324A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color w:val="000000" w:themeColor="text1"/>
          <w:sz w:val="28"/>
          <w:szCs w:val="28"/>
        </w:rPr>
        <w:t xml:space="preserve">администрации </w:t>
      </w:r>
    </w:p>
    <w:p w14:paraId="5707D603" w14:textId="72DE7FCC" w:rsidR="00EC4A3D" w:rsidRPr="00E7324A" w:rsidRDefault="001F60BC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Сосновского </w:t>
      </w:r>
      <w:r w:rsidR="00740B52" w:rsidRPr="00E7324A">
        <w:rPr>
          <w:color w:val="000000" w:themeColor="text1"/>
          <w:sz w:val="28"/>
          <w:szCs w:val="28"/>
        </w:rPr>
        <w:t>сельсовета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</w:p>
    <w:p w14:paraId="6ABB8DDA" w14:textId="77777777" w:rsidR="001F60BC" w:rsidRPr="00E7324A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62806DB6" w14:textId="77777777" w:rsidR="00AF7239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E7324A">
        <w:rPr>
          <w:color w:val="000000" w:themeColor="text1"/>
          <w:sz w:val="28"/>
          <w:szCs w:val="28"/>
        </w:rPr>
        <w:t>Пензенской области</w:t>
      </w:r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167FCE">
        <w:rPr>
          <w:color w:val="000000" w:themeColor="text1"/>
          <w:sz w:val="28"/>
          <w:szCs w:val="28"/>
        </w:rPr>
        <w:t>С.И. Терешкин</w:t>
      </w:r>
      <w:r w:rsidR="001F60BC" w:rsidRPr="00E7324A">
        <w:rPr>
          <w:color w:val="000000" w:themeColor="text1"/>
          <w:sz w:val="28"/>
          <w:szCs w:val="28"/>
        </w:rPr>
        <w:t xml:space="preserve">  </w:t>
      </w:r>
    </w:p>
    <w:p w14:paraId="6811FC26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1503207D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402175B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05F1DD6" w14:textId="77777777" w:rsidR="00AF7239" w:rsidRPr="00AF7239" w:rsidRDefault="00AF7239" w:rsidP="00AF7239">
      <w:pPr>
        <w:pStyle w:val="a0"/>
        <w:ind w:firstLine="0"/>
        <w:jc w:val="left"/>
        <w:rPr>
          <w:color w:val="000000" w:themeColor="text1"/>
          <w:sz w:val="28"/>
          <w:szCs w:val="28"/>
        </w:rPr>
      </w:pPr>
    </w:p>
    <w:p w14:paraId="71E1F1FC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9593B8B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2EA38DA3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E81637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4145D52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65CDDED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20DFC3E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E8A9CB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D8B13C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1922CA3F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C9193B9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6822CB9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D1D0530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1C59B93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DF1CC6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7A649A52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75F9211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1ED8930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070EA7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F22A34B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48F595DA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1C91AAF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39DD13B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6C47E7BD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C3CD18E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4C086598" w14:textId="1D922FB4" w:rsidR="00AF7239" w:rsidRPr="000971C9" w:rsidRDefault="00AF7239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Приложение</w:t>
      </w:r>
    </w:p>
    <w:p w14:paraId="792E63AA" w14:textId="09343F3A" w:rsidR="00AF7239" w:rsidRPr="000971C9" w:rsidRDefault="00AF7239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к постановлению администрации</w:t>
      </w:r>
    </w:p>
    <w:p w14:paraId="115C2098" w14:textId="77777777" w:rsidR="00AF7239" w:rsidRPr="000971C9" w:rsidRDefault="00AF7239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Сосновского сельсовета</w:t>
      </w:r>
    </w:p>
    <w:p w14:paraId="03B25CBC" w14:textId="59047E01" w:rsidR="00AF7239" w:rsidRPr="000971C9" w:rsidRDefault="00AF7239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Бессоновского района Пензенской области</w:t>
      </w:r>
    </w:p>
    <w:p w14:paraId="6C9C4208" w14:textId="3BFBFEC3" w:rsidR="00AF7239" w:rsidRPr="000971C9" w:rsidRDefault="00AF7239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 xml:space="preserve">от </w:t>
      </w:r>
      <w:r w:rsidR="0002606B">
        <w:rPr>
          <w:color w:val="000000" w:themeColor="text1"/>
          <w:sz w:val="22"/>
          <w:szCs w:val="22"/>
        </w:rPr>
        <w:t>16.10.2025 г.</w:t>
      </w:r>
      <w:r w:rsidRPr="000971C9">
        <w:rPr>
          <w:color w:val="000000" w:themeColor="text1"/>
          <w:sz w:val="22"/>
          <w:szCs w:val="22"/>
        </w:rPr>
        <w:t xml:space="preserve"> №</w:t>
      </w:r>
      <w:r w:rsidR="0002606B">
        <w:rPr>
          <w:color w:val="000000" w:themeColor="text1"/>
          <w:sz w:val="22"/>
          <w:szCs w:val="22"/>
        </w:rPr>
        <w:t xml:space="preserve"> 183</w:t>
      </w:r>
    </w:p>
    <w:p w14:paraId="0E3A1AD7" w14:textId="77777777" w:rsidR="005D63B3" w:rsidRPr="000971C9" w:rsidRDefault="005D63B3" w:rsidP="005D63B3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</w:p>
    <w:p w14:paraId="5A80F458" w14:textId="77777777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Приложение к</w:t>
      </w:r>
    </w:p>
    <w:p w14:paraId="216BC396" w14:textId="77777777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постановлению администрации</w:t>
      </w:r>
    </w:p>
    <w:p w14:paraId="7DBB1BE7" w14:textId="77777777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Сосновского сельсовета</w:t>
      </w:r>
    </w:p>
    <w:p w14:paraId="0C27B5E8" w14:textId="77777777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Бессоновского района</w:t>
      </w:r>
    </w:p>
    <w:p w14:paraId="6EF14FDC" w14:textId="77777777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Пензенской области</w:t>
      </w:r>
    </w:p>
    <w:p w14:paraId="66245E41" w14:textId="001FAAA8" w:rsidR="005D63B3" w:rsidRPr="000971C9" w:rsidRDefault="005D63B3" w:rsidP="000971C9">
      <w:pPr>
        <w:pStyle w:val="a0"/>
        <w:spacing w:before="0"/>
        <w:ind w:firstLine="0"/>
        <w:jc w:val="right"/>
        <w:rPr>
          <w:color w:val="000000" w:themeColor="text1"/>
          <w:sz w:val="22"/>
          <w:szCs w:val="22"/>
        </w:rPr>
      </w:pPr>
      <w:r w:rsidRPr="000971C9">
        <w:rPr>
          <w:color w:val="000000" w:themeColor="text1"/>
          <w:sz w:val="22"/>
          <w:szCs w:val="22"/>
        </w:rPr>
        <w:t>от 17.06.2020 № 74</w:t>
      </w:r>
    </w:p>
    <w:p w14:paraId="59E29F22" w14:textId="77777777" w:rsidR="005D63B3" w:rsidRDefault="005D63B3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65FFCCB8" w14:textId="08003543" w:rsidR="005D63B3" w:rsidRDefault="005D63B3" w:rsidP="005D63B3">
      <w:pPr>
        <w:pStyle w:val="a0"/>
        <w:spacing w:before="0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5D63B3">
        <w:rPr>
          <w:color w:val="000000" w:themeColor="text1"/>
          <w:sz w:val="28"/>
          <w:szCs w:val="28"/>
        </w:rPr>
        <w:t>Порядок установления и использования полос отвода автомобильных дорог местного значения на территории Сосновского сельсовета Бессоновского района Пензенской области</w:t>
      </w:r>
    </w:p>
    <w:p w14:paraId="0B080D81" w14:textId="77777777" w:rsidR="005D63B3" w:rsidRDefault="005D63B3" w:rsidP="005D63B3">
      <w:pPr>
        <w:pStyle w:val="a0"/>
        <w:spacing w:before="0"/>
        <w:ind w:firstLine="0"/>
        <w:jc w:val="center"/>
        <w:rPr>
          <w:color w:val="000000" w:themeColor="text1"/>
          <w:sz w:val="28"/>
          <w:szCs w:val="28"/>
        </w:rPr>
      </w:pPr>
    </w:p>
    <w:p w14:paraId="2BFD643B" w14:textId="453B73AF" w:rsidR="004E00DC" w:rsidRPr="004E00DC" w:rsidRDefault="004E00DC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1. Настоящий Поряд</w:t>
      </w:r>
      <w:r w:rsidR="00F30362">
        <w:rPr>
          <w:color w:val="000000" w:themeColor="text1"/>
          <w:sz w:val="28"/>
          <w:szCs w:val="28"/>
        </w:rPr>
        <w:t>ок разработан в целях реализации статьи</w:t>
      </w:r>
      <w:r w:rsidRPr="004E00DC">
        <w:rPr>
          <w:color w:val="000000" w:themeColor="text1"/>
          <w:sz w:val="28"/>
          <w:szCs w:val="28"/>
        </w:rPr>
        <w:t xml:space="preserve">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</w:t>
      </w:r>
    </w:p>
    <w:p w14:paraId="4F73202C" w14:textId="77777777" w:rsid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</w:t>
      </w:r>
    </w:p>
    <w:p w14:paraId="31B0B434" w14:textId="77777777" w:rsid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</w:t>
      </w:r>
    </w:p>
    <w:p w14:paraId="175C56EB" w14:textId="62FDF193" w:rsid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Границы полосы отвода автомобильной дороги определяются на основании документации по планировке территории, за исключением случаев, предусмотренных земельным законодательством.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 w14:paraId="19223B24" w14:textId="77777777" w:rsidR="004E00DC" w:rsidRPr="004E00DC" w:rsidRDefault="004E00DC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 w14:paraId="25C58EFE" w14:textId="77777777" w:rsidR="004E00DC" w:rsidRPr="004E00DC" w:rsidRDefault="004E00DC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 xml:space="preserve">5. 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</w:t>
      </w:r>
      <w:r w:rsidRPr="004E00DC">
        <w:rPr>
          <w:color w:val="000000" w:themeColor="text1"/>
          <w:sz w:val="28"/>
          <w:szCs w:val="28"/>
        </w:rPr>
        <w:lastRenderedPageBreak/>
        <w:t>полосы отвода существующей автомобильной дороги местного значения, обеспечивается администрацией сельсовета Бессоновского района Пензенской области в соответствии с законодательством о размещении заказов на выполнение работ для муниципальных нужд. Финансирование работ по землеустройству осуществляется в пределах утвержденных лимитов бюджетных обязательств на соответствующий финансовый год.</w:t>
      </w:r>
    </w:p>
    <w:p w14:paraId="7EB1D08A" w14:textId="77777777" w:rsidR="004E00DC" w:rsidRPr="004E00DC" w:rsidRDefault="004E00DC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6. Сформированные земельные участки, образующие полосу отвода, подлежат в установленном порядке постановке на государственный кадастровый учет.</w:t>
      </w:r>
    </w:p>
    <w:p w14:paraId="787DCB24" w14:textId="77777777" w:rsid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7. В границах полос отвода запрещается:</w:t>
      </w:r>
    </w:p>
    <w:p w14:paraId="0B48BBEB" w14:textId="77777777" w:rsid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14:paraId="4A9BF4CA" w14:textId="77777777" w:rsid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14:paraId="3D11353E" w14:textId="77777777" w:rsid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14:paraId="026160E4" w14:textId="77777777" w:rsid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14:paraId="0ADF48F0" w14:textId="6CCEB78F" w:rsidR="00F30362" w:rsidRPr="00F30362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14:paraId="269A584B" w14:textId="32FDE146" w:rsidR="004E00DC" w:rsidRDefault="00F30362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14:paraId="6EA06249" w14:textId="0853436F" w:rsidR="00F30362" w:rsidRP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 xml:space="preserve">8. </w:t>
      </w:r>
      <w:r w:rsidR="00F30362" w:rsidRPr="00F30362">
        <w:rPr>
          <w:color w:val="000000" w:themeColor="text1"/>
          <w:sz w:val="28"/>
          <w:szCs w:val="28"/>
        </w:rPr>
        <w:t xml:space="preserve">В пределах </w:t>
      </w:r>
      <w:r w:rsidR="00F30362">
        <w:rPr>
          <w:color w:val="000000" w:themeColor="text1"/>
          <w:sz w:val="28"/>
          <w:szCs w:val="28"/>
        </w:rPr>
        <w:t>полосы отвода могут размещаться о</w:t>
      </w:r>
      <w:r w:rsidR="00F30362" w:rsidRPr="00F30362">
        <w:rPr>
          <w:color w:val="000000" w:themeColor="text1"/>
          <w:sz w:val="28"/>
          <w:szCs w:val="28"/>
        </w:rPr>
        <w:t>бъекты дорожного сервиса.</w:t>
      </w:r>
    </w:p>
    <w:p w14:paraId="5EB064AA" w14:textId="1FFE66AA" w:rsidR="00F30362" w:rsidRDefault="00F30362" w:rsidP="00F30362">
      <w:pPr>
        <w:pStyle w:val="a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На основании частей 1, 3 и 6 статьи 22 ФЗ № 257-ФЗ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14:paraId="41991570" w14:textId="773D0263" w:rsidR="00F30362" w:rsidRPr="00F30362" w:rsidRDefault="00F30362" w:rsidP="00F30362">
      <w:pPr>
        <w:pStyle w:val="a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</w:r>
    </w:p>
    <w:p w14:paraId="45A8B4F0" w14:textId="3A2BC816" w:rsidR="00F30362" w:rsidRPr="00F30362" w:rsidRDefault="00F30362" w:rsidP="00F30362">
      <w:pPr>
        <w:pStyle w:val="a0"/>
        <w:ind w:left="0" w:firstLine="720"/>
        <w:rPr>
          <w:color w:val="000000" w:themeColor="text1"/>
          <w:sz w:val="28"/>
          <w:szCs w:val="28"/>
        </w:rPr>
      </w:pPr>
      <w:r w:rsidRPr="00F30362">
        <w:rPr>
          <w:color w:val="000000" w:themeColor="text1"/>
          <w:sz w:val="28"/>
          <w:szCs w:val="28"/>
        </w:rPr>
        <w:lastRenderedPageBreak/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 w14:paraId="7559157F" w14:textId="77777777" w:rsid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</w:t>
      </w:r>
    </w:p>
    <w:p w14:paraId="54D85E57" w14:textId="77777777" w:rsidR="00F30362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нецелесообразно либо если такое размещение не потребует переустройства объектов в случае реконструкции автомобильных дорог местного значения.</w:t>
      </w:r>
    </w:p>
    <w:p w14:paraId="4999BCB8" w14:textId="0BA804BA" w:rsidR="004E00DC" w:rsidRPr="004E00DC" w:rsidRDefault="004E00DC" w:rsidP="00F30362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  <w:r w:rsidRPr="004E00DC">
        <w:rPr>
          <w:color w:val="000000" w:themeColor="text1"/>
          <w:sz w:val="28"/>
          <w:szCs w:val="28"/>
        </w:rPr>
        <w:t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</w:t>
      </w:r>
    </w:p>
    <w:p w14:paraId="29E9BBE8" w14:textId="77777777" w:rsidR="004E00DC" w:rsidRPr="004E00DC" w:rsidRDefault="004E00DC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</w:p>
    <w:p w14:paraId="4F45CFF0" w14:textId="77777777" w:rsidR="00BA4588" w:rsidRDefault="00BA4588" w:rsidP="004E00DC">
      <w:pPr>
        <w:pStyle w:val="a0"/>
        <w:spacing w:before="0"/>
        <w:ind w:left="0" w:firstLine="720"/>
        <w:rPr>
          <w:color w:val="000000" w:themeColor="text1"/>
          <w:sz w:val="28"/>
          <w:szCs w:val="28"/>
        </w:rPr>
      </w:pPr>
    </w:p>
    <w:sectPr w:rsidR="00BA4588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190C" w14:textId="77777777" w:rsidR="00F9607A" w:rsidRDefault="00F9607A">
      <w:r>
        <w:separator/>
      </w:r>
    </w:p>
  </w:endnote>
  <w:endnote w:type="continuationSeparator" w:id="0">
    <w:p w14:paraId="5FC6ED03" w14:textId="77777777" w:rsidR="00F9607A" w:rsidRDefault="00F9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5C17" w14:textId="77777777" w:rsidR="00F9607A" w:rsidRDefault="00F9607A">
      <w:r>
        <w:separator/>
      </w:r>
    </w:p>
  </w:footnote>
  <w:footnote w:type="continuationSeparator" w:id="0">
    <w:p w14:paraId="603ECCC0" w14:textId="77777777" w:rsidR="00F9607A" w:rsidRDefault="00F96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19E"/>
    <w:rsid w:val="00002FA7"/>
    <w:rsid w:val="00003002"/>
    <w:rsid w:val="00006C2B"/>
    <w:rsid w:val="000238BF"/>
    <w:rsid w:val="00025123"/>
    <w:rsid w:val="0002606B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770D4"/>
    <w:rsid w:val="00080B25"/>
    <w:rsid w:val="00081B28"/>
    <w:rsid w:val="000842F8"/>
    <w:rsid w:val="00086586"/>
    <w:rsid w:val="00087FA5"/>
    <w:rsid w:val="000923DE"/>
    <w:rsid w:val="00095BA9"/>
    <w:rsid w:val="000971C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67FCE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60BC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864A4"/>
    <w:rsid w:val="00297ABE"/>
    <w:rsid w:val="002A2202"/>
    <w:rsid w:val="002A3A5D"/>
    <w:rsid w:val="002B12F9"/>
    <w:rsid w:val="002B22E2"/>
    <w:rsid w:val="002B4290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A6B59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182"/>
    <w:rsid w:val="003E15EA"/>
    <w:rsid w:val="003F109A"/>
    <w:rsid w:val="003F1B8F"/>
    <w:rsid w:val="003F2374"/>
    <w:rsid w:val="003F2CD0"/>
    <w:rsid w:val="003F3B59"/>
    <w:rsid w:val="003F75ED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00DC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4078"/>
    <w:rsid w:val="005D5A16"/>
    <w:rsid w:val="005D63B3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41B5E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BA1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40BFB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1B9F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757B"/>
    <w:rsid w:val="00A83038"/>
    <w:rsid w:val="00A84605"/>
    <w:rsid w:val="00A85A57"/>
    <w:rsid w:val="00A86C82"/>
    <w:rsid w:val="00A8744F"/>
    <w:rsid w:val="00A91257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AF7239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4588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BF50A3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04ED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3517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24A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0362"/>
    <w:rsid w:val="00F336EE"/>
    <w:rsid w:val="00F375F6"/>
    <w:rsid w:val="00F455BF"/>
    <w:rsid w:val="00F47991"/>
    <w:rsid w:val="00F53C4A"/>
    <w:rsid w:val="00F63152"/>
    <w:rsid w:val="00F70943"/>
    <w:rsid w:val="00F714F4"/>
    <w:rsid w:val="00F8334A"/>
    <w:rsid w:val="00F84CB8"/>
    <w:rsid w:val="00F87B88"/>
    <w:rsid w:val="00F9607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3F83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2513D"/>
  <w15:docId w15:val="{AB347F8A-73A0-40ED-A07A-2AA573B0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AFC6A-FFFF-421E-9FB3-3CB271A1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34</TotalTime>
  <Pages>5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8</cp:revision>
  <cp:lastPrinted>2025-10-16T11:17:00Z</cp:lastPrinted>
  <dcterms:created xsi:type="dcterms:W3CDTF">2025-09-30T07:22:00Z</dcterms:created>
  <dcterms:modified xsi:type="dcterms:W3CDTF">2025-10-16T11:17:00Z</dcterms:modified>
</cp:coreProperties>
</file>