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E7A1" w14:textId="77777777"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58B4E7" wp14:editId="5120F981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54C590" w14:textId="77777777"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14:paraId="1F2BD006" w14:textId="77777777"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14:paraId="6ED83E2F" w14:textId="77777777"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78D68044" w14:textId="77777777" w:rsid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p w14:paraId="58039FD2" w14:textId="5EFDD758" w:rsidR="00EA141E" w:rsidRP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 xml:space="preserve">АДМИНИСТРАЦИЯ </w:t>
      </w:r>
      <w:r w:rsidR="006707E8">
        <w:rPr>
          <w:b/>
          <w:sz w:val="32"/>
          <w:szCs w:val="32"/>
        </w:rPr>
        <w:t>СОСНОВСКОГО</w:t>
      </w:r>
      <w:r w:rsidRPr="00EA141E">
        <w:rPr>
          <w:b/>
          <w:sz w:val="32"/>
          <w:szCs w:val="32"/>
        </w:rPr>
        <w:t xml:space="preserve"> СЕЛЬСОВЕТА БЕССОНОВСКОГО РАЙОНА</w:t>
      </w:r>
    </w:p>
    <w:p w14:paraId="1E172384" w14:textId="33D591F8" w:rsid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>ПЕНЗЕНСКОЙ ОБЛАСТИ</w:t>
      </w:r>
    </w:p>
    <w:p w14:paraId="234DB5F4" w14:textId="77777777" w:rsidR="006707E8" w:rsidRPr="00EA141E" w:rsidRDefault="006707E8" w:rsidP="00EA141E">
      <w:pPr>
        <w:pStyle w:val="a0"/>
        <w:spacing w:before="0"/>
        <w:jc w:val="center"/>
        <w:rPr>
          <w:b/>
          <w:sz w:val="32"/>
          <w:szCs w:val="32"/>
        </w:rPr>
      </w:pPr>
    </w:p>
    <w:p w14:paraId="78BA4BD4" w14:textId="77777777" w:rsid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>ПОСТАНОВЛЕНИЕ</w:t>
      </w:r>
    </w:p>
    <w:p w14:paraId="1DFBEBCB" w14:textId="77777777" w:rsidR="0058504E" w:rsidRP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p w14:paraId="64919440" w14:textId="2B94EF9C" w:rsidR="00740B52" w:rsidRPr="0058504E" w:rsidRDefault="003B2568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о</w:t>
      </w:r>
      <w:r w:rsidR="00740B52" w:rsidRPr="0058504E">
        <w:rPr>
          <w:b/>
          <w:sz w:val="32"/>
          <w:szCs w:val="32"/>
        </w:rPr>
        <w:t>т</w:t>
      </w:r>
      <w:r w:rsidRPr="0058504E">
        <w:rPr>
          <w:b/>
          <w:sz w:val="32"/>
          <w:szCs w:val="32"/>
        </w:rPr>
        <w:t xml:space="preserve"> </w:t>
      </w:r>
      <w:r w:rsidR="00B120A1">
        <w:rPr>
          <w:b/>
          <w:sz w:val="32"/>
          <w:szCs w:val="32"/>
        </w:rPr>
        <w:t xml:space="preserve">09.06.2026 года </w:t>
      </w:r>
      <w:r w:rsidR="00740B52" w:rsidRPr="0058504E">
        <w:rPr>
          <w:b/>
          <w:sz w:val="32"/>
          <w:szCs w:val="32"/>
        </w:rPr>
        <w:t>№</w:t>
      </w:r>
      <w:r w:rsidR="00B120A1">
        <w:rPr>
          <w:b/>
          <w:sz w:val="32"/>
          <w:szCs w:val="32"/>
        </w:rPr>
        <w:t xml:space="preserve"> 113</w:t>
      </w:r>
    </w:p>
    <w:p w14:paraId="3FF13C5B" w14:textId="5DD78A36" w:rsidR="00740B52" w:rsidRPr="006707E8" w:rsidRDefault="00740B52" w:rsidP="00EA141E">
      <w:pPr>
        <w:pStyle w:val="a0"/>
        <w:spacing w:before="0"/>
        <w:jc w:val="center"/>
        <w:rPr>
          <w:b/>
          <w:szCs w:val="24"/>
        </w:rPr>
      </w:pPr>
      <w:r w:rsidRPr="006707E8">
        <w:rPr>
          <w:b/>
          <w:szCs w:val="24"/>
        </w:rPr>
        <w:t xml:space="preserve">с. </w:t>
      </w:r>
      <w:r w:rsidR="006707E8" w:rsidRPr="006707E8">
        <w:rPr>
          <w:b/>
          <w:szCs w:val="24"/>
        </w:rPr>
        <w:t>Сосновка</w:t>
      </w:r>
    </w:p>
    <w:p w14:paraId="24A5587C" w14:textId="77777777" w:rsidR="00740B52" w:rsidRPr="0058504E" w:rsidRDefault="00740B52" w:rsidP="00EA141E">
      <w:pPr>
        <w:pStyle w:val="a0"/>
        <w:spacing w:before="0"/>
        <w:rPr>
          <w:sz w:val="28"/>
          <w:szCs w:val="28"/>
        </w:rPr>
      </w:pPr>
    </w:p>
    <w:p w14:paraId="2248A7E6" w14:textId="4086BEC9" w:rsidR="006707E8" w:rsidRPr="006707E8" w:rsidRDefault="006707E8" w:rsidP="006707E8">
      <w:pPr>
        <w:pStyle w:val="bodytext"/>
        <w:spacing w:before="0" w:beforeAutospacing="0" w:after="0" w:afterAutospacing="0"/>
        <w:ind w:firstLine="567"/>
        <w:jc w:val="center"/>
        <w:rPr>
          <w:b/>
          <w:sz w:val="27"/>
          <w:szCs w:val="27"/>
        </w:rPr>
      </w:pPr>
      <w:r w:rsidRPr="006707E8">
        <w:rPr>
          <w:b/>
          <w:sz w:val="28"/>
          <w:szCs w:val="28"/>
        </w:rPr>
        <w:t>О внесении изменений в постановление администрации Сосновского сельсовета Бессоновского района Пензенской области от 13.10.2022 года № 129 «</w:t>
      </w:r>
      <w:r w:rsidRPr="006707E8">
        <w:rPr>
          <w:b/>
          <w:sz w:val="27"/>
          <w:szCs w:val="27"/>
        </w:rPr>
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Сосновского сельсовета Бессоновского района Пензенской области</w:t>
      </w:r>
      <w:r>
        <w:rPr>
          <w:b/>
          <w:sz w:val="27"/>
          <w:szCs w:val="27"/>
        </w:rPr>
        <w:t>»</w:t>
      </w:r>
    </w:p>
    <w:p w14:paraId="1D3CA0B8" w14:textId="585DE7DD" w:rsidR="00A40D64" w:rsidRDefault="00A40D64" w:rsidP="00EA141E">
      <w:pPr>
        <w:pStyle w:val="a0"/>
        <w:spacing w:before="0"/>
        <w:rPr>
          <w:bCs/>
          <w:sz w:val="28"/>
          <w:szCs w:val="28"/>
        </w:rPr>
      </w:pPr>
    </w:p>
    <w:p w14:paraId="6226A5DD" w14:textId="77777777" w:rsidR="006707E8" w:rsidRDefault="006707E8" w:rsidP="006707E8">
      <w:pPr>
        <w:pStyle w:val="a0"/>
        <w:spacing w:before="0"/>
        <w:ind w:left="0" w:firstLine="0"/>
        <w:rPr>
          <w:bCs/>
          <w:sz w:val="28"/>
          <w:szCs w:val="28"/>
        </w:rPr>
      </w:pPr>
    </w:p>
    <w:p w14:paraId="39EE8258" w14:textId="33E358E1" w:rsidR="00A40D64" w:rsidRPr="00A40D64" w:rsidRDefault="009E6FA0" w:rsidP="00EA141E">
      <w:pPr>
        <w:pStyle w:val="a0"/>
        <w:spacing w:before="0"/>
        <w:rPr>
          <w:sz w:val="28"/>
          <w:szCs w:val="28"/>
        </w:rPr>
      </w:pPr>
      <w:r w:rsidRPr="00A40D64">
        <w:rPr>
          <w:bCs/>
          <w:sz w:val="28"/>
          <w:szCs w:val="28"/>
        </w:rPr>
        <w:t xml:space="preserve"> Руководству</w:t>
      </w:r>
      <w:r w:rsidR="00A40D64" w:rsidRPr="00A40D64">
        <w:rPr>
          <w:bCs/>
          <w:sz w:val="28"/>
          <w:szCs w:val="28"/>
        </w:rPr>
        <w:t xml:space="preserve">ясь </w:t>
      </w:r>
      <w:r w:rsidRPr="00A40D64">
        <w:rPr>
          <w:sz w:val="28"/>
          <w:szCs w:val="28"/>
        </w:rPr>
        <w:t>Уставом</w:t>
      </w:r>
      <w:r w:rsidR="00740B52" w:rsidRPr="00A40D64">
        <w:rPr>
          <w:sz w:val="28"/>
          <w:szCs w:val="28"/>
        </w:rPr>
        <w:t xml:space="preserve"> сельского поселения </w:t>
      </w:r>
      <w:r w:rsidR="006707E8">
        <w:rPr>
          <w:sz w:val="28"/>
          <w:szCs w:val="28"/>
        </w:rPr>
        <w:t>Сосновский</w:t>
      </w:r>
      <w:r w:rsidR="006B6301" w:rsidRPr="00A40D64">
        <w:rPr>
          <w:sz w:val="28"/>
          <w:szCs w:val="28"/>
        </w:rPr>
        <w:t xml:space="preserve"> </w:t>
      </w:r>
      <w:r w:rsidR="00740B52" w:rsidRPr="00A40D64">
        <w:rPr>
          <w:sz w:val="28"/>
          <w:szCs w:val="28"/>
        </w:rPr>
        <w:t>сельсовет</w:t>
      </w:r>
      <w:r w:rsidR="00845EFC" w:rsidRPr="00A40D64">
        <w:rPr>
          <w:sz w:val="28"/>
          <w:szCs w:val="28"/>
        </w:rPr>
        <w:t xml:space="preserve"> муниципального района Бессоновский район</w:t>
      </w:r>
      <w:r w:rsidR="00740B52" w:rsidRPr="00A40D64">
        <w:rPr>
          <w:sz w:val="28"/>
          <w:szCs w:val="28"/>
        </w:rPr>
        <w:t xml:space="preserve"> Пензенской области,</w:t>
      </w:r>
      <w:r w:rsidR="00A40D64" w:rsidRPr="00A40D64">
        <w:rPr>
          <w:sz w:val="28"/>
          <w:szCs w:val="28"/>
        </w:rPr>
        <w:t xml:space="preserve"> </w:t>
      </w:r>
      <w:r w:rsidR="00A40D64" w:rsidRPr="00A40D64">
        <w:rPr>
          <w:bCs/>
          <w:sz w:val="28"/>
          <w:szCs w:val="28"/>
        </w:rPr>
        <w:t xml:space="preserve">администрация </w:t>
      </w:r>
      <w:r w:rsidR="006707E8">
        <w:rPr>
          <w:bCs/>
          <w:sz w:val="28"/>
          <w:szCs w:val="28"/>
        </w:rPr>
        <w:t>Сосновского</w:t>
      </w:r>
      <w:r w:rsidR="00A40D64" w:rsidRPr="00A40D64">
        <w:rPr>
          <w:bCs/>
          <w:sz w:val="28"/>
          <w:szCs w:val="28"/>
        </w:rPr>
        <w:t xml:space="preserve"> сельсовета Бессоновского района Пензенской области </w:t>
      </w:r>
      <w:r w:rsidR="00A40D64" w:rsidRPr="006707E8">
        <w:rPr>
          <w:b/>
          <w:sz w:val="28"/>
          <w:szCs w:val="28"/>
        </w:rPr>
        <w:t>постановляет:</w:t>
      </w:r>
    </w:p>
    <w:p w14:paraId="0E0B3919" w14:textId="6B9E5302" w:rsidR="00A40D64" w:rsidRPr="006707E8" w:rsidRDefault="00740B52" w:rsidP="006707E8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504E">
        <w:rPr>
          <w:sz w:val="28"/>
          <w:szCs w:val="28"/>
        </w:rPr>
        <w:t xml:space="preserve">1. </w:t>
      </w:r>
      <w:r w:rsidR="009E6FA0" w:rsidRPr="006707E8">
        <w:rPr>
          <w:sz w:val="28"/>
          <w:szCs w:val="28"/>
        </w:rPr>
        <w:t>Внести в</w:t>
      </w:r>
      <w:r w:rsidR="00A40D64" w:rsidRPr="006707E8">
        <w:rPr>
          <w:sz w:val="28"/>
          <w:szCs w:val="28"/>
        </w:rPr>
        <w:t xml:space="preserve"> </w:t>
      </w:r>
      <w:r w:rsidR="006707E8" w:rsidRPr="006707E8">
        <w:rPr>
          <w:sz w:val="28"/>
          <w:szCs w:val="28"/>
        </w:rPr>
        <w:t xml:space="preserve">постановление администрации Сосновского сельсовета Бессоновского района Пензенской области от 13.10.2022 года № 129 «Об утверждении Положения об осуществлении дорожной деятельности в отношении автомобильных дорог местного значения в границах населенных пунктов Сосновского сельсовета Бессоновского района Пензенской области» </w:t>
      </w:r>
      <w:r w:rsidR="00A40D64" w:rsidRPr="006707E8">
        <w:rPr>
          <w:sz w:val="28"/>
          <w:szCs w:val="28"/>
        </w:rPr>
        <w:t>изменение, изложив пункт 2.1.</w:t>
      </w:r>
      <w:r w:rsidR="00BA692F" w:rsidRPr="006707E8">
        <w:rPr>
          <w:sz w:val="28"/>
          <w:szCs w:val="28"/>
        </w:rPr>
        <w:t>1.</w:t>
      </w:r>
      <w:r w:rsidR="00A40D64" w:rsidRPr="006707E8">
        <w:rPr>
          <w:sz w:val="28"/>
          <w:szCs w:val="28"/>
        </w:rPr>
        <w:t xml:space="preserve"> Положения в следующей редакции:</w:t>
      </w:r>
    </w:p>
    <w:p w14:paraId="5F9A205D" w14:textId="64A445B8" w:rsidR="00EA141E" w:rsidRDefault="00EA141E" w:rsidP="00EA141E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«</w:t>
      </w:r>
      <w:r w:rsidRPr="00EA141E">
        <w:rPr>
          <w:sz w:val="28"/>
          <w:szCs w:val="28"/>
        </w:rPr>
        <w:t xml:space="preserve">2.1.1. К полномочиям администрации </w:t>
      </w:r>
      <w:r w:rsidR="006707E8">
        <w:rPr>
          <w:sz w:val="28"/>
          <w:szCs w:val="28"/>
        </w:rPr>
        <w:t>Сосновского</w:t>
      </w:r>
      <w:r w:rsidRPr="00EA141E">
        <w:rPr>
          <w:sz w:val="28"/>
          <w:szCs w:val="28"/>
        </w:rPr>
        <w:t xml:space="preserve"> сельсовета Бессоновского района Пензенской области относятся:</w:t>
      </w:r>
    </w:p>
    <w:p w14:paraId="36D8770A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1) осуществление муниципального контроля на автомобильном транспорте, городском наземном электрическом транспорте и в дорожном хозяйстве;</w:t>
      </w:r>
    </w:p>
    <w:p w14:paraId="295B79A6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14:paraId="3556A5EE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14:paraId="58286005" w14:textId="77777777" w:rsidR="00EA141E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14:paraId="1FF88160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lastRenderedPageBreak/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14:paraId="1B880663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14:paraId="4C69B485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14:paraId="0E3F20C5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8)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14:paraId="26D8DFDD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9) осуществление дорожной деятельности в отношении автомобильных дорог общего пользования местного значения;</w:t>
      </w:r>
    </w:p>
    <w:p w14:paraId="6910E0E6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14:paraId="4790B990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11) использование автомобильных дорог общего пользования местного значения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14:paraId="162B9345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14:paraId="20BD7C42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13) утверждение нормативов финансовых затрат на капитальный ремонт, ремонт, содержание автомобильных дорог общего пользования местного значения и правил расчета</w:t>
      </w:r>
      <w:r w:rsidR="00EA141E">
        <w:rPr>
          <w:sz w:val="28"/>
          <w:szCs w:val="28"/>
        </w:rPr>
        <w:t xml:space="preserve"> размера ассигнований бюджета </w:t>
      </w:r>
      <w:r w:rsidRPr="00BA692F">
        <w:rPr>
          <w:sz w:val="28"/>
          <w:szCs w:val="28"/>
        </w:rPr>
        <w:t>на указанные цели;</w:t>
      </w:r>
    </w:p>
    <w:p w14:paraId="2054C0AD" w14:textId="77777777" w:rsidR="00BA692F" w:rsidRPr="00BA692F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14) осуществление полномочий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рамках осуществления дорожной деятельности в отношении автомобильных дорог общего пользования местного значения;</w:t>
      </w:r>
    </w:p>
    <w:p w14:paraId="6E70785F" w14:textId="099B188F" w:rsidR="00EA141E" w:rsidRDefault="00BA692F" w:rsidP="00EA141E">
      <w:pPr>
        <w:pStyle w:val="a0"/>
        <w:spacing w:before="0"/>
        <w:rPr>
          <w:sz w:val="28"/>
          <w:szCs w:val="28"/>
        </w:rPr>
      </w:pPr>
      <w:r w:rsidRPr="00BA692F">
        <w:rPr>
          <w:sz w:val="28"/>
          <w:szCs w:val="28"/>
        </w:rPr>
        <w:t>15) осуществление иных полномочий, отнесенных федеральными законами, законами Пензенской области к полномочиям органов местного самоуправления.».</w:t>
      </w:r>
    </w:p>
    <w:p w14:paraId="1E09C9C4" w14:textId="77777777" w:rsidR="006707E8" w:rsidRDefault="006707E8" w:rsidP="00EA141E">
      <w:pPr>
        <w:pStyle w:val="a0"/>
        <w:spacing w:before="0"/>
        <w:rPr>
          <w:sz w:val="28"/>
          <w:szCs w:val="28"/>
        </w:rPr>
      </w:pPr>
    </w:p>
    <w:p w14:paraId="514445AF" w14:textId="51BAE2C9" w:rsidR="006707E8" w:rsidRPr="002B0205" w:rsidRDefault="00EA141E" w:rsidP="006707E8">
      <w:pPr>
        <w:jc w:val="both"/>
        <w:rPr>
          <w:sz w:val="28"/>
          <w:szCs w:val="28"/>
        </w:rPr>
      </w:pPr>
      <w:r w:rsidRPr="00EA141E">
        <w:rPr>
          <w:sz w:val="28"/>
          <w:szCs w:val="28"/>
        </w:rPr>
        <w:t xml:space="preserve">2. </w:t>
      </w:r>
      <w:r w:rsidR="006707E8" w:rsidRPr="002B0205">
        <w:rPr>
          <w:color w:val="000000"/>
          <w:sz w:val="28"/>
          <w:szCs w:val="28"/>
        </w:rPr>
        <w:t xml:space="preserve"> 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6BC6D84F" w14:textId="43323426" w:rsidR="00EA141E" w:rsidRDefault="00EA141E" w:rsidP="00EA141E">
      <w:pPr>
        <w:pStyle w:val="a0"/>
        <w:spacing w:before="0"/>
        <w:rPr>
          <w:sz w:val="28"/>
          <w:szCs w:val="28"/>
        </w:rPr>
      </w:pPr>
    </w:p>
    <w:p w14:paraId="46653C05" w14:textId="77777777" w:rsidR="00EA141E" w:rsidRPr="00EA141E" w:rsidRDefault="00EA141E" w:rsidP="00EA141E">
      <w:pPr>
        <w:pStyle w:val="a0"/>
        <w:spacing w:before="0"/>
        <w:rPr>
          <w:sz w:val="28"/>
          <w:szCs w:val="28"/>
        </w:rPr>
      </w:pPr>
      <w:r w:rsidRPr="00EA141E"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14:paraId="34BC6642" w14:textId="77777777" w:rsidR="00EA141E" w:rsidRDefault="00EA141E" w:rsidP="00EA141E">
      <w:pPr>
        <w:pStyle w:val="a0"/>
        <w:spacing w:before="0"/>
        <w:rPr>
          <w:sz w:val="28"/>
          <w:szCs w:val="28"/>
        </w:rPr>
      </w:pPr>
      <w:r w:rsidRPr="00EA141E">
        <w:rPr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14:paraId="3AABAEAB" w14:textId="788E374C" w:rsidR="00196D9E" w:rsidRDefault="00196D9E" w:rsidP="00EA141E">
      <w:pPr>
        <w:pStyle w:val="a0"/>
        <w:spacing w:before="0"/>
        <w:ind w:left="0" w:firstLine="0"/>
        <w:rPr>
          <w:sz w:val="28"/>
          <w:szCs w:val="28"/>
        </w:rPr>
      </w:pPr>
    </w:p>
    <w:p w14:paraId="02EC4950" w14:textId="3DC5285A" w:rsidR="006707E8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</w:p>
    <w:p w14:paraId="4FA9D791" w14:textId="41BFC279" w:rsidR="006707E8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</w:p>
    <w:p w14:paraId="74946BE7" w14:textId="7CFC75D9" w:rsidR="006707E8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</w:p>
    <w:p w14:paraId="7C420CA0" w14:textId="0CEB4DA4" w:rsidR="006707E8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</w:p>
    <w:p w14:paraId="3A0E3544" w14:textId="02411BCF" w:rsidR="006707E8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16D4746C" w14:textId="5736C7DD" w:rsidR="006707E8" w:rsidRPr="0058504E" w:rsidRDefault="006707E8" w:rsidP="00EA141E">
      <w:pPr>
        <w:pStyle w:val="a0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           С.И. Терешкин</w:t>
      </w:r>
    </w:p>
    <w:sectPr w:rsidR="006707E8" w:rsidRPr="0058504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369D" w14:textId="77777777" w:rsidR="00047585" w:rsidRDefault="00047585">
      <w:r>
        <w:separator/>
      </w:r>
    </w:p>
  </w:endnote>
  <w:endnote w:type="continuationSeparator" w:id="0">
    <w:p w14:paraId="1AC16E05" w14:textId="77777777" w:rsidR="00047585" w:rsidRDefault="0004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DA62" w14:textId="77777777" w:rsidR="00047585" w:rsidRDefault="00047585">
      <w:r>
        <w:separator/>
      </w:r>
    </w:p>
  </w:footnote>
  <w:footnote w:type="continuationSeparator" w:id="0">
    <w:p w14:paraId="787DA983" w14:textId="77777777" w:rsidR="00047585" w:rsidRDefault="00047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47585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49AF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261A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2357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41B8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7D5F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0B9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07E8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6E4599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729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207A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45EFC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1EF8"/>
    <w:rsid w:val="00937D44"/>
    <w:rsid w:val="00940658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089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0D64"/>
    <w:rsid w:val="00A42A36"/>
    <w:rsid w:val="00A44568"/>
    <w:rsid w:val="00A455D0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0A1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92F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19BE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B6CDF"/>
    <w:rsid w:val="00CC59D8"/>
    <w:rsid w:val="00CD0C47"/>
    <w:rsid w:val="00CD70A8"/>
    <w:rsid w:val="00CE4849"/>
    <w:rsid w:val="00CF3CFA"/>
    <w:rsid w:val="00CF5CC2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A7AAD"/>
    <w:rsid w:val="00DC0687"/>
    <w:rsid w:val="00DC6709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141E"/>
    <w:rsid w:val="00EA7EB2"/>
    <w:rsid w:val="00EB164D"/>
    <w:rsid w:val="00EB627A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03C2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BD373"/>
  <w15:docId w15:val="{462188CB-3706-413A-8D17-1A3C1267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  <w:style w:type="paragraph" w:customStyle="1" w:styleId="bodytext">
    <w:name w:val="bodytext"/>
    <w:basedOn w:val="a"/>
    <w:rsid w:val="006707E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CAB3-0856-424F-90CB-AF8E3E34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11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8</cp:revision>
  <cp:lastPrinted>2026-06-08T12:22:00Z</cp:lastPrinted>
  <dcterms:created xsi:type="dcterms:W3CDTF">2026-06-08T06:12:00Z</dcterms:created>
  <dcterms:modified xsi:type="dcterms:W3CDTF">2026-06-08T12:27:00Z</dcterms:modified>
</cp:coreProperties>
</file>