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EA" w:rsidRDefault="000D4201" w:rsidP="005F62EA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342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286">
        <w:t>ПРОЕКТ</w:t>
      </w:r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B60BF8">
        <w:rPr>
          <w:b/>
          <w:caps/>
          <w:noProof/>
          <w:sz w:val="28"/>
          <w:szCs w:val="28"/>
        </w:rPr>
        <w:t>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043EE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БЕССОНОВСКОГО РАЙОНА 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tbl>
      <w:tblPr>
        <w:tblW w:w="99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3"/>
      </w:tblGrid>
      <w:tr w:rsidR="000D4201" w:rsidRPr="00213D89" w:rsidTr="00237CA6">
        <w:trPr>
          <w:trHeight w:val="157"/>
        </w:trPr>
        <w:tc>
          <w:tcPr>
            <w:tcW w:w="9993" w:type="dxa"/>
            <w:shd w:val="clear" w:color="auto" w:fill="auto"/>
          </w:tcPr>
          <w:p w:rsidR="000D4201" w:rsidRPr="00213D89" w:rsidRDefault="000D4201" w:rsidP="000D4201">
            <w:pPr>
              <w:pStyle w:val="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41DE0">
              <w:rPr>
                <w:rFonts w:ascii="Times New Roman" w:hAnsi="Times New Roman"/>
                <w:sz w:val="28"/>
                <w:szCs w:val="32"/>
              </w:rPr>
              <w:t>ПОСТАНОВЛЕНИЕ</w:t>
            </w:r>
          </w:p>
        </w:tc>
      </w:tr>
    </w:tbl>
    <w:p w:rsidR="000D4201" w:rsidRPr="00014710" w:rsidRDefault="000D4201" w:rsidP="000D4201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4201" w:rsidRPr="00014710" w:rsidTr="00237CA6">
        <w:tc>
          <w:tcPr>
            <w:tcW w:w="284" w:type="dxa"/>
            <w:shd w:val="clear" w:color="auto" w:fill="auto"/>
            <w:vAlign w:val="bottom"/>
          </w:tcPr>
          <w:p w:rsidR="000D4201" w:rsidRPr="00014710" w:rsidRDefault="000D4201" w:rsidP="000D4201">
            <w:pPr>
              <w:jc w:val="center"/>
            </w:pPr>
            <w:r w:rsidRPr="0001471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D4201" w:rsidRPr="00014710" w:rsidRDefault="00922286" w:rsidP="000D4201">
            <w:pPr>
              <w:jc w:val="center"/>
            </w:pPr>
            <w:r>
              <w:t>0000000</w:t>
            </w:r>
          </w:p>
        </w:tc>
        <w:tc>
          <w:tcPr>
            <w:tcW w:w="397" w:type="dxa"/>
            <w:shd w:val="clear" w:color="auto" w:fill="auto"/>
          </w:tcPr>
          <w:p w:rsidR="000D4201" w:rsidRPr="00014710" w:rsidRDefault="000D4201" w:rsidP="000D4201">
            <w:pPr>
              <w:jc w:val="center"/>
            </w:pPr>
            <w:r w:rsidRPr="0001471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D4201" w:rsidRPr="00014710" w:rsidRDefault="00922286" w:rsidP="000D4201">
            <w:pPr>
              <w:jc w:val="center"/>
            </w:pPr>
            <w:r>
              <w:t>00000</w:t>
            </w:r>
          </w:p>
        </w:tc>
      </w:tr>
      <w:tr w:rsidR="000D4201" w:rsidRPr="00014710" w:rsidTr="00237CA6">
        <w:tc>
          <w:tcPr>
            <w:tcW w:w="4650" w:type="dxa"/>
            <w:gridSpan w:val="4"/>
            <w:shd w:val="clear" w:color="auto" w:fill="auto"/>
          </w:tcPr>
          <w:p w:rsidR="000D4201" w:rsidRPr="00014710" w:rsidRDefault="000D4201" w:rsidP="000D4201">
            <w:pPr>
              <w:jc w:val="center"/>
            </w:pPr>
            <w:r>
              <w:t xml:space="preserve">с. </w:t>
            </w:r>
            <w:proofErr w:type="spellStart"/>
            <w:r>
              <w:t>Вазерки</w:t>
            </w:r>
            <w:proofErr w:type="spellEnd"/>
          </w:p>
        </w:tc>
      </w:tr>
    </w:tbl>
    <w:p w:rsidR="000D4201" w:rsidRPr="00014710" w:rsidRDefault="000D4201" w:rsidP="000D4201">
      <w:pPr>
        <w:ind w:right="-365"/>
        <w:jc w:val="center"/>
        <w:rPr>
          <w:sz w:val="28"/>
          <w:szCs w:val="28"/>
        </w:rPr>
      </w:pPr>
    </w:p>
    <w:p w:rsidR="000D4201" w:rsidRDefault="000D4201" w:rsidP="000D4201">
      <w:pPr>
        <w:pStyle w:val="ConsPlusTitle"/>
        <w:jc w:val="center"/>
        <w:rPr>
          <w:sz w:val="28"/>
          <w:szCs w:val="28"/>
        </w:rPr>
      </w:pPr>
    </w:p>
    <w:p w:rsidR="000D4201" w:rsidRPr="000D4201" w:rsidRDefault="000D4201" w:rsidP="000D4201">
      <w:pPr>
        <w:pStyle w:val="ConsPlusNormal"/>
      </w:pPr>
    </w:p>
    <w:p w:rsidR="00F829E7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F829E7">
        <w:rPr>
          <w:rFonts w:ascii="Times New Roman" w:hAnsi="Times New Roman"/>
          <w:b/>
          <w:bCs/>
          <w:sz w:val="28"/>
          <w:szCs w:val="28"/>
        </w:rPr>
        <w:t>постановление Администрации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60BF8">
        <w:rPr>
          <w:rFonts w:ascii="Times New Roman" w:hAnsi="Times New Roman"/>
          <w:b/>
          <w:bCs/>
          <w:sz w:val="28"/>
          <w:szCs w:val="28"/>
        </w:rPr>
        <w:t>Вазерского</w:t>
      </w:r>
      <w:proofErr w:type="spellEnd"/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="00B3468E" w:rsidRPr="00B3468E">
        <w:rPr>
          <w:rFonts w:ascii="Times New Roman" w:hAnsi="Times New Roman"/>
          <w:b/>
          <w:bCs/>
          <w:sz w:val="28"/>
          <w:szCs w:val="28"/>
        </w:rPr>
        <w:t>Бессоновского</w:t>
      </w:r>
      <w:proofErr w:type="spellEnd"/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 </w:t>
      </w:r>
      <w:r w:rsidR="00F829E7">
        <w:rPr>
          <w:rFonts w:ascii="Times New Roman" w:hAnsi="Times New Roman"/>
          <w:b/>
          <w:bCs/>
          <w:sz w:val="28"/>
          <w:szCs w:val="28"/>
        </w:rPr>
        <w:t>от 23.09.2013 №37</w:t>
      </w:r>
      <w:r w:rsidR="00F829E7" w:rsidRPr="00B346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29E7">
        <w:rPr>
          <w:rFonts w:ascii="Times New Roman" w:hAnsi="Times New Roman"/>
          <w:b/>
          <w:bCs/>
          <w:sz w:val="28"/>
          <w:szCs w:val="28"/>
        </w:rPr>
        <w:t xml:space="preserve">«О введении новой системы оплаты труда работникам администрации </w:t>
      </w:r>
      <w:proofErr w:type="spellStart"/>
      <w:r w:rsidR="00F829E7" w:rsidRPr="00F829E7">
        <w:rPr>
          <w:rFonts w:ascii="Times New Roman" w:hAnsi="Times New Roman"/>
          <w:b/>
          <w:bCs/>
          <w:sz w:val="28"/>
          <w:szCs w:val="28"/>
        </w:rPr>
        <w:t>Вазерского</w:t>
      </w:r>
      <w:proofErr w:type="spellEnd"/>
      <w:r w:rsidR="00F829E7" w:rsidRPr="00F829E7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="00F829E7" w:rsidRPr="00F829E7">
        <w:rPr>
          <w:rFonts w:ascii="Times New Roman" w:hAnsi="Times New Roman"/>
          <w:b/>
          <w:bCs/>
          <w:sz w:val="28"/>
          <w:szCs w:val="28"/>
        </w:rPr>
        <w:t>Бессоновского</w:t>
      </w:r>
      <w:proofErr w:type="spellEnd"/>
      <w:r w:rsidR="00F829E7" w:rsidRPr="00F829E7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</w:t>
      </w:r>
      <w:r w:rsidR="00F829E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B5651" w:rsidRDefault="00F829E7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(профессии рабочих)»</w:t>
      </w:r>
    </w:p>
    <w:p w:rsidR="0056685E" w:rsidRPr="0056685E" w:rsidRDefault="0056685E" w:rsidP="0056685E"/>
    <w:p w:rsidR="00D60F05" w:rsidRDefault="0083456B" w:rsidP="002375CE">
      <w:pPr>
        <w:spacing w:before="120"/>
        <w:ind w:firstLine="709"/>
        <w:jc w:val="both"/>
        <w:rPr>
          <w:b/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</w:t>
      </w:r>
      <w:proofErr w:type="gramStart"/>
      <w:r w:rsidRPr="002A2BE1">
        <w:rPr>
          <w:color w:val="000000"/>
          <w:sz w:val="28"/>
          <w:szCs w:val="28"/>
        </w:rPr>
        <w:t>реализации трудовых прав работников органов исполнительной власти</w:t>
      </w:r>
      <w:proofErr w:type="gramEnd"/>
      <w:r w:rsidRPr="002A2BE1">
        <w:rPr>
          <w:color w:val="000000"/>
          <w:sz w:val="28"/>
          <w:szCs w:val="28"/>
        </w:rPr>
        <w:t xml:space="preserve"> </w:t>
      </w:r>
      <w:proofErr w:type="spellStart"/>
      <w:r w:rsidR="00B60BF8">
        <w:rPr>
          <w:color w:val="000000"/>
          <w:sz w:val="28"/>
          <w:szCs w:val="28"/>
        </w:rPr>
        <w:t>Вазерского</w:t>
      </w:r>
      <w:proofErr w:type="spellEnd"/>
      <w:r w:rsidRPr="002A2BE1">
        <w:rPr>
          <w:color w:val="000000"/>
          <w:sz w:val="28"/>
          <w:szCs w:val="28"/>
        </w:rPr>
        <w:t xml:space="preserve"> сельсовета </w:t>
      </w:r>
      <w:proofErr w:type="spellStart"/>
      <w:r w:rsidRPr="002A2BE1">
        <w:rPr>
          <w:color w:val="000000"/>
          <w:sz w:val="28"/>
          <w:szCs w:val="28"/>
        </w:rPr>
        <w:t>Бессоновского</w:t>
      </w:r>
      <w:proofErr w:type="spellEnd"/>
      <w:r w:rsidRPr="002A2BE1">
        <w:rPr>
          <w:color w:val="000000"/>
          <w:sz w:val="28"/>
          <w:szCs w:val="28"/>
        </w:rPr>
        <w:t xml:space="preserve"> района Пензенской области на повышение уровня заработной платы, статьей </w:t>
      </w:r>
      <w:r w:rsidRPr="00506364">
        <w:rPr>
          <w:color w:val="000000"/>
          <w:sz w:val="28"/>
          <w:szCs w:val="28"/>
        </w:rPr>
        <w:t>134 Трудового кодекса Росс</w:t>
      </w:r>
      <w:r w:rsidR="00D0578F">
        <w:rPr>
          <w:color w:val="000000"/>
          <w:sz w:val="28"/>
          <w:szCs w:val="28"/>
        </w:rPr>
        <w:t xml:space="preserve">ийской </w:t>
      </w:r>
      <w:r w:rsidR="000D4201">
        <w:rPr>
          <w:color w:val="000000"/>
          <w:sz w:val="28"/>
          <w:szCs w:val="28"/>
        </w:rPr>
        <w:t>Федерации, Уставом</w:t>
      </w:r>
      <w:r w:rsidR="0056685E">
        <w:rPr>
          <w:color w:val="000000"/>
          <w:sz w:val="28"/>
          <w:szCs w:val="28"/>
        </w:rPr>
        <w:t xml:space="preserve"> сельского </w:t>
      </w:r>
      <w:r w:rsidR="000D4201">
        <w:rPr>
          <w:color w:val="000000"/>
          <w:sz w:val="28"/>
          <w:szCs w:val="28"/>
        </w:rPr>
        <w:t xml:space="preserve">поселения </w:t>
      </w:r>
      <w:proofErr w:type="spellStart"/>
      <w:r w:rsidR="000D4201" w:rsidRPr="00506364">
        <w:rPr>
          <w:color w:val="000000"/>
          <w:sz w:val="28"/>
          <w:szCs w:val="28"/>
        </w:rPr>
        <w:t>Вазерский</w:t>
      </w:r>
      <w:proofErr w:type="spellEnd"/>
      <w:r w:rsidR="000C29B9" w:rsidRPr="00506364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0C29B9" w:rsidRPr="00506364">
        <w:rPr>
          <w:color w:val="000000"/>
          <w:sz w:val="28"/>
          <w:szCs w:val="28"/>
        </w:rPr>
        <w:t>Бессоновский</w:t>
      </w:r>
      <w:proofErr w:type="spellEnd"/>
      <w:r w:rsidR="000C29B9" w:rsidRPr="00506364">
        <w:rPr>
          <w:color w:val="000000"/>
          <w:sz w:val="28"/>
          <w:szCs w:val="28"/>
        </w:rPr>
        <w:t xml:space="preserve"> район Пензенской области</w:t>
      </w:r>
      <w:r w:rsidR="005F62EA" w:rsidRPr="00506364">
        <w:rPr>
          <w:b/>
          <w:sz w:val="28"/>
          <w:szCs w:val="28"/>
        </w:rPr>
        <w:t>,</w:t>
      </w:r>
      <w:r w:rsidR="0056685E">
        <w:rPr>
          <w:b/>
          <w:sz w:val="28"/>
          <w:szCs w:val="28"/>
        </w:rPr>
        <w:t xml:space="preserve"> </w:t>
      </w:r>
      <w:r w:rsidR="0056685E" w:rsidRPr="0056685E">
        <w:rPr>
          <w:sz w:val="28"/>
          <w:szCs w:val="28"/>
        </w:rPr>
        <w:t xml:space="preserve">администрация </w:t>
      </w:r>
      <w:proofErr w:type="spellStart"/>
      <w:r w:rsidR="0056685E" w:rsidRPr="0056685E">
        <w:rPr>
          <w:sz w:val="28"/>
          <w:szCs w:val="28"/>
        </w:rPr>
        <w:t>Вазерского</w:t>
      </w:r>
      <w:proofErr w:type="spellEnd"/>
      <w:r w:rsidR="0056685E" w:rsidRPr="0056685E">
        <w:rPr>
          <w:sz w:val="28"/>
          <w:szCs w:val="28"/>
        </w:rPr>
        <w:t xml:space="preserve"> сельсовета </w:t>
      </w:r>
      <w:proofErr w:type="spellStart"/>
      <w:r w:rsidR="0056685E" w:rsidRPr="0056685E">
        <w:rPr>
          <w:sz w:val="28"/>
          <w:szCs w:val="28"/>
        </w:rPr>
        <w:t>Бессоновского</w:t>
      </w:r>
      <w:proofErr w:type="spellEnd"/>
      <w:r w:rsidR="0056685E" w:rsidRPr="0056685E">
        <w:rPr>
          <w:sz w:val="28"/>
          <w:szCs w:val="28"/>
        </w:rPr>
        <w:t xml:space="preserve"> района </w:t>
      </w:r>
      <w:r w:rsidR="000D4201" w:rsidRPr="0056685E">
        <w:rPr>
          <w:sz w:val="28"/>
          <w:szCs w:val="28"/>
        </w:rPr>
        <w:t>Пензенской области</w:t>
      </w:r>
      <w:r w:rsidR="0056685E">
        <w:rPr>
          <w:b/>
          <w:sz w:val="28"/>
          <w:szCs w:val="28"/>
        </w:rPr>
        <w:t xml:space="preserve"> постановляет:</w:t>
      </w:r>
    </w:p>
    <w:p w:rsidR="0056685E" w:rsidRPr="00506364" w:rsidRDefault="0056685E" w:rsidP="002375CE">
      <w:pPr>
        <w:spacing w:before="120"/>
        <w:ind w:firstLine="709"/>
        <w:jc w:val="both"/>
        <w:rPr>
          <w:sz w:val="28"/>
          <w:szCs w:val="28"/>
        </w:rPr>
      </w:pPr>
    </w:p>
    <w:p w:rsidR="00BA6042" w:rsidRPr="00543336" w:rsidRDefault="00BA6042" w:rsidP="00F829E7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</w:t>
      </w:r>
      <w:r w:rsidRPr="00543336">
        <w:rPr>
          <w:rFonts w:ascii="Times New Roman" w:hAnsi="Times New Roman"/>
          <w:sz w:val="28"/>
          <w:szCs w:val="28"/>
        </w:rPr>
        <w:tab/>
        <w:t xml:space="preserve">Внести следующие изменения в </w:t>
      </w:r>
      <w:r w:rsidR="00F829E7" w:rsidRPr="00F829E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F829E7" w:rsidRPr="00F829E7">
        <w:rPr>
          <w:rFonts w:ascii="Times New Roman" w:hAnsi="Times New Roman"/>
          <w:sz w:val="28"/>
          <w:szCs w:val="28"/>
        </w:rPr>
        <w:t>Вазерского</w:t>
      </w:r>
      <w:proofErr w:type="spellEnd"/>
      <w:r w:rsidR="00F829E7" w:rsidRPr="00F829E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F829E7" w:rsidRPr="00F829E7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F829E7" w:rsidRPr="00F829E7">
        <w:rPr>
          <w:rFonts w:ascii="Times New Roman" w:hAnsi="Times New Roman"/>
          <w:sz w:val="28"/>
          <w:szCs w:val="28"/>
        </w:rPr>
        <w:t xml:space="preserve"> района Пензенской области от 23.09.2013 №37 «О введении новой системы оплаты труда работникам администрации </w:t>
      </w:r>
      <w:proofErr w:type="spellStart"/>
      <w:r w:rsidR="00F829E7" w:rsidRPr="00F829E7">
        <w:rPr>
          <w:rFonts w:ascii="Times New Roman" w:hAnsi="Times New Roman"/>
          <w:sz w:val="28"/>
          <w:szCs w:val="28"/>
        </w:rPr>
        <w:t>Вазерского</w:t>
      </w:r>
      <w:proofErr w:type="spellEnd"/>
      <w:r w:rsidR="00F829E7" w:rsidRPr="00F829E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F829E7" w:rsidRPr="00F829E7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F829E7" w:rsidRPr="00F829E7">
        <w:rPr>
          <w:rFonts w:ascii="Times New Roman" w:hAnsi="Times New Roman"/>
          <w:sz w:val="28"/>
          <w:szCs w:val="28"/>
        </w:rPr>
        <w:t xml:space="preserve"> района Пензенской области (профессии рабочих)»</w:t>
      </w:r>
      <w:r w:rsidRPr="00543336">
        <w:rPr>
          <w:rFonts w:ascii="Times New Roman" w:hAnsi="Times New Roman"/>
          <w:sz w:val="28"/>
          <w:szCs w:val="28"/>
        </w:rPr>
        <w:t>: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1.1.</w:t>
      </w:r>
      <w:r w:rsidRPr="00543336">
        <w:rPr>
          <w:rFonts w:ascii="Times New Roman" w:hAnsi="Times New Roman"/>
          <w:sz w:val="28"/>
          <w:szCs w:val="28"/>
        </w:rPr>
        <w:tab/>
      </w:r>
      <w:r w:rsidR="00BE6642">
        <w:rPr>
          <w:rFonts w:ascii="Times New Roman" w:hAnsi="Times New Roman"/>
          <w:sz w:val="28"/>
          <w:szCs w:val="28"/>
        </w:rPr>
        <w:t xml:space="preserve">Проиндексировать с 1 </w:t>
      </w:r>
      <w:r w:rsidR="00F829E7">
        <w:rPr>
          <w:rFonts w:ascii="Times New Roman" w:hAnsi="Times New Roman"/>
          <w:sz w:val="28"/>
          <w:szCs w:val="28"/>
        </w:rPr>
        <w:t>октября</w:t>
      </w:r>
      <w:r w:rsidR="00BE6642">
        <w:rPr>
          <w:rFonts w:ascii="Times New Roman" w:hAnsi="Times New Roman"/>
          <w:sz w:val="28"/>
          <w:szCs w:val="28"/>
        </w:rPr>
        <w:t xml:space="preserve"> 2025 года на </w:t>
      </w:r>
      <w:r w:rsidR="000D4201">
        <w:rPr>
          <w:rFonts w:ascii="Times New Roman" w:hAnsi="Times New Roman"/>
          <w:sz w:val="28"/>
          <w:szCs w:val="28"/>
        </w:rPr>
        <w:t>7,6</w:t>
      </w:r>
      <w:r w:rsidR="00F30529" w:rsidRPr="00F30529">
        <w:rPr>
          <w:rFonts w:ascii="Times New Roman" w:hAnsi="Times New Roman"/>
          <w:sz w:val="28"/>
          <w:szCs w:val="28"/>
        </w:rPr>
        <w:t xml:space="preserve"> процента</w:t>
      </w:r>
      <w:r w:rsidRPr="00543336">
        <w:rPr>
          <w:rFonts w:ascii="Times New Roman" w:hAnsi="Times New Roman"/>
          <w:sz w:val="28"/>
          <w:szCs w:val="28"/>
        </w:rPr>
        <w:t xml:space="preserve"> размеры месячных должностных </w:t>
      </w:r>
      <w:r w:rsidR="000D4201" w:rsidRPr="00543336">
        <w:rPr>
          <w:rFonts w:ascii="Times New Roman" w:hAnsi="Times New Roman"/>
          <w:sz w:val="28"/>
          <w:szCs w:val="28"/>
        </w:rPr>
        <w:t>окладов работников</w:t>
      </w:r>
      <w:r w:rsidRPr="00BA6042">
        <w:rPr>
          <w:rFonts w:ascii="Times New Roman" w:hAnsi="Times New Roman"/>
          <w:sz w:val="28"/>
          <w:szCs w:val="28"/>
        </w:rPr>
        <w:t xml:space="preserve"> органов местного самоуправления </w:t>
      </w:r>
      <w:proofErr w:type="spellStart"/>
      <w:r w:rsidR="00B60BF8">
        <w:rPr>
          <w:rFonts w:ascii="Times New Roman" w:hAnsi="Times New Roman"/>
          <w:sz w:val="28"/>
          <w:szCs w:val="28"/>
        </w:rPr>
        <w:t>Вазерского</w:t>
      </w:r>
      <w:proofErr w:type="spellEnd"/>
      <w:r w:rsidRPr="00BA604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BA6042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BA6042">
        <w:rPr>
          <w:rFonts w:ascii="Times New Roman" w:hAnsi="Times New Roman"/>
          <w:sz w:val="28"/>
          <w:szCs w:val="28"/>
        </w:rPr>
        <w:t xml:space="preserve"> района Пензенской области (профессии рабочих)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</w:t>
      </w:r>
      <w:r w:rsidR="00F829E7"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 xml:space="preserve">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400976" w:rsidRDefault="00400976" w:rsidP="0056685E">
      <w:pPr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E54E4A">
        <w:rPr>
          <w:sz w:val="28"/>
          <w:szCs w:val="28"/>
        </w:rPr>
        <w:t xml:space="preserve">. </w:t>
      </w:r>
      <w:r w:rsidR="0056685E">
        <w:rPr>
          <w:color w:val="000000"/>
          <w:sz w:val="28"/>
          <w:szCs w:val="28"/>
        </w:rPr>
        <w:t xml:space="preserve">Настоящее </w:t>
      </w:r>
      <w:r w:rsidR="00F829E7">
        <w:rPr>
          <w:color w:val="000000"/>
          <w:sz w:val="28"/>
          <w:szCs w:val="28"/>
        </w:rPr>
        <w:t>постановление</w:t>
      </w:r>
      <w:r w:rsidR="0056685E">
        <w:rPr>
          <w:color w:val="000000"/>
          <w:sz w:val="28"/>
          <w:szCs w:val="28"/>
        </w:rPr>
        <w:t xml:space="preserve"> опубликовать в информационном бюллетене </w:t>
      </w:r>
      <w:proofErr w:type="spellStart"/>
      <w:r w:rsidR="0056685E">
        <w:rPr>
          <w:color w:val="000000"/>
          <w:sz w:val="28"/>
          <w:szCs w:val="28"/>
        </w:rPr>
        <w:t>Вазерского</w:t>
      </w:r>
      <w:proofErr w:type="spellEnd"/>
      <w:r w:rsidR="0056685E">
        <w:rPr>
          <w:color w:val="000000"/>
          <w:sz w:val="28"/>
          <w:szCs w:val="28"/>
        </w:rPr>
        <w:t xml:space="preserve"> сельсовета </w:t>
      </w:r>
      <w:proofErr w:type="spellStart"/>
      <w:r w:rsidR="0056685E">
        <w:rPr>
          <w:color w:val="000000"/>
          <w:sz w:val="28"/>
          <w:szCs w:val="28"/>
        </w:rPr>
        <w:t>Бессоновского</w:t>
      </w:r>
      <w:proofErr w:type="spellEnd"/>
      <w:r w:rsidR="0056685E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56685E">
        <w:rPr>
          <w:color w:val="000000"/>
          <w:sz w:val="28"/>
          <w:szCs w:val="28"/>
        </w:rPr>
        <w:t>Бессоновского</w:t>
      </w:r>
      <w:proofErr w:type="spellEnd"/>
      <w:r w:rsidR="0056685E">
        <w:rPr>
          <w:color w:val="000000"/>
          <w:sz w:val="28"/>
          <w:szCs w:val="28"/>
        </w:rPr>
        <w:t xml:space="preserve"> района в разделе «</w:t>
      </w:r>
      <w:proofErr w:type="spellStart"/>
      <w:r w:rsidR="0056685E">
        <w:rPr>
          <w:color w:val="000000"/>
          <w:sz w:val="28"/>
          <w:szCs w:val="28"/>
        </w:rPr>
        <w:t>Вазерский</w:t>
      </w:r>
      <w:proofErr w:type="spellEnd"/>
      <w:r w:rsidR="0056685E">
        <w:rPr>
          <w:color w:val="000000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400976" w:rsidRDefault="00400976" w:rsidP="002375CE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E54E4A">
        <w:rPr>
          <w:szCs w:val="28"/>
        </w:rPr>
        <w:t xml:space="preserve">. </w:t>
      </w:r>
      <w:r w:rsidRPr="00E54E4A">
        <w:rPr>
          <w:spacing w:val="-2"/>
          <w:szCs w:val="28"/>
        </w:rPr>
        <w:t xml:space="preserve">Настоящее </w:t>
      </w:r>
      <w:r w:rsidRPr="00E54E4A">
        <w:rPr>
          <w:szCs w:val="28"/>
        </w:rPr>
        <w:t xml:space="preserve">постановление </w:t>
      </w:r>
      <w:r w:rsidRPr="00E54E4A">
        <w:rPr>
          <w:spacing w:val="-2"/>
          <w:szCs w:val="28"/>
        </w:rPr>
        <w:t xml:space="preserve">вступает в силу на следующий день </w:t>
      </w:r>
      <w:r w:rsidRPr="00E54E4A">
        <w:rPr>
          <w:szCs w:val="28"/>
        </w:rPr>
        <w:t>после дня его официального опубликования</w:t>
      </w:r>
      <w:r>
        <w:rPr>
          <w:szCs w:val="28"/>
        </w:rPr>
        <w:t xml:space="preserve"> и распространяется на правоотношения, возникшие с </w:t>
      </w:r>
      <w:r w:rsidR="0056685E">
        <w:rPr>
          <w:szCs w:val="28"/>
        </w:rPr>
        <w:t>01.</w:t>
      </w:r>
      <w:r w:rsidR="000D4201">
        <w:rPr>
          <w:szCs w:val="28"/>
        </w:rPr>
        <w:t>10</w:t>
      </w:r>
      <w:r w:rsidR="0056685E">
        <w:rPr>
          <w:szCs w:val="28"/>
        </w:rPr>
        <w:t>.2025</w:t>
      </w:r>
      <w:r w:rsidR="000D4201">
        <w:rPr>
          <w:szCs w:val="28"/>
        </w:rPr>
        <w:t xml:space="preserve"> </w:t>
      </w:r>
      <w:r w:rsidR="0056685E">
        <w:rPr>
          <w:szCs w:val="28"/>
        </w:rPr>
        <w:t>года.</w:t>
      </w:r>
    </w:p>
    <w:p w:rsidR="0056685E" w:rsidRPr="00E54E4A" w:rsidRDefault="0056685E" w:rsidP="002375CE">
      <w:pPr>
        <w:pStyle w:val="a9"/>
        <w:spacing w:after="0"/>
        <w:ind w:firstLine="709"/>
        <w:jc w:val="both"/>
        <w:rPr>
          <w:szCs w:val="28"/>
        </w:rPr>
      </w:pPr>
    </w:p>
    <w:p w:rsidR="00BA6042" w:rsidRDefault="00BA6042" w:rsidP="00BA60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4E4A">
        <w:rPr>
          <w:sz w:val="28"/>
          <w:szCs w:val="28"/>
        </w:rPr>
        <w:t xml:space="preserve">. Контроль исполнения настоящего постановления </w:t>
      </w:r>
      <w:r w:rsidR="001161CF">
        <w:rPr>
          <w:sz w:val="28"/>
          <w:szCs w:val="28"/>
        </w:rPr>
        <w:t>оставляю за собой.</w:t>
      </w:r>
    </w:p>
    <w:p w:rsidR="0056685E" w:rsidRPr="00E54E4A" w:rsidRDefault="0056685E" w:rsidP="00BA6042">
      <w:pPr>
        <w:ind w:firstLine="720"/>
        <w:jc w:val="both"/>
        <w:rPr>
          <w:sz w:val="28"/>
          <w:szCs w:val="28"/>
        </w:rPr>
      </w:pPr>
    </w:p>
    <w:p w:rsidR="00F30529" w:rsidRDefault="00F30529" w:rsidP="00BA6042">
      <w:pPr>
        <w:tabs>
          <w:tab w:val="right" w:pos="9354"/>
        </w:tabs>
        <w:jc w:val="both"/>
        <w:rPr>
          <w:sz w:val="28"/>
          <w:szCs w:val="28"/>
        </w:rPr>
      </w:pPr>
    </w:p>
    <w:p w:rsidR="000D4201" w:rsidRDefault="000D4201" w:rsidP="00BA6042">
      <w:pPr>
        <w:tabs>
          <w:tab w:val="right" w:pos="9354"/>
        </w:tabs>
        <w:jc w:val="both"/>
        <w:rPr>
          <w:sz w:val="28"/>
          <w:szCs w:val="28"/>
        </w:rPr>
      </w:pPr>
    </w:p>
    <w:p w:rsidR="00BA6042" w:rsidRPr="00E54E4A" w:rsidRDefault="002375CE" w:rsidP="00BA6042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F38C1">
        <w:rPr>
          <w:sz w:val="28"/>
          <w:szCs w:val="28"/>
        </w:rPr>
        <w:t xml:space="preserve"> администрации </w:t>
      </w:r>
      <w:r w:rsidR="00E10ECC">
        <w:rPr>
          <w:sz w:val="28"/>
          <w:szCs w:val="28"/>
        </w:rPr>
        <w:t xml:space="preserve">           </w:t>
      </w:r>
      <w:r w:rsidR="00BE6642">
        <w:rPr>
          <w:sz w:val="28"/>
          <w:szCs w:val="28"/>
        </w:rPr>
        <w:t xml:space="preserve">                              </w:t>
      </w:r>
      <w:r w:rsidR="0056685E">
        <w:rPr>
          <w:sz w:val="28"/>
          <w:szCs w:val="28"/>
        </w:rPr>
        <w:t xml:space="preserve">                  </w:t>
      </w:r>
      <w:r w:rsidR="00BE6642">
        <w:rPr>
          <w:sz w:val="28"/>
          <w:szCs w:val="28"/>
        </w:rPr>
        <w:t xml:space="preserve"> Н.Ю.</w:t>
      </w:r>
      <w:r w:rsidR="000D4201">
        <w:rPr>
          <w:sz w:val="28"/>
          <w:szCs w:val="28"/>
        </w:rPr>
        <w:t xml:space="preserve"> </w:t>
      </w:r>
      <w:r w:rsidR="00BE6642">
        <w:rPr>
          <w:sz w:val="28"/>
          <w:szCs w:val="28"/>
        </w:rPr>
        <w:t>Комарова</w:t>
      </w: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0D4201" w:rsidRDefault="000D4201" w:rsidP="00642D00">
      <w:pPr>
        <w:ind w:left="4536"/>
        <w:jc w:val="center"/>
        <w:rPr>
          <w:sz w:val="20"/>
          <w:szCs w:val="20"/>
        </w:rPr>
      </w:pPr>
    </w:p>
    <w:p w:rsidR="000D4201" w:rsidRDefault="000D4201" w:rsidP="00642D00">
      <w:pPr>
        <w:ind w:left="4536"/>
        <w:jc w:val="center"/>
        <w:rPr>
          <w:sz w:val="20"/>
          <w:szCs w:val="20"/>
        </w:rPr>
      </w:pPr>
    </w:p>
    <w:p w:rsidR="000D4201" w:rsidRDefault="000D4201" w:rsidP="00642D00">
      <w:pPr>
        <w:ind w:left="4536"/>
        <w:jc w:val="center"/>
        <w:rPr>
          <w:sz w:val="20"/>
          <w:szCs w:val="20"/>
        </w:rPr>
      </w:pPr>
    </w:p>
    <w:p w:rsidR="000D4201" w:rsidRDefault="000D4201" w:rsidP="00642D00">
      <w:pPr>
        <w:ind w:left="4536"/>
        <w:jc w:val="center"/>
        <w:rPr>
          <w:sz w:val="20"/>
          <w:szCs w:val="20"/>
        </w:rPr>
      </w:pPr>
    </w:p>
    <w:p w:rsidR="00BA6042" w:rsidRPr="00B007AC" w:rsidRDefault="00BA6042" w:rsidP="000D4201">
      <w:pPr>
        <w:ind w:left="4536"/>
        <w:jc w:val="right"/>
        <w:rPr>
          <w:sz w:val="20"/>
          <w:szCs w:val="20"/>
        </w:rPr>
      </w:pPr>
      <w:r w:rsidRPr="00B007AC">
        <w:rPr>
          <w:sz w:val="20"/>
          <w:szCs w:val="20"/>
        </w:rPr>
        <w:t>Приложение 1</w:t>
      </w:r>
    </w:p>
    <w:p w:rsidR="00642D00" w:rsidRDefault="00BA6042" w:rsidP="000D4201">
      <w:pPr>
        <w:ind w:left="4536"/>
        <w:jc w:val="right"/>
        <w:rPr>
          <w:sz w:val="20"/>
          <w:szCs w:val="20"/>
        </w:rPr>
      </w:pPr>
      <w:r w:rsidRPr="00B007AC">
        <w:rPr>
          <w:sz w:val="20"/>
          <w:szCs w:val="20"/>
        </w:rPr>
        <w:t xml:space="preserve">к </w:t>
      </w:r>
      <w:r w:rsidR="00922286">
        <w:rPr>
          <w:sz w:val="20"/>
          <w:szCs w:val="20"/>
        </w:rPr>
        <w:t>проекту постановления</w:t>
      </w:r>
      <w:r w:rsidRPr="00B007AC">
        <w:rPr>
          <w:sz w:val="20"/>
          <w:szCs w:val="20"/>
        </w:rPr>
        <w:t xml:space="preserve"> администрации </w:t>
      </w:r>
    </w:p>
    <w:p w:rsidR="000D4201" w:rsidRDefault="00B60BF8" w:rsidP="000D4201">
      <w:pPr>
        <w:ind w:left="4536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Вазерского</w:t>
      </w:r>
      <w:proofErr w:type="spellEnd"/>
      <w:r w:rsidR="00BA6042" w:rsidRPr="00B007AC">
        <w:rPr>
          <w:sz w:val="20"/>
          <w:szCs w:val="20"/>
        </w:rPr>
        <w:t xml:space="preserve"> сельсовета</w:t>
      </w:r>
      <w:r w:rsidR="000D4201">
        <w:rPr>
          <w:sz w:val="20"/>
          <w:szCs w:val="20"/>
        </w:rPr>
        <w:t xml:space="preserve"> </w:t>
      </w:r>
      <w:proofErr w:type="spellStart"/>
      <w:r w:rsidR="000D4201">
        <w:rPr>
          <w:sz w:val="20"/>
          <w:szCs w:val="20"/>
        </w:rPr>
        <w:t>Бессоновского</w:t>
      </w:r>
      <w:proofErr w:type="spellEnd"/>
      <w:r w:rsidR="000D4201">
        <w:rPr>
          <w:sz w:val="20"/>
          <w:szCs w:val="20"/>
        </w:rPr>
        <w:t xml:space="preserve"> района </w:t>
      </w:r>
    </w:p>
    <w:p w:rsidR="00BA6042" w:rsidRPr="00B007AC" w:rsidRDefault="000D4201" w:rsidP="000D4201">
      <w:pPr>
        <w:ind w:left="4536"/>
        <w:jc w:val="right"/>
        <w:rPr>
          <w:sz w:val="20"/>
          <w:szCs w:val="20"/>
        </w:rPr>
      </w:pPr>
      <w:r>
        <w:rPr>
          <w:sz w:val="20"/>
          <w:szCs w:val="20"/>
        </w:rPr>
        <w:t>Пензенской области</w:t>
      </w:r>
      <w:r w:rsidR="007C2F40">
        <w:rPr>
          <w:sz w:val="20"/>
          <w:szCs w:val="20"/>
        </w:rPr>
        <w:t xml:space="preserve"> </w:t>
      </w:r>
      <w:r w:rsidR="00BA6042" w:rsidRPr="00B007AC">
        <w:rPr>
          <w:sz w:val="20"/>
          <w:szCs w:val="20"/>
        </w:rPr>
        <w:t xml:space="preserve">от </w:t>
      </w:r>
      <w:r w:rsidR="00922286">
        <w:rPr>
          <w:sz w:val="20"/>
          <w:szCs w:val="20"/>
        </w:rPr>
        <w:t xml:space="preserve"> 00000</w:t>
      </w:r>
      <w:r w:rsidR="007C2F40">
        <w:rPr>
          <w:sz w:val="20"/>
          <w:szCs w:val="20"/>
        </w:rPr>
        <w:t xml:space="preserve"> №</w:t>
      </w:r>
      <w:r w:rsidR="00922286">
        <w:rPr>
          <w:sz w:val="20"/>
          <w:szCs w:val="20"/>
        </w:rPr>
        <w:t xml:space="preserve"> 00000</w:t>
      </w:r>
      <w:bookmarkStart w:id="0" w:name="_GoBack"/>
      <w:bookmarkEnd w:id="0"/>
    </w:p>
    <w:p w:rsidR="00BA6042" w:rsidRDefault="00BA6042" w:rsidP="00BA6042">
      <w:pPr>
        <w:ind w:left="5103"/>
        <w:jc w:val="right"/>
      </w:pP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400976" w:rsidRPr="00400976" w:rsidTr="00400976">
        <w:tc>
          <w:tcPr>
            <w:tcW w:w="4962" w:type="dxa"/>
            <w:shd w:val="clear" w:color="auto" w:fill="auto"/>
          </w:tcPr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Приложение № 1 </w:t>
            </w:r>
          </w:p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к Положению об оплате труда работников органов местного самоуправления </w:t>
            </w:r>
            <w:proofErr w:type="spellStart"/>
            <w:r w:rsidR="00B60BF8">
              <w:rPr>
                <w:sz w:val="22"/>
                <w:szCs w:val="22"/>
              </w:rPr>
              <w:t>Вазерского</w:t>
            </w:r>
            <w:proofErr w:type="spellEnd"/>
            <w:r w:rsidRPr="00400976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0976">
              <w:rPr>
                <w:sz w:val="22"/>
                <w:szCs w:val="22"/>
              </w:rPr>
              <w:t>Бессоновского</w:t>
            </w:r>
            <w:proofErr w:type="spellEnd"/>
            <w:r w:rsidRPr="00400976">
              <w:rPr>
                <w:sz w:val="22"/>
                <w:szCs w:val="22"/>
              </w:rPr>
              <w:t xml:space="preserve"> района Пензенской области (профессии рабочих), утвержденному постановлением   администрации </w:t>
            </w:r>
            <w:proofErr w:type="spellStart"/>
            <w:r w:rsidR="00B60BF8">
              <w:rPr>
                <w:sz w:val="22"/>
                <w:szCs w:val="22"/>
              </w:rPr>
              <w:t>Вазерского</w:t>
            </w:r>
            <w:proofErr w:type="spellEnd"/>
            <w:r w:rsidRPr="00400976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0976">
              <w:rPr>
                <w:sz w:val="22"/>
                <w:szCs w:val="22"/>
              </w:rPr>
              <w:t>Бессоновского</w:t>
            </w:r>
            <w:proofErr w:type="spellEnd"/>
            <w:r w:rsidRPr="00400976">
              <w:rPr>
                <w:sz w:val="22"/>
                <w:szCs w:val="22"/>
              </w:rPr>
              <w:t xml:space="preserve"> </w:t>
            </w:r>
            <w:r w:rsidR="00B60BF8">
              <w:rPr>
                <w:sz w:val="22"/>
                <w:szCs w:val="22"/>
              </w:rPr>
              <w:t>района Пензенской области  от 23.09.2013</w:t>
            </w:r>
            <w:r w:rsidRPr="00400976">
              <w:rPr>
                <w:sz w:val="22"/>
                <w:szCs w:val="22"/>
              </w:rPr>
              <w:t xml:space="preserve"> №3</w:t>
            </w:r>
            <w:r w:rsidR="00B60BF8">
              <w:rPr>
                <w:sz w:val="22"/>
                <w:szCs w:val="22"/>
              </w:rPr>
              <w:t>7</w:t>
            </w:r>
          </w:p>
        </w:tc>
      </w:tr>
    </w:tbl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642D00" w:rsidRDefault="00BA6042" w:rsidP="00BA6042">
      <w:pPr>
        <w:jc w:val="center"/>
        <w:rPr>
          <w:b/>
        </w:rPr>
      </w:pPr>
      <w:r w:rsidRPr="003F45FE">
        <w:rPr>
          <w:b/>
        </w:rPr>
        <w:t xml:space="preserve">Размеры должностных окладов </w:t>
      </w:r>
      <w:r w:rsidRPr="00BA6042">
        <w:rPr>
          <w:b/>
        </w:rPr>
        <w:t xml:space="preserve">работников органов местного самоуправления </w:t>
      </w:r>
      <w:proofErr w:type="spellStart"/>
      <w:r w:rsidR="00B60BF8">
        <w:rPr>
          <w:b/>
        </w:rPr>
        <w:t>Вазерского</w:t>
      </w:r>
      <w:proofErr w:type="spellEnd"/>
      <w:r w:rsidRPr="00BA6042">
        <w:rPr>
          <w:b/>
        </w:rPr>
        <w:t xml:space="preserve"> сельсовета </w:t>
      </w:r>
      <w:proofErr w:type="spellStart"/>
      <w:r w:rsidRPr="00BA6042">
        <w:rPr>
          <w:b/>
        </w:rPr>
        <w:t>Бессоновского</w:t>
      </w:r>
      <w:proofErr w:type="spellEnd"/>
      <w:r w:rsidRPr="00BA6042">
        <w:rPr>
          <w:b/>
        </w:rPr>
        <w:t xml:space="preserve"> района Пензенской области </w:t>
      </w:r>
    </w:p>
    <w:p w:rsidR="00BA6042" w:rsidRPr="003F45FE" w:rsidRDefault="00BA6042" w:rsidP="00BA6042">
      <w:pPr>
        <w:jc w:val="center"/>
        <w:rPr>
          <w:b/>
        </w:rPr>
      </w:pPr>
      <w:r w:rsidRPr="00BA6042">
        <w:rPr>
          <w:b/>
        </w:rPr>
        <w:t>(профессии рабочих)</w:t>
      </w:r>
    </w:p>
    <w:p w:rsidR="000867AB" w:rsidRPr="00E54E4A" w:rsidRDefault="000867AB" w:rsidP="001950A9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839"/>
        <w:gridCol w:w="2981"/>
      </w:tblGrid>
      <w:tr w:rsidR="00A04A64" w:rsidRPr="00642D00" w:rsidTr="00A04A64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4A4BD7">
            <w:r w:rsidRPr="00642D00">
              <w:t xml:space="preserve">№ </w:t>
            </w:r>
            <w:proofErr w:type="gramStart"/>
            <w:r w:rsidRPr="00642D00">
              <w:t>п</w:t>
            </w:r>
            <w:proofErr w:type="gramEnd"/>
            <w:r w:rsidRPr="00642D00">
              <w:t>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jc w:val="center"/>
            </w:pPr>
            <w:r w:rsidRPr="00642D00">
              <w:t>Наименование должности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ind w:left="34"/>
              <w:jc w:val="center"/>
            </w:pPr>
            <w:r w:rsidRPr="00642D00">
              <w:t>Размер месячного должностного оклада</w:t>
            </w:r>
          </w:p>
          <w:p w:rsidR="00A04A64" w:rsidRPr="00642D00" w:rsidRDefault="00A04A64" w:rsidP="00A04A64">
            <w:pPr>
              <w:jc w:val="center"/>
            </w:pPr>
            <w:r w:rsidRPr="00642D00">
              <w:t>(в рублях)</w:t>
            </w:r>
          </w:p>
        </w:tc>
      </w:tr>
      <w:tr w:rsidR="002375CE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2375CE">
            <w:pPr>
              <w:jc w:val="right"/>
            </w:pPr>
            <w:r w:rsidRPr="00642D00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4A4BD7">
            <w:r w:rsidRPr="00642D00">
              <w:t>Водитель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784A99" w:rsidRDefault="000D4201" w:rsidP="002375CE">
            <w:pPr>
              <w:jc w:val="right"/>
            </w:pPr>
            <w:r>
              <w:t>5087</w:t>
            </w:r>
          </w:p>
        </w:tc>
      </w:tr>
      <w:tr w:rsidR="002375CE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2375CE">
            <w:pPr>
              <w:jc w:val="right"/>
            </w:pPr>
            <w:r w:rsidRPr="00642D00"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4A4BD7">
            <w:r w:rsidRPr="00642D00">
              <w:t>Технический работник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Default="000D4201" w:rsidP="002375CE">
            <w:pPr>
              <w:jc w:val="right"/>
            </w:pPr>
            <w:r>
              <w:t>4502</w:t>
            </w:r>
          </w:p>
        </w:tc>
      </w:tr>
    </w:tbl>
    <w:p w:rsidR="00240B23" w:rsidRDefault="00240B23" w:rsidP="00240B23"/>
    <w:sectPr w:rsidR="00240B23" w:rsidSect="000D4201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1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6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7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1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2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7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9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"/>
  </w:num>
  <w:num w:numId="3">
    <w:abstractNumId w:val="10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5"/>
    <w:lvlOverride w:ilvl="0">
      <w:startOverride w:val="14"/>
    </w:lvlOverride>
  </w:num>
  <w:num w:numId="7">
    <w:abstractNumId w:val="28"/>
    <w:lvlOverride w:ilvl="0">
      <w:startOverride w:val="1"/>
    </w:lvlOverride>
  </w:num>
  <w:num w:numId="8">
    <w:abstractNumId w:val="27"/>
    <w:lvlOverride w:ilvl="0">
      <w:startOverride w:val="4"/>
    </w:lvlOverride>
  </w:num>
  <w:num w:numId="9">
    <w:abstractNumId w:val="26"/>
    <w:lvlOverride w:ilvl="0">
      <w:startOverride w:val="1"/>
    </w:lvlOverride>
  </w:num>
  <w:num w:numId="10">
    <w:abstractNumId w:val="16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4"/>
  </w:num>
  <w:num w:numId="14">
    <w:abstractNumId w:val="29"/>
  </w:num>
  <w:num w:numId="15">
    <w:abstractNumId w:val="18"/>
  </w:num>
  <w:num w:numId="16">
    <w:abstractNumId w:val="3"/>
  </w:num>
  <w:num w:numId="17">
    <w:abstractNumId w:val="5"/>
  </w:num>
  <w:num w:numId="18">
    <w:abstractNumId w:val="22"/>
  </w:num>
  <w:num w:numId="19">
    <w:abstractNumId w:val="25"/>
  </w:num>
  <w:num w:numId="20">
    <w:abstractNumId w:val="8"/>
  </w:num>
  <w:num w:numId="21">
    <w:abstractNumId w:val="19"/>
  </w:num>
  <w:num w:numId="22">
    <w:abstractNumId w:val="6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1"/>
  </w:num>
  <w:num w:numId="28">
    <w:abstractNumId w:val="17"/>
  </w:num>
  <w:num w:numId="29">
    <w:abstractNumId w:val="23"/>
  </w:num>
  <w:num w:numId="30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18"/>
    <w:rsid w:val="00002A9D"/>
    <w:rsid w:val="000118F6"/>
    <w:rsid w:val="00021F78"/>
    <w:rsid w:val="00022ABC"/>
    <w:rsid w:val="0004535C"/>
    <w:rsid w:val="00050EF6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29B9"/>
    <w:rsid w:val="000C5E36"/>
    <w:rsid w:val="000C7490"/>
    <w:rsid w:val="000D3F2B"/>
    <w:rsid w:val="000D4201"/>
    <w:rsid w:val="000D4C16"/>
    <w:rsid w:val="000E58C8"/>
    <w:rsid w:val="000F5E81"/>
    <w:rsid w:val="001161CF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375CE"/>
    <w:rsid w:val="00240B23"/>
    <w:rsid w:val="00241D18"/>
    <w:rsid w:val="00242518"/>
    <w:rsid w:val="00251B17"/>
    <w:rsid w:val="002651EE"/>
    <w:rsid w:val="00266A6D"/>
    <w:rsid w:val="00266B56"/>
    <w:rsid w:val="002754B5"/>
    <w:rsid w:val="00293D1B"/>
    <w:rsid w:val="00295C60"/>
    <w:rsid w:val="002C06E0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55A08"/>
    <w:rsid w:val="003642E3"/>
    <w:rsid w:val="00366820"/>
    <w:rsid w:val="00366AD8"/>
    <w:rsid w:val="003865A7"/>
    <w:rsid w:val="003A0730"/>
    <w:rsid w:val="003A1295"/>
    <w:rsid w:val="003A296D"/>
    <w:rsid w:val="003C6EFD"/>
    <w:rsid w:val="003D19E2"/>
    <w:rsid w:val="003E00BE"/>
    <w:rsid w:val="003E0164"/>
    <w:rsid w:val="003E10D3"/>
    <w:rsid w:val="003F1B3C"/>
    <w:rsid w:val="003F752A"/>
    <w:rsid w:val="0040080B"/>
    <w:rsid w:val="00400976"/>
    <w:rsid w:val="0040152F"/>
    <w:rsid w:val="00407640"/>
    <w:rsid w:val="00421AB1"/>
    <w:rsid w:val="00431AE6"/>
    <w:rsid w:val="00442C7F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043EE"/>
    <w:rsid w:val="00506364"/>
    <w:rsid w:val="00515211"/>
    <w:rsid w:val="00517D94"/>
    <w:rsid w:val="00520DDF"/>
    <w:rsid w:val="00525C8D"/>
    <w:rsid w:val="00530267"/>
    <w:rsid w:val="005476DA"/>
    <w:rsid w:val="0055214D"/>
    <w:rsid w:val="0055713D"/>
    <w:rsid w:val="00561EE8"/>
    <w:rsid w:val="0056685E"/>
    <w:rsid w:val="00591037"/>
    <w:rsid w:val="005A2053"/>
    <w:rsid w:val="005A359E"/>
    <w:rsid w:val="005A4A2C"/>
    <w:rsid w:val="005A6671"/>
    <w:rsid w:val="005C0230"/>
    <w:rsid w:val="005C36DB"/>
    <w:rsid w:val="005E0BAA"/>
    <w:rsid w:val="005E20F4"/>
    <w:rsid w:val="005E7F81"/>
    <w:rsid w:val="005F2621"/>
    <w:rsid w:val="005F62EA"/>
    <w:rsid w:val="00600247"/>
    <w:rsid w:val="00602060"/>
    <w:rsid w:val="0061162A"/>
    <w:rsid w:val="006221BA"/>
    <w:rsid w:val="0063008F"/>
    <w:rsid w:val="00630109"/>
    <w:rsid w:val="00640D0F"/>
    <w:rsid w:val="00641BE1"/>
    <w:rsid w:val="00641D1B"/>
    <w:rsid w:val="00642D00"/>
    <w:rsid w:val="00643477"/>
    <w:rsid w:val="00673EEA"/>
    <w:rsid w:val="0068226E"/>
    <w:rsid w:val="0068229F"/>
    <w:rsid w:val="00690664"/>
    <w:rsid w:val="006916A6"/>
    <w:rsid w:val="006A7994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4579"/>
    <w:rsid w:val="00794980"/>
    <w:rsid w:val="007C2A49"/>
    <w:rsid w:val="007C2F40"/>
    <w:rsid w:val="007C47AF"/>
    <w:rsid w:val="007D3366"/>
    <w:rsid w:val="007E12BC"/>
    <w:rsid w:val="007E4B28"/>
    <w:rsid w:val="007F0705"/>
    <w:rsid w:val="0081222B"/>
    <w:rsid w:val="00813967"/>
    <w:rsid w:val="0082555C"/>
    <w:rsid w:val="0083456B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7AAF"/>
    <w:rsid w:val="00921E1A"/>
    <w:rsid w:val="00922286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82E61"/>
    <w:rsid w:val="0099086A"/>
    <w:rsid w:val="00990FD2"/>
    <w:rsid w:val="009B5651"/>
    <w:rsid w:val="009B61FD"/>
    <w:rsid w:val="009C2286"/>
    <w:rsid w:val="009C75D4"/>
    <w:rsid w:val="009D6A70"/>
    <w:rsid w:val="009E0881"/>
    <w:rsid w:val="009E5245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A5D47"/>
    <w:rsid w:val="00AB520E"/>
    <w:rsid w:val="00AB5AAA"/>
    <w:rsid w:val="00AE4F4D"/>
    <w:rsid w:val="00AF05B9"/>
    <w:rsid w:val="00AF7310"/>
    <w:rsid w:val="00B06836"/>
    <w:rsid w:val="00B15748"/>
    <w:rsid w:val="00B173A0"/>
    <w:rsid w:val="00B330F3"/>
    <w:rsid w:val="00B3468E"/>
    <w:rsid w:val="00B36196"/>
    <w:rsid w:val="00B462C8"/>
    <w:rsid w:val="00B47112"/>
    <w:rsid w:val="00B54991"/>
    <w:rsid w:val="00B60BF8"/>
    <w:rsid w:val="00B67FC3"/>
    <w:rsid w:val="00B827F0"/>
    <w:rsid w:val="00B8435E"/>
    <w:rsid w:val="00B87D89"/>
    <w:rsid w:val="00BA2A45"/>
    <w:rsid w:val="00BA6042"/>
    <w:rsid w:val="00BB1A8F"/>
    <w:rsid w:val="00BB4BA2"/>
    <w:rsid w:val="00BB5A93"/>
    <w:rsid w:val="00BB7E9E"/>
    <w:rsid w:val="00BC0D42"/>
    <w:rsid w:val="00BD0DB8"/>
    <w:rsid w:val="00BD27B3"/>
    <w:rsid w:val="00BD5093"/>
    <w:rsid w:val="00BE1435"/>
    <w:rsid w:val="00BE6642"/>
    <w:rsid w:val="00BF38C1"/>
    <w:rsid w:val="00BF63F0"/>
    <w:rsid w:val="00C31355"/>
    <w:rsid w:val="00C3482F"/>
    <w:rsid w:val="00C431A6"/>
    <w:rsid w:val="00C51EC9"/>
    <w:rsid w:val="00C5521F"/>
    <w:rsid w:val="00C636D4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1822"/>
    <w:rsid w:val="00CE38B7"/>
    <w:rsid w:val="00CE65AA"/>
    <w:rsid w:val="00CF1B1A"/>
    <w:rsid w:val="00D05750"/>
    <w:rsid w:val="00D0578F"/>
    <w:rsid w:val="00D05C7D"/>
    <w:rsid w:val="00D1507B"/>
    <w:rsid w:val="00D20F9A"/>
    <w:rsid w:val="00D22FDF"/>
    <w:rsid w:val="00D41DE0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F7357"/>
    <w:rsid w:val="00E066CA"/>
    <w:rsid w:val="00E10ECC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BEE"/>
    <w:rsid w:val="00EC5AFA"/>
    <w:rsid w:val="00ED738E"/>
    <w:rsid w:val="00ED7498"/>
    <w:rsid w:val="00EE15C4"/>
    <w:rsid w:val="00EE5FAF"/>
    <w:rsid w:val="00F067DF"/>
    <w:rsid w:val="00F079DF"/>
    <w:rsid w:val="00F30529"/>
    <w:rsid w:val="00F50E2A"/>
    <w:rsid w:val="00F51AD4"/>
    <w:rsid w:val="00F829E7"/>
    <w:rsid w:val="00F955F9"/>
    <w:rsid w:val="00F95CCE"/>
    <w:rsid w:val="00F963C7"/>
    <w:rsid w:val="00FC1B2B"/>
    <w:rsid w:val="00FC43A2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6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</Template>
  <TotalTime>0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user</cp:lastModifiedBy>
  <cp:revision>2</cp:revision>
  <cp:lastPrinted>2025-10-21T10:51:00Z</cp:lastPrinted>
  <dcterms:created xsi:type="dcterms:W3CDTF">2025-10-24T10:53:00Z</dcterms:created>
  <dcterms:modified xsi:type="dcterms:W3CDTF">2025-10-24T10:53:00Z</dcterms:modified>
</cp:coreProperties>
</file>