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0A482" w14:textId="77777777" w:rsidR="008243BE" w:rsidRPr="00EE35B9" w:rsidRDefault="008243BE" w:rsidP="008243BE">
      <w:bookmarkStart w:id="0" w:name="_Hlk228360263"/>
      <w:bookmarkStart w:id="1" w:name="_GoBack"/>
      <w:bookmarkEnd w:id="0"/>
      <w:bookmarkEnd w:id="1"/>
      <w:r w:rsidRPr="00EE35B9"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4F190690" wp14:editId="354D28E7">
            <wp:simplePos x="0" y="0"/>
            <wp:positionH relativeFrom="column">
              <wp:posOffset>2736380</wp:posOffset>
            </wp:positionH>
            <wp:positionV relativeFrom="paragraph">
              <wp:posOffset>-360873</wp:posOffset>
            </wp:positionV>
            <wp:extent cx="733425" cy="914400"/>
            <wp:effectExtent l="0" t="0" r="9525" b="0"/>
            <wp:wrapNone/>
            <wp:docPr id="20590370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401DF" w14:textId="77777777" w:rsidR="008243BE" w:rsidRPr="00EE35B9" w:rsidRDefault="008243BE" w:rsidP="008243BE">
      <w:pPr>
        <w:autoSpaceDN w:val="0"/>
        <w:rPr>
          <w:sz w:val="32"/>
          <w:szCs w:val="32"/>
        </w:rPr>
      </w:pPr>
      <w:r w:rsidRPr="00EE35B9">
        <w:rPr>
          <w:sz w:val="32"/>
          <w:szCs w:val="32"/>
        </w:rPr>
        <w:t xml:space="preserve">                    </w:t>
      </w:r>
    </w:p>
    <w:p w14:paraId="2938780B" w14:textId="77777777" w:rsidR="008243BE" w:rsidRPr="00EE35B9" w:rsidRDefault="008243BE" w:rsidP="008243BE">
      <w:pPr>
        <w:autoSpaceDN w:val="0"/>
        <w:rPr>
          <w:sz w:val="32"/>
          <w:szCs w:val="32"/>
        </w:rPr>
      </w:pPr>
      <w:r w:rsidRPr="00EE35B9">
        <w:rPr>
          <w:sz w:val="32"/>
          <w:szCs w:val="32"/>
        </w:rPr>
        <w:t xml:space="preserve">                                                                         </w:t>
      </w:r>
    </w:p>
    <w:p w14:paraId="76620207" w14:textId="3A2138F3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  <w:r w:rsidRPr="00EE35B9">
        <w:rPr>
          <w:b/>
          <w:bCs/>
          <w:sz w:val="32"/>
          <w:szCs w:val="32"/>
        </w:rPr>
        <w:t xml:space="preserve">КОМИТЕТ МЕСТНОГО САМОУПРАВЛЕНИЯ </w:t>
      </w:r>
      <w:r w:rsidR="0001555A">
        <w:rPr>
          <w:b/>
          <w:bCs/>
          <w:sz w:val="32"/>
          <w:szCs w:val="32"/>
        </w:rPr>
        <w:t xml:space="preserve">СТЕПАНОВСКОГО </w:t>
      </w:r>
      <w:r w:rsidRPr="00EE35B9">
        <w:rPr>
          <w:b/>
          <w:bCs/>
          <w:sz w:val="32"/>
          <w:szCs w:val="32"/>
        </w:rPr>
        <w:t xml:space="preserve"> СЕЛЬСОВЕТА</w:t>
      </w:r>
    </w:p>
    <w:p w14:paraId="28F4C40D" w14:textId="77777777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  <w:r w:rsidRPr="00EE35B9">
        <w:rPr>
          <w:b/>
          <w:bCs/>
          <w:sz w:val="32"/>
          <w:szCs w:val="32"/>
        </w:rPr>
        <w:t>БЕССОНОВСКОГО РАЙОНА</w:t>
      </w:r>
    </w:p>
    <w:p w14:paraId="5111E3CA" w14:textId="77777777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  <w:r w:rsidRPr="00EE35B9">
        <w:rPr>
          <w:b/>
          <w:bCs/>
          <w:sz w:val="32"/>
          <w:szCs w:val="32"/>
        </w:rPr>
        <w:t>ПЕНЗЕНСКОЙ ОБЛАСТИ</w:t>
      </w:r>
    </w:p>
    <w:p w14:paraId="365C97A5" w14:textId="77777777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  <w:r w:rsidRPr="00EE35B9">
        <w:rPr>
          <w:b/>
          <w:bCs/>
          <w:sz w:val="32"/>
          <w:szCs w:val="32"/>
        </w:rPr>
        <w:t>ВОСЬМОГО СОЗЫВА</w:t>
      </w:r>
    </w:p>
    <w:p w14:paraId="193277ED" w14:textId="77777777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</w:p>
    <w:p w14:paraId="402F708D" w14:textId="77777777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  <w:r w:rsidRPr="00EE35B9">
        <w:rPr>
          <w:b/>
          <w:bCs/>
          <w:sz w:val="32"/>
          <w:szCs w:val="32"/>
        </w:rPr>
        <w:t>РЕШЕНИЕ</w:t>
      </w:r>
    </w:p>
    <w:p w14:paraId="76FDA690" w14:textId="77777777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</w:p>
    <w:p w14:paraId="7BEBDE3E" w14:textId="0F417635" w:rsidR="008243BE" w:rsidRPr="00EE35B9" w:rsidRDefault="008243BE" w:rsidP="008243BE">
      <w:pPr>
        <w:autoSpaceDN w:val="0"/>
        <w:rPr>
          <w:sz w:val="28"/>
          <w:szCs w:val="28"/>
          <w:u w:val="single"/>
        </w:rPr>
      </w:pPr>
      <w:r w:rsidRPr="00EE35B9">
        <w:rPr>
          <w:sz w:val="28"/>
          <w:szCs w:val="28"/>
          <w:u w:val="single"/>
        </w:rPr>
        <w:t xml:space="preserve">от </w:t>
      </w:r>
      <w:r w:rsidR="0001555A">
        <w:rPr>
          <w:sz w:val="28"/>
          <w:szCs w:val="28"/>
          <w:u w:val="single"/>
        </w:rPr>
        <w:t>19.02</w:t>
      </w:r>
      <w:r w:rsidRPr="00EE35B9">
        <w:rPr>
          <w:sz w:val="28"/>
          <w:szCs w:val="28"/>
          <w:u w:val="single"/>
        </w:rPr>
        <w:t>.2026 г.</w:t>
      </w:r>
      <w:r w:rsidRPr="00EE35B9">
        <w:rPr>
          <w:sz w:val="28"/>
          <w:szCs w:val="28"/>
        </w:rPr>
        <w:t xml:space="preserve"> </w:t>
      </w:r>
      <w:r w:rsidR="0001555A">
        <w:rPr>
          <w:sz w:val="28"/>
          <w:szCs w:val="28"/>
          <w:u w:val="single"/>
        </w:rPr>
        <w:t>№ 118/1-23</w:t>
      </w:r>
      <w:r w:rsidRPr="00EE35B9">
        <w:rPr>
          <w:sz w:val="28"/>
          <w:szCs w:val="28"/>
          <w:u w:val="single"/>
        </w:rPr>
        <w:t>/8</w:t>
      </w:r>
    </w:p>
    <w:p w14:paraId="22B9DB26" w14:textId="0F35FBCF" w:rsidR="008243BE" w:rsidRPr="00EE35B9" w:rsidRDefault="0001555A" w:rsidP="008243BE">
      <w:pPr>
        <w:autoSpaceDN w:val="0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Степановка</w:t>
      </w:r>
    </w:p>
    <w:p w14:paraId="639AE39F" w14:textId="77777777" w:rsidR="00740B52" w:rsidRPr="00EE35B9" w:rsidRDefault="00740B52" w:rsidP="00740B52">
      <w:pPr>
        <w:pStyle w:val="a0"/>
        <w:rPr>
          <w:sz w:val="28"/>
          <w:szCs w:val="28"/>
        </w:rPr>
      </w:pPr>
    </w:p>
    <w:p w14:paraId="6B145DA4" w14:textId="3B1223E3" w:rsidR="0067397B" w:rsidRDefault="0067397B" w:rsidP="0067397B">
      <w:pPr>
        <w:pStyle w:val="afa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структуры администрации </w:t>
      </w:r>
      <w:proofErr w:type="spellStart"/>
      <w:r w:rsidR="0001555A">
        <w:rPr>
          <w:b/>
          <w:bCs/>
          <w:sz w:val="28"/>
          <w:szCs w:val="28"/>
        </w:rPr>
        <w:t>Степановского</w:t>
      </w:r>
      <w:proofErr w:type="spellEnd"/>
      <w:r w:rsidR="0001555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Бессоновского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</w:p>
    <w:p w14:paraId="478943A3" w14:textId="77777777" w:rsidR="0067397B" w:rsidRPr="0067397B" w:rsidRDefault="0067397B" w:rsidP="0067397B">
      <w:pPr>
        <w:pStyle w:val="afa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041A93E" w14:textId="6A7C75C8" w:rsidR="0067397B" w:rsidRPr="0067397B" w:rsidRDefault="0067397B" w:rsidP="0067397B">
      <w:pPr>
        <w:pStyle w:val="afa"/>
        <w:spacing w:before="0" w:beforeAutospacing="0" w:after="0" w:afterAutospacing="0"/>
        <w:ind w:firstLine="7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proofErr w:type="spellStart"/>
      <w:r w:rsidR="0001555A">
        <w:rPr>
          <w:sz w:val="28"/>
          <w:szCs w:val="28"/>
        </w:rPr>
        <w:t>Степановский</w:t>
      </w:r>
      <w:proofErr w:type="spellEnd"/>
      <w:r w:rsidR="000155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 </w:t>
      </w:r>
      <w:r w:rsidR="0001555A">
        <w:rPr>
          <w:sz w:val="28"/>
          <w:szCs w:val="28"/>
        </w:rPr>
        <w:t xml:space="preserve">муниципального района </w:t>
      </w:r>
      <w:proofErr w:type="spellStart"/>
      <w:r w:rsidR="0001555A">
        <w:rPr>
          <w:sz w:val="28"/>
          <w:szCs w:val="28"/>
        </w:rPr>
        <w:t>Бессоновский</w:t>
      </w:r>
      <w:proofErr w:type="spellEnd"/>
      <w:r w:rsidR="000155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района Пензенской области,</w:t>
      </w:r>
      <w:r>
        <w:rPr>
          <w:sz w:val="20"/>
          <w:szCs w:val="20"/>
        </w:rPr>
        <w:t xml:space="preserve"> </w:t>
      </w:r>
    </w:p>
    <w:p w14:paraId="178D6FCB" w14:textId="6EDBC5D7" w:rsidR="0067397B" w:rsidRPr="0067397B" w:rsidRDefault="0067397B" w:rsidP="0067397B">
      <w:pPr>
        <w:pStyle w:val="afa"/>
        <w:spacing w:before="0" w:beforeAutospacing="0" w:after="0" w:afterAutospacing="0"/>
        <w:ind w:firstLine="720"/>
        <w:jc w:val="center"/>
        <w:rPr>
          <w:b/>
          <w:bCs/>
          <w:sz w:val="20"/>
          <w:szCs w:val="20"/>
        </w:rPr>
      </w:pPr>
      <w:r w:rsidRPr="0067397B">
        <w:rPr>
          <w:b/>
          <w:bCs/>
          <w:sz w:val="28"/>
          <w:szCs w:val="28"/>
        </w:rPr>
        <w:t>Комитета местного самоуправления решил:</w:t>
      </w:r>
    </w:p>
    <w:p w14:paraId="28068BB3" w14:textId="501C7A8B" w:rsidR="0067397B" w:rsidRDefault="0067397B" w:rsidP="0067397B">
      <w:pPr>
        <w:pStyle w:val="afa"/>
        <w:spacing w:before="0" w:beforeAutospacing="0" w:after="0" w:afterAutospacing="0"/>
        <w:ind w:firstLine="709"/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 xml:space="preserve">1. Утвердить структуру администрации </w:t>
      </w:r>
      <w:proofErr w:type="spellStart"/>
      <w:r w:rsidR="0001555A">
        <w:rPr>
          <w:sz w:val="28"/>
          <w:szCs w:val="28"/>
        </w:rPr>
        <w:t>Степановского</w:t>
      </w:r>
      <w:proofErr w:type="spellEnd"/>
      <w:r w:rsidR="000155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согласно приложению к настоящему решению.</w:t>
      </w:r>
    </w:p>
    <w:p w14:paraId="1E2A1A69" w14:textId="6BB11138" w:rsidR="0067397B" w:rsidRDefault="0067397B" w:rsidP="0067397B">
      <w:pPr>
        <w:pStyle w:val="afa"/>
        <w:spacing w:before="0" w:beforeAutospacing="0" w:after="0" w:afterAutospacing="0"/>
        <w:ind w:firstLine="709"/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 xml:space="preserve">2. Администрации </w:t>
      </w:r>
      <w:proofErr w:type="spellStart"/>
      <w:r w:rsidR="0001555A">
        <w:rPr>
          <w:sz w:val="28"/>
          <w:szCs w:val="28"/>
        </w:rPr>
        <w:t>Степановского</w:t>
      </w:r>
      <w:proofErr w:type="spellEnd"/>
      <w:r w:rsidR="000155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провести все необходимые мероприятия, связанные с исполнением настоящего решения.</w:t>
      </w:r>
    </w:p>
    <w:p w14:paraId="5043F374" w14:textId="7E77C580" w:rsidR="0067397B" w:rsidRDefault="0067397B" w:rsidP="0067397B">
      <w:pPr>
        <w:pStyle w:val="afa"/>
        <w:spacing w:before="0" w:beforeAutospacing="0" w:after="0" w:afterAutospacing="0"/>
        <w:ind w:firstLine="709"/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 xml:space="preserve">3. Решение Комитета местного самоуправления </w:t>
      </w:r>
      <w:proofErr w:type="spellStart"/>
      <w:r w:rsidR="0001555A">
        <w:rPr>
          <w:sz w:val="28"/>
          <w:szCs w:val="28"/>
        </w:rPr>
        <w:t>Степановского</w:t>
      </w:r>
      <w:proofErr w:type="spellEnd"/>
      <w:r w:rsidR="000155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</w:t>
      </w:r>
      <w:r w:rsidR="006B7BD0">
        <w:rPr>
          <w:sz w:val="28"/>
          <w:szCs w:val="28"/>
        </w:rPr>
        <w:t xml:space="preserve"> Пензенской области от 05.08.2019 г. № 347-119/6 </w:t>
      </w:r>
      <w:r>
        <w:rPr>
          <w:sz w:val="28"/>
          <w:szCs w:val="28"/>
        </w:rPr>
        <w:t xml:space="preserve">«Об утверждении структуры администрации </w:t>
      </w:r>
      <w:proofErr w:type="spellStart"/>
      <w:r w:rsidR="0001555A">
        <w:rPr>
          <w:sz w:val="28"/>
          <w:szCs w:val="28"/>
        </w:rPr>
        <w:t>Степановского</w:t>
      </w:r>
      <w:proofErr w:type="spellEnd"/>
      <w:r w:rsidR="000155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области» признать утратившим силу.</w:t>
      </w:r>
    </w:p>
    <w:p w14:paraId="59DF83A7" w14:textId="27C9CB2C" w:rsidR="0067397B" w:rsidRDefault="0067397B" w:rsidP="0067397B">
      <w:pPr>
        <w:pStyle w:val="afa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4. Опубликовать настоящее решение в информационном бюллетене «Сельские ведомости» и разместить на официальном сайте   администрации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</w:t>
      </w:r>
      <w:r w:rsidR="006B7BD0">
        <w:rPr>
          <w:sz w:val="28"/>
          <w:szCs w:val="28"/>
        </w:rPr>
        <w:t>района в разделе «</w:t>
      </w:r>
      <w:proofErr w:type="spellStart"/>
      <w:r w:rsidR="006B7BD0">
        <w:rPr>
          <w:sz w:val="28"/>
          <w:szCs w:val="28"/>
        </w:rPr>
        <w:t>Степанвский</w:t>
      </w:r>
      <w:proofErr w:type="spellEnd"/>
      <w:r>
        <w:rPr>
          <w:sz w:val="28"/>
          <w:szCs w:val="28"/>
        </w:rPr>
        <w:t xml:space="preserve"> сельсовет» в информационно-телекоммуникационной сети «Интернет»</w:t>
      </w:r>
      <w:r>
        <w:rPr>
          <w:i/>
          <w:iCs/>
        </w:rPr>
        <w:t>.</w:t>
      </w:r>
    </w:p>
    <w:p w14:paraId="6ECA87B0" w14:textId="77777777" w:rsidR="0067397B" w:rsidRDefault="0067397B" w:rsidP="0067397B">
      <w:pPr>
        <w:pStyle w:val="afa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5. Настоящее решение вступает в силу на следующий день после дня его официального опубликования.</w:t>
      </w:r>
    </w:p>
    <w:p w14:paraId="6AC46BF6" w14:textId="7F1D86D9" w:rsidR="0067397B" w:rsidRDefault="0067397B" w:rsidP="0067397B">
      <w:pPr>
        <w:pStyle w:val="afa"/>
        <w:spacing w:before="0" w:beforeAutospacing="0" w:after="0" w:afterAutospacing="0"/>
        <w:ind w:firstLine="709"/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</w:t>
      </w:r>
      <w:r>
        <w:rPr>
          <w:i/>
          <w:iCs/>
          <w:sz w:val="28"/>
          <w:szCs w:val="28"/>
        </w:rPr>
        <w:t xml:space="preserve"> </w:t>
      </w:r>
      <w:proofErr w:type="spellStart"/>
      <w:r w:rsidR="0001555A">
        <w:rPr>
          <w:sz w:val="28"/>
          <w:szCs w:val="28"/>
        </w:rPr>
        <w:t>Степановского</w:t>
      </w:r>
      <w:proofErr w:type="spellEnd"/>
      <w:r w:rsidR="000155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14:paraId="1AA2137E" w14:textId="56D27847" w:rsidR="0067397B" w:rsidRDefault="0067397B" w:rsidP="0067397B">
      <w:pPr>
        <w:pStyle w:val="afa"/>
        <w:spacing w:before="0" w:beforeAutospacing="0" w:after="0" w:afterAutospacing="0"/>
        <w:jc w:val="both"/>
        <w:rPr>
          <w:sz w:val="28"/>
          <w:szCs w:val="28"/>
        </w:rPr>
      </w:pPr>
    </w:p>
    <w:p w14:paraId="635D1BC6" w14:textId="77777777" w:rsidR="0067397B" w:rsidRDefault="0067397B" w:rsidP="0067397B">
      <w:pPr>
        <w:pStyle w:val="afa"/>
        <w:spacing w:before="0" w:beforeAutospacing="0" w:after="0" w:afterAutospacing="0"/>
        <w:jc w:val="both"/>
        <w:rPr>
          <w:sz w:val="28"/>
          <w:szCs w:val="28"/>
        </w:rPr>
      </w:pPr>
    </w:p>
    <w:p w14:paraId="0C6EB47B" w14:textId="19FEE9D5" w:rsidR="0067397B" w:rsidRDefault="0067397B" w:rsidP="0067397B">
      <w:pPr>
        <w:pStyle w:val="afa"/>
        <w:spacing w:before="0" w:beforeAutospacing="0" w:after="0" w:afterAutospacing="0"/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 xml:space="preserve">Глава </w:t>
      </w:r>
      <w:proofErr w:type="spellStart"/>
      <w:r w:rsidR="0001555A">
        <w:rPr>
          <w:sz w:val="28"/>
          <w:szCs w:val="28"/>
        </w:rPr>
        <w:t>Степановского</w:t>
      </w:r>
      <w:proofErr w:type="spellEnd"/>
      <w:r w:rsidR="000155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                                                       </w:t>
      </w:r>
      <w:proofErr w:type="spellStart"/>
      <w:r w:rsidR="006B7BD0">
        <w:rPr>
          <w:sz w:val="28"/>
          <w:szCs w:val="28"/>
        </w:rPr>
        <w:t>С.Н.Хлудов</w:t>
      </w:r>
      <w:proofErr w:type="spellEnd"/>
    </w:p>
    <w:p w14:paraId="5649433E" w14:textId="4C66242B" w:rsidR="00D02EDA" w:rsidRDefault="00D02EDA" w:rsidP="00E41CFA">
      <w:pPr>
        <w:pStyle w:val="a0"/>
        <w:jc w:val="center"/>
        <w:rPr>
          <w:b/>
          <w:sz w:val="28"/>
          <w:szCs w:val="28"/>
        </w:rPr>
      </w:pPr>
    </w:p>
    <w:p w14:paraId="0586733F" w14:textId="266E94C0" w:rsidR="0067397B" w:rsidRDefault="0067397B" w:rsidP="00E41CFA">
      <w:pPr>
        <w:pStyle w:val="a0"/>
        <w:jc w:val="center"/>
        <w:rPr>
          <w:b/>
          <w:sz w:val="28"/>
          <w:szCs w:val="28"/>
        </w:rPr>
      </w:pPr>
    </w:p>
    <w:p w14:paraId="2FBAE41F" w14:textId="77777777" w:rsidR="006B7BD0" w:rsidRDefault="006B7BD0" w:rsidP="00E41CFA">
      <w:pPr>
        <w:pStyle w:val="a0"/>
        <w:jc w:val="center"/>
        <w:rPr>
          <w:b/>
          <w:sz w:val="28"/>
          <w:szCs w:val="28"/>
        </w:rPr>
      </w:pPr>
    </w:p>
    <w:p w14:paraId="63D5CF9C" w14:textId="2C1B3AFA" w:rsidR="0067397B" w:rsidRPr="0067397B" w:rsidRDefault="0067397B" w:rsidP="0067397B">
      <w:pPr>
        <w:pStyle w:val="a0"/>
        <w:spacing w:before="0"/>
        <w:jc w:val="right"/>
        <w:rPr>
          <w:bCs/>
          <w:szCs w:val="24"/>
        </w:rPr>
      </w:pPr>
      <w:r w:rsidRPr="0067397B">
        <w:rPr>
          <w:bCs/>
          <w:szCs w:val="24"/>
        </w:rPr>
        <w:t xml:space="preserve">Приложение к решению </w:t>
      </w:r>
    </w:p>
    <w:p w14:paraId="04876271" w14:textId="0622983E" w:rsidR="0067397B" w:rsidRPr="0067397B" w:rsidRDefault="0067397B" w:rsidP="0067397B">
      <w:pPr>
        <w:pStyle w:val="a0"/>
        <w:spacing w:before="0"/>
        <w:jc w:val="right"/>
        <w:rPr>
          <w:bCs/>
          <w:szCs w:val="24"/>
        </w:rPr>
      </w:pPr>
      <w:r w:rsidRPr="0067397B">
        <w:rPr>
          <w:bCs/>
          <w:szCs w:val="24"/>
        </w:rPr>
        <w:t>Комитета местного самоуправления</w:t>
      </w:r>
    </w:p>
    <w:p w14:paraId="7B2A9822" w14:textId="6FAC85CF" w:rsidR="0067397B" w:rsidRPr="0067397B" w:rsidRDefault="0001555A" w:rsidP="0067397B">
      <w:pPr>
        <w:pStyle w:val="a0"/>
        <w:spacing w:before="0"/>
        <w:jc w:val="right"/>
        <w:rPr>
          <w:bCs/>
          <w:szCs w:val="24"/>
        </w:rPr>
      </w:pPr>
      <w:proofErr w:type="spellStart"/>
      <w:r>
        <w:rPr>
          <w:bCs/>
          <w:szCs w:val="24"/>
        </w:rPr>
        <w:t>Степановского</w:t>
      </w:r>
      <w:proofErr w:type="spellEnd"/>
      <w:r>
        <w:rPr>
          <w:bCs/>
          <w:szCs w:val="24"/>
        </w:rPr>
        <w:t xml:space="preserve"> </w:t>
      </w:r>
      <w:r w:rsidR="0067397B" w:rsidRPr="0067397B">
        <w:rPr>
          <w:bCs/>
          <w:szCs w:val="24"/>
        </w:rPr>
        <w:t xml:space="preserve"> сельсовета </w:t>
      </w:r>
    </w:p>
    <w:p w14:paraId="58D8381B" w14:textId="783743A2" w:rsidR="0067397B" w:rsidRPr="0067397B" w:rsidRDefault="0067397B" w:rsidP="0067397B">
      <w:pPr>
        <w:pStyle w:val="a0"/>
        <w:spacing w:before="0"/>
        <w:jc w:val="right"/>
        <w:rPr>
          <w:bCs/>
          <w:szCs w:val="24"/>
        </w:rPr>
      </w:pPr>
      <w:proofErr w:type="spellStart"/>
      <w:r w:rsidRPr="0067397B">
        <w:rPr>
          <w:bCs/>
          <w:szCs w:val="24"/>
        </w:rPr>
        <w:t>Бессоновского</w:t>
      </w:r>
      <w:proofErr w:type="spellEnd"/>
      <w:r w:rsidRPr="0067397B">
        <w:rPr>
          <w:bCs/>
          <w:szCs w:val="24"/>
        </w:rPr>
        <w:t xml:space="preserve"> района </w:t>
      </w:r>
    </w:p>
    <w:p w14:paraId="79ED4058" w14:textId="77777777" w:rsidR="0067397B" w:rsidRPr="0067397B" w:rsidRDefault="0067397B" w:rsidP="0067397B">
      <w:pPr>
        <w:pStyle w:val="a0"/>
        <w:spacing w:before="0"/>
        <w:jc w:val="right"/>
        <w:rPr>
          <w:bCs/>
          <w:szCs w:val="24"/>
        </w:rPr>
      </w:pPr>
      <w:r w:rsidRPr="0067397B">
        <w:rPr>
          <w:bCs/>
          <w:szCs w:val="24"/>
        </w:rPr>
        <w:t>Пензенской области восьмого созыва</w:t>
      </w:r>
    </w:p>
    <w:p w14:paraId="1DCA5653" w14:textId="10559239" w:rsidR="0067397B" w:rsidRPr="0067397B" w:rsidRDefault="006B7BD0" w:rsidP="0067397B">
      <w:pPr>
        <w:pStyle w:val="a0"/>
        <w:spacing w:before="0"/>
        <w:jc w:val="right"/>
        <w:rPr>
          <w:bCs/>
          <w:szCs w:val="24"/>
        </w:rPr>
      </w:pPr>
      <w:r>
        <w:rPr>
          <w:bCs/>
          <w:szCs w:val="24"/>
        </w:rPr>
        <w:t>от 19.02.2026 года № 118/1-23</w:t>
      </w:r>
      <w:r w:rsidR="0067397B" w:rsidRPr="0067397B">
        <w:rPr>
          <w:bCs/>
          <w:szCs w:val="24"/>
        </w:rPr>
        <w:t>/8</w:t>
      </w:r>
    </w:p>
    <w:p w14:paraId="24954B74" w14:textId="77777777" w:rsidR="0067397B" w:rsidRDefault="0067397B" w:rsidP="0067397B">
      <w:pPr>
        <w:pStyle w:val="a0"/>
        <w:rPr>
          <w:b/>
          <w:sz w:val="28"/>
          <w:szCs w:val="28"/>
        </w:rPr>
      </w:pPr>
    </w:p>
    <w:p w14:paraId="5716D168" w14:textId="77777777" w:rsidR="0067397B" w:rsidRDefault="0067397B" w:rsidP="0067397B">
      <w:pPr>
        <w:pStyle w:val="a0"/>
        <w:rPr>
          <w:b/>
          <w:sz w:val="28"/>
          <w:szCs w:val="28"/>
        </w:rPr>
      </w:pPr>
    </w:p>
    <w:p w14:paraId="765E666C" w14:textId="0E7C7164" w:rsidR="0067397B" w:rsidRPr="0067397B" w:rsidRDefault="0067397B" w:rsidP="0067397B">
      <w:pPr>
        <w:pStyle w:val="a0"/>
        <w:jc w:val="center"/>
        <w:rPr>
          <w:b/>
          <w:sz w:val="28"/>
          <w:szCs w:val="28"/>
        </w:rPr>
      </w:pPr>
      <w:r w:rsidRPr="0067397B">
        <w:rPr>
          <w:b/>
          <w:sz w:val="28"/>
          <w:szCs w:val="28"/>
        </w:rPr>
        <w:t>СТРУКТУРА</w:t>
      </w:r>
    </w:p>
    <w:p w14:paraId="37DF9590" w14:textId="463C101B" w:rsidR="0067397B" w:rsidRDefault="0067397B" w:rsidP="0067397B">
      <w:pPr>
        <w:pStyle w:val="a0"/>
        <w:jc w:val="center"/>
        <w:rPr>
          <w:b/>
          <w:sz w:val="28"/>
          <w:szCs w:val="28"/>
        </w:rPr>
      </w:pPr>
      <w:r w:rsidRPr="0067397B">
        <w:rPr>
          <w:b/>
          <w:sz w:val="28"/>
          <w:szCs w:val="28"/>
        </w:rPr>
        <w:t xml:space="preserve">администрации </w:t>
      </w:r>
      <w:proofErr w:type="spellStart"/>
      <w:r w:rsidR="0001555A">
        <w:rPr>
          <w:b/>
          <w:sz w:val="28"/>
          <w:szCs w:val="28"/>
        </w:rPr>
        <w:t>Степановского</w:t>
      </w:r>
      <w:proofErr w:type="spellEnd"/>
      <w:r w:rsidR="0001555A">
        <w:rPr>
          <w:b/>
          <w:sz w:val="28"/>
          <w:szCs w:val="28"/>
        </w:rPr>
        <w:t xml:space="preserve"> </w:t>
      </w:r>
      <w:r w:rsidRPr="0067397B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</w:p>
    <w:p w14:paraId="01BC8A71" w14:textId="10EEE54E" w:rsidR="0067397B" w:rsidRPr="0067397B" w:rsidRDefault="0067397B" w:rsidP="0067397B">
      <w:pPr>
        <w:pStyle w:val="a0"/>
        <w:jc w:val="center"/>
        <w:rPr>
          <w:b/>
          <w:sz w:val="28"/>
          <w:szCs w:val="28"/>
        </w:rPr>
      </w:pPr>
      <w:proofErr w:type="spellStart"/>
      <w:r w:rsidRPr="0067397B">
        <w:rPr>
          <w:b/>
          <w:sz w:val="28"/>
          <w:szCs w:val="28"/>
        </w:rPr>
        <w:t>Бессоновского</w:t>
      </w:r>
      <w:proofErr w:type="spellEnd"/>
      <w:r w:rsidRPr="0067397B">
        <w:rPr>
          <w:b/>
          <w:sz w:val="28"/>
          <w:szCs w:val="28"/>
        </w:rPr>
        <w:t xml:space="preserve"> района Пензенской области</w:t>
      </w:r>
    </w:p>
    <w:p w14:paraId="73393820" w14:textId="5A20A492" w:rsidR="0067397B" w:rsidRPr="0067397B" w:rsidRDefault="00A820E2" w:rsidP="0067397B">
      <w:pPr>
        <w:pStyle w:val="a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565A91" wp14:editId="06A8DB83">
                <wp:simplePos x="0" y="0"/>
                <wp:positionH relativeFrom="column">
                  <wp:posOffset>1238774</wp:posOffset>
                </wp:positionH>
                <wp:positionV relativeFrom="paragraph">
                  <wp:posOffset>173990</wp:posOffset>
                </wp:positionV>
                <wp:extent cx="3466769" cy="349857"/>
                <wp:effectExtent l="0" t="0" r="19685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6769" cy="3498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D49F2" w14:textId="1A27FA5C" w:rsidR="00A820E2" w:rsidRPr="00A820E2" w:rsidRDefault="00A820E2" w:rsidP="00A820E2">
                            <w:pPr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A820E2">
                              <w:rPr>
                                <w:b/>
                                <w:bCs/>
                                <w:sz w:val="28"/>
                              </w:rPr>
                              <w:t>Муниципальные служащие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1565A91" id="Прямоугольник 4" o:spid="_x0000_s1026" style="position:absolute;left:0;text-align:left;margin-left:97.55pt;margin-top:13.7pt;width:272.95pt;height:2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" fillcolor="white [3201]" strokecolor="black [3200]" strokeweight="2pt">
                <v:textbox>
                  <w:txbxContent>
                    <w:p w14:paraId="64BD49F2" w14:textId="1A27FA5C" w:rsidR="00A820E2" w:rsidRPr="00A820E2" w:rsidRDefault="00A820E2" w:rsidP="00A820E2">
                      <w:pPr>
                        <w:ind w:left="0"/>
                        <w:rPr>
                          <w:b/>
                          <w:bCs/>
                        </w:rPr>
                      </w:pPr>
                      <w:r w:rsidRPr="00A820E2">
                        <w:rPr>
                          <w:b/>
                          <w:bCs/>
                          <w:sz w:val="28"/>
                        </w:rPr>
                        <w:t>Муниципальные служащие</w:t>
                      </w:r>
                    </w:p>
                  </w:txbxContent>
                </v:textbox>
              </v:rect>
            </w:pict>
          </mc:Fallback>
        </mc:AlternateContent>
      </w:r>
    </w:p>
    <w:p w14:paraId="14D425C6" w14:textId="77777777" w:rsidR="00A820E2" w:rsidRDefault="00A820E2" w:rsidP="00D63751">
      <w:pPr>
        <w:pStyle w:val="a0"/>
        <w:rPr>
          <w:b/>
          <w:sz w:val="28"/>
          <w:szCs w:val="28"/>
        </w:rPr>
      </w:pPr>
    </w:p>
    <w:p w14:paraId="51FC07B4" w14:textId="053D1ED3" w:rsidR="004516F9" w:rsidRDefault="004516F9" w:rsidP="00D63751">
      <w:pPr>
        <w:pStyle w:val="a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39955" wp14:editId="7C3F5F48">
                <wp:simplePos x="0" y="0"/>
                <wp:positionH relativeFrom="page">
                  <wp:posOffset>3333778</wp:posOffset>
                </wp:positionH>
                <wp:positionV relativeFrom="paragraph">
                  <wp:posOffset>179484</wp:posOffset>
                </wp:positionV>
                <wp:extent cx="1637969" cy="826936"/>
                <wp:effectExtent l="0" t="0" r="19685" b="1143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969" cy="8269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69AA2" w14:textId="623360F1" w:rsidR="004516F9" w:rsidRPr="004516F9" w:rsidRDefault="004516F9" w:rsidP="004516F9">
                            <w:pPr>
                              <w:ind w:left="0" w:firstLine="0"/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F5697C"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  <w:t>Глава</w:t>
                            </w:r>
                            <w:r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F5697C"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  <w:t>местной администрации, назначаемый по контракту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AB39955" id="Прямоугольник 1" o:spid="_x0000_s1027" style="position:absolute;left:0;text-align:left;margin-left:262.5pt;margin-top:14.15pt;width:128.95pt;height:65.1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" fillcolor="white [3201]" strokecolor="black [3200]" strokeweight="2pt">
                <v:textbox>
                  <w:txbxContent>
                    <w:p w14:paraId="3C769AA2" w14:textId="623360F1" w:rsidR="004516F9" w:rsidRPr="004516F9" w:rsidRDefault="004516F9" w:rsidP="004516F9">
                      <w:pPr>
                        <w:ind w:left="0" w:firstLine="0"/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</w:pPr>
                      <w:r w:rsidRPr="00F5697C"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  <w:t>Глава</w:t>
                      </w:r>
                      <w:r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  <w:t xml:space="preserve"> </w:t>
                      </w:r>
                      <w:r w:rsidRPr="00F5697C"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  <w:t>местной администрации, назначаемый по контракту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BEE8378" w14:textId="77777777" w:rsidR="004516F9" w:rsidRDefault="004516F9" w:rsidP="00D63751">
      <w:pPr>
        <w:pStyle w:val="a0"/>
        <w:rPr>
          <w:b/>
          <w:sz w:val="28"/>
          <w:szCs w:val="28"/>
        </w:rPr>
      </w:pPr>
    </w:p>
    <w:p w14:paraId="37025D01" w14:textId="77777777" w:rsidR="004516F9" w:rsidRDefault="004516F9" w:rsidP="00D63751">
      <w:pPr>
        <w:pStyle w:val="a0"/>
        <w:rPr>
          <w:b/>
          <w:sz w:val="28"/>
          <w:szCs w:val="28"/>
        </w:rPr>
      </w:pPr>
    </w:p>
    <w:p w14:paraId="2BB40B35" w14:textId="7575BED8" w:rsidR="004516F9" w:rsidRDefault="004516F9" w:rsidP="00D63751">
      <w:pPr>
        <w:pStyle w:val="a0"/>
        <w:rPr>
          <w:b/>
          <w:sz w:val="28"/>
          <w:szCs w:val="28"/>
        </w:rPr>
      </w:pPr>
    </w:p>
    <w:p w14:paraId="5F0F83EA" w14:textId="31BE4C1E" w:rsidR="004516F9" w:rsidRDefault="00A820E2" w:rsidP="00D63751">
      <w:pPr>
        <w:pStyle w:val="a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5BAE24" wp14:editId="036263EE">
                <wp:simplePos x="0" y="0"/>
                <wp:positionH relativeFrom="margin">
                  <wp:posOffset>1152331</wp:posOffset>
                </wp:positionH>
                <wp:positionV relativeFrom="paragraph">
                  <wp:posOffset>88956</wp:posOffset>
                </wp:positionV>
                <wp:extent cx="1828800" cy="723569"/>
                <wp:effectExtent l="0" t="0" r="19050" b="196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235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9D3E7" w14:textId="3E4E151F" w:rsidR="004516F9" w:rsidRPr="004516F9" w:rsidRDefault="004516F9" w:rsidP="004516F9">
                            <w:pPr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4516F9">
                              <w:rPr>
                                <w:b/>
                                <w:bCs/>
                              </w:rPr>
                              <w:t>Заместитель главы администрации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95BAE24" id="Прямоугольник 2" o:spid="_x0000_s1028" style="position:absolute;left:0;text-align:left;margin-left:90.75pt;margin-top:7pt;width:2in;height:56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" fillcolor="white [3201]" strokecolor="black [3200]" strokeweight="2pt">
                <v:textbox>
                  <w:txbxContent>
                    <w:p w14:paraId="6FF9D3E7" w14:textId="3E4E151F" w:rsidR="004516F9" w:rsidRPr="004516F9" w:rsidRDefault="004516F9" w:rsidP="004516F9">
                      <w:pPr>
                        <w:ind w:left="0"/>
                        <w:rPr>
                          <w:b/>
                          <w:bCs/>
                        </w:rPr>
                      </w:pPr>
                      <w:r w:rsidRPr="004516F9">
                        <w:rPr>
                          <w:b/>
                          <w:bCs/>
                        </w:rPr>
                        <w:t>Заместитель главы администрации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516F9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1C5DBC" wp14:editId="2227339F">
                <wp:simplePos x="0" y="0"/>
                <wp:positionH relativeFrom="column">
                  <wp:posOffset>3630324</wp:posOffset>
                </wp:positionH>
                <wp:positionV relativeFrom="paragraph">
                  <wp:posOffset>83185</wp:posOffset>
                </wp:positionV>
                <wp:extent cx="1915795" cy="707666"/>
                <wp:effectExtent l="0" t="0" r="27305" b="165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7076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CF63A" w14:textId="0DDB871C" w:rsidR="004516F9" w:rsidRDefault="004516F9" w:rsidP="004516F9">
                            <w:pPr>
                              <w:ind w:left="0"/>
                            </w:pPr>
                            <w:r w:rsidRPr="004516F9"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  <w:t xml:space="preserve">Начальник отдела </w:t>
                            </w:r>
                            <w:r w:rsidR="006B7BD0"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  <w:t>– главный 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left:0;text-align:left;margin-left:285.85pt;margin-top:6.55pt;width:150.85pt;height:55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" fillcolor="white [3201]" strokecolor="black [3200]" strokeweight="2pt">
                <v:textbox>
                  <w:txbxContent>
                    <w:p w14:paraId="262CF63A" w14:textId="0DDB871C" w:rsidR="004516F9" w:rsidRDefault="004516F9" w:rsidP="004516F9">
                      <w:pPr>
                        <w:ind w:left="0"/>
                      </w:pPr>
                      <w:r w:rsidRPr="004516F9"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  <w:t xml:space="preserve">Начальник отдела </w:t>
                      </w:r>
                      <w:r w:rsidR="006B7BD0"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  <w:t>– главный бухгалтер</w:t>
                      </w:r>
                    </w:p>
                  </w:txbxContent>
                </v:textbox>
              </v:rect>
            </w:pict>
          </mc:Fallback>
        </mc:AlternateContent>
      </w:r>
      <w:r w:rsidR="00D63751" w:rsidRPr="00D63751">
        <w:rPr>
          <w:b/>
          <w:sz w:val="22"/>
          <w:szCs w:val="22"/>
        </w:rPr>
        <w:t xml:space="preserve">        </w:t>
      </w:r>
    </w:p>
    <w:p w14:paraId="6BFCB617" w14:textId="63198F8F" w:rsidR="004516F9" w:rsidRDefault="004516F9" w:rsidP="00D63751">
      <w:pPr>
        <w:pStyle w:val="a0"/>
        <w:rPr>
          <w:b/>
          <w:sz w:val="22"/>
          <w:szCs w:val="22"/>
        </w:rPr>
      </w:pPr>
    </w:p>
    <w:p w14:paraId="01DFC89A" w14:textId="764E7189" w:rsidR="004516F9" w:rsidRDefault="004516F9" w:rsidP="00D63751">
      <w:pPr>
        <w:pStyle w:val="a0"/>
        <w:rPr>
          <w:b/>
          <w:sz w:val="22"/>
          <w:szCs w:val="22"/>
        </w:rPr>
      </w:pPr>
    </w:p>
    <w:p w14:paraId="3A668264" w14:textId="77777777" w:rsidR="00A820E2" w:rsidRDefault="00A820E2" w:rsidP="00D63751">
      <w:pPr>
        <w:pStyle w:val="a0"/>
        <w:rPr>
          <w:b/>
          <w:sz w:val="22"/>
          <w:szCs w:val="22"/>
        </w:rPr>
      </w:pPr>
    </w:p>
    <w:p w14:paraId="30835712" w14:textId="209CD8BE" w:rsidR="004516F9" w:rsidRDefault="00A820E2" w:rsidP="00D63751">
      <w:pPr>
        <w:pStyle w:val="a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33A792" wp14:editId="48AFE0FF">
                <wp:simplePos x="0" y="0"/>
                <wp:positionH relativeFrom="column">
                  <wp:posOffset>236165</wp:posOffset>
                </wp:positionH>
                <wp:positionV relativeFrom="paragraph">
                  <wp:posOffset>159495</wp:posOffset>
                </wp:positionV>
                <wp:extent cx="5581539" cy="604300"/>
                <wp:effectExtent l="0" t="0" r="19685" b="2476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539" cy="60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23153" w14:textId="00BB3B28" w:rsidR="00A820E2" w:rsidRPr="00A820E2" w:rsidRDefault="00A820E2" w:rsidP="00A820E2">
                            <w:pPr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A820E2">
                              <w:rPr>
                                <w:b/>
                                <w:bCs/>
                                <w:sz w:val="28"/>
                              </w:rPr>
                              <w:t>Работники, замещающие должности, не отнесенные к должностям муниципальной службы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C33A792" id="Прямоугольник 9" o:spid="_x0000_s1030" style="position:absolute;left:0;text-align:left;margin-left:18.6pt;margin-top:12.55pt;width:439.5pt;height:4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" fillcolor="white [3201]" strokecolor="black [3200]" strokeweight="2pt">
                <v:textbox>
                  <w:txbxContent>
                    <w:p w14:paraId="65523153" w14:textId="00BB3B28" w:rsidR="00A820E2" w:rsidRPr="00A820E2" w:rsidRDefault="00A820E2" w:rsidP="00A820E2">
                      <w:pPr>
                        <w:ind w:left="0"/>
                        <w:rPr>
                          <w:b/>
                          <w:bCs/>
                        </w:rPr>
                      </w:pPr>
                      <w:r w:rsidRPr="00A820E2">
                        <w:rPr>
                          <w:b/>
                          <w:bCs/>
                          <w:sz w:val="28"/>
                        </w:rPr>
                        <w:t>Работники, замещающие должности, не отнесенные к должностям муниципальной службы</w:t>
                      </w:r>
                    </w:p>
                  </w:txbxContent>
                </v:textbox>
              </v:rect>
            </w:pict>
          </mc:Fallback>
        </mc:AlternateContent>
      </w:r>
    </w:p>
    <w:p w14:paraId="17AFD198" w14:textId="13831843" w:rsidR="0067397B" w:rsidRPr="0067397B" w:rsidRDefault="004516F9" w:rsidP="004516F9">
      <w:pPr>
        <w:pStyle w:val="a0"/>
        <w:tabs>
          <w:tab w:val="left" w:pos="366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F0873C2" w14:textId="6D10FC23" w:rsidR="0067397B" w:rsidRPr="0067397B" w:rsidRDefault="0067397B" w:rsidP="0067397B">
      <w:pPr>
        <w:pStyle w:val="a0"/>
        <w:rPr>
          <w:b/>
          <w:sz w:val="28"/>
          <w:szCs w:val="28"/>
        </w:rPr>
      </w:pPr>
    </w:p>
    <w:p w14:paraId="124DB484" w14:textId="1DFA4EC5" w:rsidR="0067397B" w:rsidRPr="0067397B" w:rsidRDefault="00A820E2" w:rsidP="0067397B">
      <w:pPr>
        <w:pStyle w:val="a0"/>
        <w:rPr>
          <w:b/>
          <w:sz w:val="28"/>
          <w:szCs w:val="28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30801" wp14:editId="076927C4">
                <wp:simplePos x="0" y="0"/>
                <wp:positionH relativeFrom="margin">
                  <wp:posOffset>3789542</wp:posOffset>
                </wp:positionH>
                <wp:positionV relativeFrom="paragraph">
                  <wp:posOffset>219048</wp:posOffset>
                </wp:positionV>
                <wp:extent cx="1884459" cy="707667"/>
                <wp:effectExtent l="0" t="0" r="20955" b="1651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459" cy="7076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98C8B3" w14:textId="77777777" w:rsidR="006B7BD0" w:rsidRPr="004516F9" w:rsidRDefault="006B7BD0" w:rsidP="006B7BD0">
                            <w:pPr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4516F9">
                              <w:rPr>
                                <w:rFonts w:eastAsia="Calibri"/>
                                <w:b/>
                                <w:bCs/>
                                <w:szCs w:val="24"/>
                                <w:lang w:eastAsia="en-US"/>
                              </w:rPr>
                              <w:t>Военно-учетный работник</w:t>
                            </w:r>
                          </w:p>
                          <w:p w14:paraId="231F8AC5" w14:textId="545CDCD0" w:rsidR="004516F9" w:rsidRPr="004516F9" w:rsidRDefault="004516F9" w:rsidP="004516F9">
                            <w:pPr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1" style="position:absolute;left:0;text-align:left;margin-left:298.4pt;margin-top:17.25pt;width:148.4pt;height:5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" fillcolor="window" strokecolor="windowText" strokeweight="2pt">
                <v:textbox>
                  <w:txbxContent>
                    <w:p w14:paraId="2E98C8B3" w14:textId="77777777" w:rsidR="006B7BD0" w:rsidRPr="004516F9" w:rsidRDefault="006B7BD0" w:rsidP="006B7BD0">
                      <w:pPr>
                        <w:ind w:left="0"/>
                        <w:rPr>
                          <w:b/>
                          <w:bCs/>
                        </w:rPr>
                      </w:pPr>
                      <w:r w:rsidRPr="004516F9">
                        <w:rPr>
                          <w:rFonts w:eastAsia="Calibri"/>
                          <w:b/>
                          <w:bCs/>
                          <w:szCs w:val="24"/>
                          <w:lang w:eastAsia="en-US"/>
                        </w:rPr>
                        <w:t>Военно-учетный работник</w:t>
                      </w:r>
                    </w:p>
                    <w:p w14:paraId="231F8AC5" w14:textId="545CDCD0" w:rsidR="004516F9" w:rsidRPr="004516F9" w:rsidRDefault="004516F9" w:rsidP="004516F9">
                      <w:pPr>
                        <w:ind w:left="0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ADC622" wp14:editId="1A7AFB8F">
                <wp:simplePos x="0" y="0"/>
                <wp:positionH relativeFrom="margin">
                  <wp:posOffset>1205451</wp:posOffset>
                </wp:positionH>
                <wp:positionV relativeFrom="paragraph">
                  <wp:posOffset>194780</wp:posOffset>
                </wp:positionV>
                <wp:extent cx="1828800" cy="699438"/>
                <wp:effectExtent l="0" t="0" r="19050" b="247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994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63DE4B" w14:textId="1117AD37" w:rsidR="004516F9" w:rsidRPr="004516F9" w:rsidRDefault="006B7BD0" w:rsidP="004516F9">
                            <w:pPr>
                              <w:ind w:left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Ведущий э</w:t>
                            </w:r>
                            <w:r w:rsidR="004516F9" w:rsidRPr="004516F9">
                              <w:rPr>
                                <w:b/>
                                <w:bCs/>
                              </w:rPr>
                              <w:t>ксперт бухгалтерского учета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2" style="position:absolute;left:0;text-align:left;margin-left:94.9pt;margin-top:15.35pt;width:2in;height:55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" fillcolor="window" strokecolor="windowText" strokeweight="2pt">
                <v:textbox>
                  <w:txbxContent>
                    <w:p w14:paraId="7B63DE4B" w14:textId="1117AD37" w:rsidR="004516F9" w:rsidRPr="004516F9" w:rsidRDefault="006B7BD0" w:rsidP="004516F9">
                      <w:pPr>
                        <w:ind w:left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Ведущий э</w:t>
                      </w:r>
                      <w:r w:rsidR="004516F9" w:rsidRPr="004516F9">
                        <w:rPr>
                          <w:b/>
                          <w:bCs/>
                        </w:rPr>
                        <w:t>ксперт бухгалтерского учета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C342D7" w14:textId="7F7A212C" w:rsidR="0067397B" w:rsidRDefault="0067397B" w:rsidP="0067397B">
      <w:pPr>
        <w:pStyle w:val="a0"/>
        <w:rPr>
          <w:b/>
          <w:sz w:val="28"/>
          <w:szCs w:val="28"/>
        </w:rPr>
      </w:pPr>
    </w:p>
    <w:p w14:paraId="240E2C62" w14:textId="40CFCB90" w:rsidR="0067397B" w:rsidRDefault="0067397B" w:rsidP="0067397B">
      <w:pPr>
        <w:pStyle w:val="a0"/>
        <w:rPr>
          <w:b/>
          <w:sz w:val="28"/>
          <w:szCs w:val="28"/>
        </w:rPr>
      </w:pPr>
    </w:p>
    <w:p w14:paraId="3917B877" w14:textId="1C5AEB35" w:rsidR="0067397B" w:rsidRPr="0067397B" w:rsidRDefault="0067397B" w:rsidP="0067397B">
      <w:pPr>
        <w:pStyle w:val="a0"/>
        <w:rPr>
          <w:b/>
          <w:sz w:val="28"/>
          <w:szCs w:val="28"/>
        </w:rPr>
      </w:pPr>
    </w:p>
    <w:p w14:paraId="7136638B" w14:textId="66FE231F" w:rsidR="0067397B" w:rsidRDefault="00A820E2" w:rsidP="004516F9">
      <w:pPr>
        <w:pStyle w:val="a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A384FC" wp14:editId="7CF13E58">
                <wp:simplePos x="0" y="0"/>
                <wp:positionH relativeFrom="column">
                  <wp:posOffset>1818833</wp:posOffset>
                </wp:positionH>
                <wp:positionV relativeFrom="paragraph">
                  <wp:posOffset>75040</wp:posOffset>
                </wp:positionV>
                <wp:extent cx="2885855" cy="357808"/>
                <wp:effectExtent l="0" t="0" r="10160" b="2349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855" cy="3578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950A8" w14:textId="74235EF3" w:rsidR="00A820E2" w:rsidRPr="00A820E2" w:rsidRDefault="00A820E2" w:rsidP="00A820E2">
                            <w:pPr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A820E2">
                              <w:rPr>
                                <w:b/>
                                <w:bCs/>
                                <w:sz w:val="28"/>
                              </w:rPr>
                              <w:t>Хозяйственная группа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5A384FC" id="Прямоугольник 10" o:spid="_x0000_s1033" style="position:absolute;left:0;text-align:left;margin-left:143.2pt;margin-top:5.9pt;width:227.25pt;height:28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" fillcolor="white [3201]" strokecolor="black [3200]" strokeweight="2pt">
                <v:textbox>
                  <w:txbxContent>
                    <w:p w14:paraId="5E4950A8" w14:textId="74235EF3" w:rsidR="00A820E2" w:rsidRPr="00A820E2" w:rsidRDefault="00A820E2" w:rsidP="00A820E2">
                      <w:pPr>
                        <w:ind w:left="0"/>
                        <w:rPr>
                          <w:b/>
                          <w:bCs/>
                        </w:rPr>
                      </w:pPr>
                      <w:r w:rsidRPr="00A820E2">
                        <w:rPr>
                          <w:b/>
                          <w:bCs/>
                          <w:sz w:val="28"/>
                        </w:rPr>
                        <w:t>Хозяйственная группа</w:t>
                      </w:r>
                    </w:p>
                  </w:txbxContent>
                </v:textbox>
              </v:rect>
            </w:pict>
          </mc:Fallback>
        </mc:AlternateContent>
      </w:r>
    </w:p>
    <w:p w14:paraId="61EB5843" w14:textId="0A7173F0" w:rsidR="0067397B" w:rsidRDefault="0067397B" w:rsidP="00E41CFA">
      <w:pPr>
        <w:pStyle w:val="a0"/>
        <w:jc w:val="center"/>
        <w:rPr>
          <w:b/>
          <w:sz w:val="28"/>
          <w:szCs w:val="28"/>
        </w:rPr>
      </w:pPr>
    </w:p>
    <w:p w14:paraId="22613DDC" w14:textId="3D7976FC" w:rsidR="0067397B" w:rsidRDefault="00A820E2" w:rsidP="00E41CFA">
      <w:pPr>
        <w:pStyle w:val="a0"/>
        <w:jc w:val="center"/>
        <w:rPr>
          <w:b/>
          <w:sz w:val="28"/>
          <w:szCs w:val="28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05C8E3" wp14:editId="20AAFBED">
                <wp:simplePos x="0" y="0"/>
                <wp:positionH relativeFrom="margin">
                  <wp:posOffset>3871043</wp:posOffset>
                </wp:positionH>
                <wp:positionV relativeFrom="paragraph">
                  <wp:posOffset>84952</wp:posOffset>
                </wp:positionV>
                <wp:extent cx="1892410" cy="612250"/>
                <wp:effectExtent l="0" t="0" r="12700" b="1651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410" cy="61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07F06A" w14:textId="172D4B8B" w:rsidR="004516F9" w:rsidRPr="004516F9" w:rsidRDefault="004516F9" w:rsidP="004516F9">
                            <w:pPr>
                              <w:pStyle w:val="a0"/>
                              <w:ind w:firstLine="0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4516F9">
                              <w:rPr>
                                <w:b/>
                                <w:szCs w:val="24"/>
                              </w:rPr>
                              <w:t xml:space="preserve">Водитель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             </w:t>
                            </w:r>
                            <w:r w:rsidRPr="004516F9">
                              <w:rPr>
                                <w:b/>
                                <w:szCs w:val="24"/>
                              </w:rPr>
                              <w:t>автомобиля</w:t>
                            </w:r>
                          </w:p>
                          <w:p w14:paraId="27046600" w14:textId="36EF727D" w:rsidR="004516F9" w:rsidRPr="004516F9" w:rsidRDefault="004516F9" w:rsidP="004516F9">
                            <w:pPr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C05C8E3" id="Прямоугольник 8" o:spid="_x0000_s1034" style="position:absolute;left:0;text-align:left;margin-left:304.8pt;margin-top:6.7pt;width:149pt;height:48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" fillcolor="window" strokecolor="windowText" strokeweight="2pt">
                <v:textbox>
                  <w:txbxContent>
                    <w:p w14:paraId="1B07F06A" w14:textId="172D4B8B" w:rsidR="004516F9" w:rsidRPr="004516F9" w:rsidRDefault="004516F9" w:rsidP="004516F9">
                      <w:pPr>
                        <w:pStyle w:val="a0"/>
                        <w:ind w:firstLine="0"/>
                        <w:jc w:val="center"/>
                        <w:rPr>
                          <w:b/>
                          <w:szCs w:val="24"/>
                        </w:rPr>
                      </w:pPr>
                      <w:r w:rsidRPr="004516F9">
                        <w:rPr>
                          <w:b/>
                          <w:szCs w:val="24"/>
                        </w:rPr>
                        <w:t xml:space="preserve">Водитель </w:t>
                      </w:r>
                      <w:r>
                        <w:rPr>
                          <w:b/>
                          <w:szCs w:val="24"/>
                        </w:rPr>
                        <w:t xml:space="preserve">              </w:t>
                      </w:r>
                      <w:r w:rsidRPr="004516F9">
                        <w:rPr>
                          <w:b/>
                          <w:szCs w:val="24"/>
                        </w:rPr>
                        <w:t>автомобиля</w:t>
                      </w:r>
                    </w:p>
                    <w:p w14:paraId="27046600" w14:textId="36EF727D" w:rsidR="004516F9" w:rsidRPr="004516F9" w:rsidRDefault="004516F9" w:rsidP="004516F9">
                      <w:pPr>
                        <w:ind w:left="0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8982D6" wp14:editId="4D2DD1C8">
                <wp:simplePos x="0" y="0"/>
                <wp:positionH relativeFrom="margin">
                  <wp:posOffset>763353</wp:posOffset>
                </wp:positionH>
                <wp:positionV relativeFrom="paragraph">
                  <wp:posOffset>90032</wp:posOffset>
                </wp:positionV>
                <wp:extent cx="1828800" cy="659958"/>
                <wp:effectExtent l="0" t="0" r="19050" b="2603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5995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4F3D9D" w14:textId="271A1C42" w:rsidR="004516F9" w:rsidRPr="004516F9" w:rsidRDefault="006B7BD0" w:rsidP="004516F9">
                            <w:pPr>
                              <w:ind w:left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szCs w:val="24"/>
                                <w:lang w:eastAsia="en-US"/>
                              </w:rPr>
                              <w:t>Уборщик служебных помещений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" o:spid="_x0000_s1035" style="position:absolute;left:0;text-align:left;margin-left:60.1pt;margin-top:7.1pt;width:2in;height:51.9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" fillcolor="window" strokecolor="windowText" strokeweight="2pt">
                <v:textbox>
                  <w:txbxContent>
                    <w:p w14:paraId="1D4F3D9D" w14:textId="271A1C42" w:rsidR="004516F9" w:rsidRPr="004516F9" w:rsidRDefault="006B7BD0" w:rsidP="004516F9">
                      <w:pPr>
                        <w:ind w:left="0"/>
                        <w:rPr>
                          <w:b/>
                          <w:bCs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szCs w:val="24"/>
                          <w:lang w:eastAsia="en-US"/>
                        </w:rPr>
                        <w:t>Уборщик служебных помещений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7397B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A9D57" w14:textId="77777777" w:rsidR="009F7D57" w:rsidRDefault="009F7D57">
      <w:r>
        <w:separator/>
      </w:r>
    </w:p>
  </w:endnote>
  <w:endnote w:type="continuationSeparator" w:id="0">
    <w:p w14:paraId="6704F50B" w14:textId="77777777" w:rsidR="009F7D57" w:rsidRDefault="009F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4F2AE" w14:textId="77777777" w:rsidR="009F7D57" w:rsidRDefault="009F7D57">
      <w:r>
        <w:separator/>
      </w:r>
    </w:p>
  </w:footnote>
  <w:footnote w:type="continuationSeparator" w:id="0">
    <w:p w14:paraId="0818DB43" w14:textId="77777777" w:rsidR="009F7D57" w:rsidRDefault="009F7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1555A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151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7101E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47A3A"/>
    <w:rsid w:val="004516F9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06BBB"/>
    <w:rsid w:val="00523651"/>
    <w:rsid w:val="00527590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397B"/>
    <w:rsid w:val="0068418C"/>
    <w:rsid w:val="0069175D"/>
    <w:rsid w:val="006938A2"/>
    <w:rsid w:val="006A0F9E"/>
    <w:rsid w:val="006B6301"/>
    <w:rsid w:val="006B6BC9"/>
    <w:rsid w:val="006B7BD0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43BE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9F7D57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60421"/>
    <w:rsid w:val="00A820E2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28B2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8294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3751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B19D1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35B9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3BA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297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B0129-660D-444E-95F2-23DB97EA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Админ</cp:lastModifiedBy>
  <cp:revision>2</cp:revision>
  <cp:lastPrinted>2026-04-30T11:11:00Z</cp:lastPrinted>
  <dcterms:created xsi:type="dcterms:W3CDTF">2026-04-30T11:21:00Z</dcterms:created>
  <dcterms:modified xsi:type="dcterms:W3CDTF">2026-04-30T11:21:00Z</dcterms:modified>
</cp:coreProperties>
</file>