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8129" w14:textId="076D0FEA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EA2D0A1" wp14:editId="7CF96299">
            <wp:simplePos x="0" y="0"/>
            <wp:positionH relativeFrom="column">
              <wp:posOffset>2556510</wp:posOffset>
            </wp:positionH>
            <wp:positionV relativeFrom="paragraph">
              <wp:posOffset>5715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4628E" w14:textId="77777777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4F4A28C7" w14:textId="56094046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</w:p>
    <w:p w14:paraId="2ADE2B5E" w14:textId="77777777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2D8356E6" w14:textId="42A69CE4" w:rsidR="00740B52" w:rsidRPr="00485552" w:rsidRDefault="00740B52" w:rsidP="00485552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КОМИТЕТ МЕСТНОГО САМОУПРАВЛЕНИЯ</w:t>
      </w:r>
    </w:p>
    <w:p w14:paraId="22A97EC3" w14:textId="4409A75C" w:rsidR="00740B52" w:rsidRPr="00485552" w:rsidRDefault="004855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СОСНОВСКОГО</w:t>
      </w:r>
      <w:r w:rsidR="00740B52" w:rsidRPr="00485552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5B70C412" w14:textId="77777777" w:rsidR="00740B52" w:rsidRPr="00485552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ПЕНЗЕНСКОЙ ОБЛАСТИ</w:t>
      </w:r>
    </w:p>
    <w:p w14:paraId="101EE073" w14:textId="76A6481B" w:rsidR="00740B52" w:rsidRPr="00485552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ВОСЬМОГО СОЗЫВА</w:t>
      </w:r>
    </w:p>
    <w:p w14:paraId="642920D4" w14:textId="77777777" w:rsidR="00485552" w:rsidRPr="00485552" w:rsidRDefault="004855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0C0BFB11" w14:textId="1DA272A7" w:rsidR="00485552" w:rsidRPr="00485552" w:rsidRDefault="00740B52" w:rsidP="00485552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РЕШЕНИЕ</w:t>
      </w:r>
    </w:p>
    <w:p w14:paraId="7D193F3C" w14:textId="6BD25A8C" w:rsidR="00740B52" w:rsidRPr="00485552" w:rsidRDefault="003B2568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о</w:t>
      </w:r>
      <w:r w:rsidR="00740B52" w:rsidRPr="00485552">
        <w:rPr>
          <w:b/>
          <w:color w:val="000000" w:themeColor="text1"/>
          <w:sz w:val="36"/>
          <w:szCs w:val="36"/>
        </w:rPr>
        <w:t>т</w:t>
      </w:r>
      <w:r w:rsidRPr="00485552">
        <w:rPr>
          <w:b/>
          <w:color w:val="000000" w:themeColor="text1"/>
          <w:sz w:val="36"/>
          <w:szCs w:val="36"/>
        </w:rPr>
        <w:t xml:space="preserve"> </w:t>
      </w:r>
      <w:r w:rsidR="005C7E01">
        <w:rPr>
          <w:b/>
          <w:color w:val="000000" w:themeColor="text1"/>
          <w:sz w:val="36"/>
          <w:szCs w:val="36"/>
        </w:rPr>
        <w:t>17.06.2025 г.</w:t>
      </w:r>
      <w:r w:rsidRPr="00485552">
        <w:rPr>
          <w:b/>
          <w:color w:val="000000" w:themeColor="text1"/>
          <w:sz w:val="36"/>
          <w:szCs w:val="36"/>
        </w:rPr>
        <w:t xml:space="preserve">   </w:t>
      </w:r>
      <w:r w:rsidR="00740B52" w:rsidRPr="00485552">
        <w:rPr>
          <w:b/>
          <w:color w:val="000000" w:themeColor="text1"/>
          <w:sz w:val="36"/>
          <w:szCs w:val="36"/>
        </w:rPr>
        <w:t>№</w:t>
      </w:r>
      <w:r w:rsidR="005C7E01">
        <w:rPr>
          <w:b/>
          <w:color w:val="000000" w:themeColor="text1"/>
          <w:sz w:val="36"/>
          <w:szCs w:val="36"/>
        </w:rPr>
        <w:t xml:space="preserve"> 76-15/8</w:t>
      </w:r>
    </w:p>
    <w:p w14:paraId="4C9BDC47" w14:textId="52E40FA0" w:rsidR="00740B52" w:rsidRPr="00485552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36"/>
          <w:szCs w:val="36"/>
        </w:rPr>
        <w:t xml:space="preserve">с. </w:t>
      </w:r>
      <w:r w:rsidR="00485552" w:rsidRPr="00485552">
        <w:rPr>
          <w:b/>
          <w:color w:val="000000" w:themeColor="text1"/>
          <w:sz w:val="28"/>
          <w:szCs w:val="28"/>
        </w:rPr>
        <w:t>Сосновка</w:t>
      </w:r>
    </w:p>
    <w:p w14:paraId="125E76D3" w14:textId="77777777" w:rsidR="00740B52" w:rsidRPr="00485552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4D0126C3" w14:textId="659C8641" w:rsidR="00B50CE0" w:rsidRPr="00485552" w:rsidRDefault="00740B52" w:rsidP="00B50CE0">
      <w:pPr>
        <w:ind w:left="0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28"/>
          <w:szCs w:val="28"/>
        </w:rPr>
        <w:t xml:space="preserve">О </w:t>
      </w:r>
      <w:r w:rsidR="005D19BB" w:rsidRPr="00485552">
        <w:rPr>
          <w:b/>
          <w:color w:val="000000" w:themeColor="text1"/>
          <w:sz w:val="28"/>
          <w:szCs w:val="28"/>
        </w:rPr>
        <w:t xml:space="preserve">признании утратившими силу решений Комитета местного самоуправления </w:t>
      </w:r>
      <w:r w:rsidR="00485552" w:rsidRPr="00485552">
        <w:rPr>
          <w:b/>
          <w:bCs/>
          <w:color w:val="000000" w:themeColor="text1"/>
          <w:sz w:val="28"/>
          <w:szCs w:val="28"/>
        </w:rPr>
        <w:t>Сосновского</w:t>
      </w:r>
      <w:r w:rsidR="00B50CE0" w:rsidRPr="00485552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14:paraId="4038E3D3" w14:textId="3F6B00A8" w:rsidR="00740B52" w:rsidRPr="00485552" w:rsidRDefault="00740B52" w:rsidP="00740B52">
      <w:pPr>
        <w:pStyle w:val="a0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В целях приведения в соответствие с действующим законодательством правовых актов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85552" w:rsidRPr="00485552">
        <w:rPr>
          <w:color w:val="000000" w:themeColor="text1"/>
          <w:sz w:val="28"/>
          <w:szCs w:val="28"/>
        </w:rPr>
        <w:t>Сосновский</w:t>
      </w:r>
      <w:r w:rsidRPr="00485552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</w:p>
    <w:p w14:paraId="6188FF73" w14:textId="77777777" w:rsidR="005D19BB" w:rsidRPr="00485552" w:rsidRDefault="005D19BB" w:rsidP="005D19BB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5FBCCAE6" w14:textId="673EDF35" w:rsidR="005D19BB" w:rsidRPr="00485552" w:rsidRDefault="005D19BB" w:rsidP="005D19BB">
      <w:pPr>
        <w:pStyle w:val="a0"/>
        <w:ind w:firstLine="709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области: </w:t>
      </w:r>
    </w:p>
    <w:p w14:paraId="68C0B783" w14:textId="7607149D" w:rsidR="005D19BB" w:rsidRPr="00485552" w:rsidRDefault="005D19BB" w:rsidP="005D19BB">
      <w:pPr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- от </w:t>
      </w:r>
      <w:r w:rsidR="00485552" w:rsidRPr="00485552">
        <w:rPr>
          <w:color w:val="000000" w:themeColor="text1"/>
          <w:sz w:val="28"/>
          <w:szCs w:val="28"/>
        </w:rPr>
        <w:t>19</w:t>
      </w:r>
      <w:r w:rsidRPr="00485552">
        <w:rPr>
          <w:color w:val="000000" w:themeColor="text1"/>
          <w:sz w:val="28"/>
          <w:szCs w:val="28"/>
        </w:rPr>
        <w:t>.</w:t>
      </w:r>
      <w:r w:rsidR="00485552" w:rsidRPr="00485552">
        <w:rPr>
          <w:color w:val="000000" w:themeColor="text1"/>
          <w:sz w:val="28"/>
          <w:szCs w:val="28"/>
        </w:rPr>
        <w:t>11</w:t>
      </w:r>
      <w:r w:rsidRPr="00485552">
        <w:rPr>
          <w:color w:val="000000" w:themeColor="text1"/>
          <w:sz w:val="28"/>
          <w:szCs w:val="28"/>
        </w:rPr>
        <w:t>.201</w:t>
      </w:r>
      <w:r w:rsidR="00485552" w:rsidRPr="00485552">
        <w:rPr>
          <w:color w:val="000000" w:themeColor="text1"/>
          <w:sz w:val="28"/>
          <w:szCs w:val="28"/>
        </w:rPr>
        <w:t>4 г.</w:t>
      </w:r>
      <w:r w:rsidRPr="00485552">
        <w:rPr>
          <w:color w:val="000000" w:themeColor="text1"/>
          <w:sz w:val="28"/>
          <w:szCs w:val="28"/>
        </w:rPr>
        <w:t xml:space="preserve"> № </w:t>
      </w:r>
      <w:r w:rsidR="00485552" w:rsidRPr="00485552">
        <w:rPr>
          <w:color w:val="000000" w:themeColor="text1"/>
          <w:sz w:val="28"/>
          <w:szCs w:val="28"/>
        </w:rPr>
        <w:t>25-6/6</w:t>
      </w:r>
      <w:r w:rsidRPr="00485552">
        <w:rPr>
          <w:color w:val="000000" w:themeColor="text1"/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</w:t>
      </w:r>
      <w:r w:rsidR="00485552" w:rsidRPr="00485552">
        <w:rPr>
          <w:color w:val="000000" w:themeColor="text1"/>
          <w:sz w:val="28"/>
          <w:szCs w:val="28"/>
        </w:rPr>
        <w:t>оссийской Федерации</w:t>
      </w:r>
      <w:r w:rsidRPr="00485552">
        <w:rPr>
          <w:color w:val="000000" w:themeColor="text1"/>
          <w:sz w:val="28"/>
          <w:szCs w:val="28"/>
        </w:rPr>
        <w:t>»»;</w:t>
      </w:r>
    </w:p>
    <w:p w14:paraId="46072A1C" w14:textId="3458D940" w:rsidR="00485552" w:rsidRPr="00485552" w:rsidRDefault="0076253B" w:rsidP="00485552">
      <w:pPr>
        <w:jc w:val="both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- </w:t>
      </w:r>
      <w:r w:rsidR="005D19BB" w:rsidRPr="00485552">
        <w:rPr>
          <w:color w:val="000000" w:themeColor="text1"/>
          <w:sz w:val="28"/>
          <w:szCs w:val="28"/>
        </w:rPr>
        <w:t xml:space="preserve"> от</w:t>
      </w:r>
      <w:r w:rsidR="00485552" w:rsidRPr="00485552">
        <w:rPr>
          <w:color w:val="000000" w:themeColor="text1"/>
          <w:sz w:val="28"/>
          <w:szCs w:val="28"/>
        </w:rPr>
        <w:t xml:space="preserve"> 11.02.2015 г. </w:t>
      </w:r>
      <w:r w:rsidR="005D19BB" w:rsidRPr="00485552">
        <w:rPr>
          <w:color w:val="000000" w:themeColor="text1"/>
          <w:sz w:val="28"/>
          <w:szCs w:val="28"/>
        </w:rPr>
        <w:t xml:space="preserve"> №</w:t>
      </w:r>
      <w:r w:rsidR="00485552" w:rsidRPr="00485552">
        <w:rPr>
          <w:color w:val="000000" w:themeColor="text1"/>
          <w:sz w:val="28"/>
          <w:szCs w:val="28"/>
        </w:rPr>
        <w:t xml:space="preserve"> 55-15/6</w:t>
      </w:r>
      <w:r w:rsidR="005D19BB" w:rsidRPr="00485552">
        <w:rPr>
          <w:color w:val="000000" w:themeColor="text1"/>
          <w:sz w:val="28"/>
          <w:szCs w:val="28"/>
        </w:rPr>
        <w:t xml:space="preserve"> «</w:t>
      </w:r>
      <w:r w:rsidR="00485552" w:rsidRPr="00485552">
        <w:rPr>
          <w:color w:val="000000" w:themeColor="text1"/>
          <w:sz w:val="28"/>
          <w:szCs w:val="28"/>
        </w:rPr>
        <w:t>О внесении изменения в решение Комитета местного самоуправления Сосновского сельсовета Бессоновского района Пензенской области</w:t>
      </w:r>
      <w:r w:rsidR="00485552" w:rsidRPr="00485552">
        <w:rPr>
          <w:i/>
          <w:color w:val="000000" w:themeColor="text1"/>
          <w:sz w:val="28"/>
          <w:szCs w:val="28"/>
        </w:rPr>
        <w:t xml:space="preserve"> </w:t>
      </w:r>
      <w:r w:rsidR="00485552" w:rsidRPr="00485552">
        <w:rPr>
          <w:color w:val="000000" w:themeColor="text1"/>
          <w:sz w:val="28"/>
          <w:szCs w:val="28"/>
        </w:rPr>
        <w:t>от 19.11.2014 г. № 25-6/6 «О некоторых вопросах, связанных с реализацией статьи 15 Федерального закона от 02.03.2007 № 25-ФЗ «О муниципальной службе в Российской Федерации»»;</w:t>
      </w:r>
    </w:p>
    <w:p w14:paraId="37B4557D" w14:textId="50CFA13D" w:rsidR="00485552" w:rsidRDefault="00485552" w:rsidP="00485552">
      <w:pPr>
        <w:jc w:val="both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>- от 19.10.2017 г. № 241-94/6 «О внесении изменения в решение Комитета местного самоуправления Сосновского сельсовета Бессоновского района Пензенской области</w:t>
      </w:r>
      <w:r w:rsidRPr="00485552">
        <w:rPr>
          <w:i/>
          <w:color w:val="000000" w:themeColor="text1"/>
          <w:sz w:val="28"/>
          <w:szCs w:val="28"/>
        </w:rPr>
        <w:t xml:space="preserve"> </w:t>
      </w:r>
      <w:r w:rsidRPr="00485552">
        <w:rPr>
          <w:color w:val="000000" w:themeColor="text1"/>
          <w:sz w:val="28"/>
          <w:szCs w:val="28"/>
        </w:rPr>
        <w:t>от 19.11.2014 г. № 25-6/6 «О некоторых вопросах, связанных с реализацией статьи 15 Федерального закона от 02.03.2007 № 25-ФЗ «О муниципальной службе в Российской Федерации»».</w:t>
      </w:r>
    </w:p>
    <w:p w14:paraId="7A517042" w14:textId="1C49BDFF" w:rsidR="00396C17" w:rsidRPr="00396C17" w:rsidRDefault="00396C17" w:rsidP="00396C17">
      <w:pPr>
        <w:pStyle w:val="ConsPlusTitle0"/>
        <w:widowControl/>
        <w:jc w:val="both"/>
        <w:rPr>
          <w:b w:val="0"/>
          <w:bCs w:val="0"/>
          <w:sz w:val="28"/>
          <w:szCs w:val="28"/>
        </w:rPr>
      </w:pPr>
      <w:r w:rsidRPr="00396C17">
        <w:rPr>
          <w:b w:val="0"/>
          <w:bCs w:val="0"/>
          <w:color w:val="000000" w:themeColor="text1"/>
          <w:sz w:val="28"/>
          <w:szCs w:val="28"/>
        </w:rPr>
        <w:lastRenderedPageBreak/>
        <w:t xml:space="preserve">- от 25.02.2021 г. № 109-55/7 </w:t>
      </w:r>
      <w:r>
        <w:rPr>
          <w:b w:val="0"/>
          <w:bCs w:val="0"/>
          <w:sz w:val="28"/>
          <w:szCs w:val="28"/>
        </w:rPr>
        <w:t>«О</w:t>
      </w:r>
      <w:r w:rsidRPr="00396C17">
        <w:rPr>
          <w:b w:val="0"/>
          <w:bCs w:val="0"/>
          <w:sz w:val="28"/>
          <w:szCs w:val="28"/>
        </w:rPr>
        <w:t xml:space="preserve"> некоторых вопросах, связанных с реализацией статьи 15 </w:t>
      </w:r>
      <w:r>
        <w:rPr>
          <w:b w:val="0"/>
          <w:bCs w:val="0"/>
          <w:sz w:val="28"/>
          <w:szCs w:val="28"/>
        </w:rPr>
        <w:t>Ф</w:t>
      </w:r>
      <w:r w:rsidRPr="00396C17">
        <w:rPr>
          <w:b w:val="0"/>
          <w:bCs w:val="0"/>
          <w:sz w:val="28"/>
          <w:szCs w:val="28"/>
        </w:rPr>
        <w:t>едерального закона от 02.03.2007 № 25-</w:t>
      </w:r>
      <w:r>
        <w:rPr>
          <w:b w:val="0"/>
          <w:bCs w:val="0"/>
          <w:sz w:val="28"/>
          <w:szCs w:val="28"/>
        </w:rPr>
        <w:t>ФЗ</w:t>
      </w:r>
      <w:r w:rsidRPr="00396C17">
        <w:rPr>
          <w:b w:val="0"/>
          <w:bCs w:val="0"/>
          <w:sz w:val="28"/>
          <w:szCs w:val="28"/>
        </w:rPr>
        <w:t xml:space="preserve"> «</w:t>
      </w:r>
      <w:r>
        <w:rPr>
          <w:b w:val="0"/>
          <w:bCs w:val="0"/>
          <w:sz w:val="28"/>
          <w:szCs w:val="28"/>
        </w:rPr>
        <w:t xml:space="preserve">О </w:t>
      </w:r>
      <w:r w:rsidRPr="00396C17">
        <w:rPr>
          <w:b w:val="0"/>
          <w:bCs w:val="0"/>
          <w:sz w:val="28"/>
          <w:szCs w:val="28"/>
        </w:rPr>
        <w:t xml:space="preserve">муниципальной службе в </w:t>
      </w:r>
      <w:r>
        <w:rPr>
          <w:b w:val="0"/>
          <w:bCs w:val="0"/>
          <w:sz w:val="28"/>
          <w:szCs w:val="28"/>
        </w:rPr>
        <w:t>Р</w:t>
      </w:r>
      <w:r w:rsidRPr="00396C17">
        <w:rPr>
          <w:b w:val="0"/>
          <w:bCs w:val="0"/>
          <w:sz w:val="28"/>
          <w:szCs w:val="28"/>
        </w:rPr>
        <w:t xml:space="preserve">оссийской </w:t>
      </w:r>
      <w:r>
        <w:rPr>
          <w:b w:val="0"/>
          <w:bCs w:val="0"/>
          <w:sz w:val="28"/>
          <w:szCs w:val="28"/>
        </w:rPr>
        <w:t>Ф</w:t>
      </w:r>
      <w:r w:rsidRPr="00396C17">
        <w:rPr>
          <w:b w:val="0"/>
          <w:bCs w:val="0"/>
          <w:sz w:val="28"/>
          <w:szCs w:val="28"/>
        </w:rPr>
        <w:t>едерации»</w:t>
      </w:r>
      <w:r>
        <w:rPr>
          <w:b w:val="0"/>
          <w:bCs w:val="0"/>
          <w:sz w:val="28"/>
          <w:szCs w:val="28"/>
        </w:rPr>
        <w:t>».</w:t>
      </w:r>
      <w:r w:rsidRPr="00396C17">
        <w:rPr>
          <w:b w:val="0"/>
          <w:bCs w:val="0"/>
          <w:sz w:val="28"/>
          <w:szCs w:val="28"/>
        </w:rPr>
        <w:t xml:space="preserve"> </w:t>
      </w:r>
    </w:p>
    <w:p w14:paraId="486980FE" w14:textId="214C9EF9" w:rsidR="00396C17" w:rsidRPr="00396C17" w:rsidRDefault="00396C17" w:rsidP="00485552">
      <w:pPr>
        <w:jc w:val="both"/>
        <w:rPr>
          <w:color w:val="000000" w:themeColor="text1"/>
          <w:sz w:val="28"/>
          <w:szCs w:val="28"/>
        </w:rPr>
      </w:pPr>
    </w:p>
    <w:p w14:paraId="5C0EB829" w14:textId="63D611C9" w:rsidR="0076253B" w:rsidRPr="00485552" w:rsidRDefault="00396C17" w:rsidP="00396C17">
      <w:pPr>
        <w:pStyle w:val="a0"/>
        <w:spacing w:before="0"/>
        <w:ind w:left="0" w:firstLin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76253B" w:rsidRPr="00485552">
        <w:rPr>
          <w:color w:val="000000" w:themeColor="text1"/>
          <w:sz w:val="28"/>
          <w:szCs w:val="28"/>
        </w:rPr>
        <w:t xml:space="preserve">2. Настоящее решение опубликовать в информационном бюллетене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="0076253B"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485552" w:rsidRPr="00485552">
        <w:rPr>
          <w:color w:val="000000" w:themeColor="text1"/>
          <w:sz w:val="28"/>
          <w:szCs w:val="28"/>
        </w:rPr>
        <w:t>Сосновский</w:t>
      </w:r>
      <w:r w:rsidR="0076253B" w:rsidRPr="00485552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3BBBDFBA" w14:textId="77777777" w:rsidR="0076253B" w:rsidRPr="00485552" w:rsidRDefault="0076253B" w:rsidP="0076253B">
      <w:pPr>
        <w:pStyle w:val="a0"/>
        <w:spacing w:before="0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14:paraId="3182AC73" w14:textId="5520D63C" w:rsidR="0076253B" w:rsidRPr="00485552" w:rsidRDefault="0076253B" w:rsidP="0076253B">
      <w:pPr>
        <w:pStyle w:val="a0"/>
        <w:spacing w:before="0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4. Контроль за исполнением настоящего решения возложить на главу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Pr="00485552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7D1E955C" w14:textId="77777777" w:rsidR="0076253B" w:rsidRPr="00485552" w:rsidRDefault="0076253B" w:rsidP="0076253B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1954E59B" w14:textId="77777777" w:rsidR="0076253B" w:rsidRPr="00485552" w:rsidRDefault="0076253B" w:rsidP="0076253B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8F93676" w14:textId="3C588318" w:rsidR="00EC4A3D" w:rsidRPr="00485552" w:rsidRDefault="00BA0DA2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Глава </w:t>
      </w:r>
      <w:r w:rsidR="00485552" w:rsidRPr="00485552">
        <w:rPr>
          <w:color w:val="000000" w:themeColor="text1"/>
          <w:sz w:val="28"/>
          <w:szCs w:val="28"/>
        </w:rPr>
        <w:t>Сосновского</w:t>
      </w:r>
      <w:r w:rsidR="00740B52" w:rsidRPr="00485552">
        <w:rPr>
          <w:color w:val="000000" w:themeColor="text1"/>
          <w:sz w:val="28"/>
          <w:szCs w:val="28"/>
        </w:rPr>
        <w:t xml:space="preserve"> сельсовета</w:t>
      </w:r>
      <w:r w:rsidRPr="00485552">
        <w:rPr>
          <w:color w:val="000000" w:themeColor="text1"/>
          <w:sz w:val="28"/>
          <w:szCs w:val="28"/>
        </w:rPr>
        <w:t xml:space="preserve"> </w:t>
      </w:r>
    </w:p>
    <w:p w14:paraId="55CAE0D0" w14:textId="77777777" w:rsidR="00485552" w:rsidRPr="00485552" w:rsidRDefault="00BA0DA2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 xml:space="preserve">Бессоновского района </w:t>
      </w:r>
    </w:p>
    <w:p w14:paraId="3BAB2DD3" w14:textId="72B3D45D" w:rsidR="00196D9E" w:rsidRPr="001A683D" w:rsidRDefault="00BA0DA2" w:rsidP="00196D9E">
      <w:pPr>
        <w:pStyle w:val="a0"/>
        <w:spacing w:before="0"/>
        <w:ind w:firstLine="0"/>
        <w:jc w:val="left"/>
        <w:rPr>
          <w:sz w:val="28"/>
          <w:szCs w:val="28"/>
        </w:rPr>
      </w:pPr>
      <w:r w:rsidRPr="00485552">
        <w:rPr>
          <w:color w:val="000000" w:themeColor="text1"/>
          <w:sz w:val="28"/>
          <w:szCs w:val="28"/>
        </w:rPr>
        <w:t>Пензенской области</w:t>
      </w:r>
      <w:r w:rsidR="00485552" w:rsidRPr="00485552">
        <w:rPr>
          <w:color w:val="000000" w:themeColor="text1"/>
          <w:sz w:val="28"/>
          <w:szCs w:val="28"/>
        </w:rPr>
        <w:t xml:space="preserve">                                                                         Е.В. </w:t>
      </w:r>
      <w:proofErr w:type="spellStart"/>
      <w:r w:rsidR="00485552" w:rsidRPr="00485552">
        <w:rPr>
          <w:color w:val="000000" w:themeColor="text1"/>
          <w:sz w:val="28"/>
          <w:szCs w:val="28"/>
        </w:rPr>
        <w:t>Бака</w:t>
      </w:r>
      <w:r w:rsidR="00485552">
        <w:rPr>
          <w:sz w:val="28"/>
          <w:szCs w:val="28"/>
        </w:rPr>
        <w:t>лова</w:t>
      </w:r>
      <w:proofErr w:type="spellEnd"/>
    </w:p>
    <w:sectPr w:rsidR="00196D9E" w:rsidRPr="001A683D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C6B4" w14:textId="77777777" w:rsidR="00435D9F" w:rsidRDefault="00435D9F">
      <w:r>
        <w:separator/>
      </w:r>
    </w:p>
  </w:endnote>
  <w:endnote w:type="continuationSeparator" w:id="0">
    <w:p w14:paraId="22A386D4" w14:textId="77777777" w:rsidR="00435D9F" w:rsidRDefault="0043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196A3" w14:textId="77777777" w:rsidR="00435D9F" w:rsidRDefault="00435D9F">
      <w:r>
        <w:separator/>
      </w:r>
    </w:p>
  </w:footnote>
  <w:footnote w:type="continuationSeparator" w:id="0">
    <w:p w14:paraId="7380BC12" w14:textId="77777777" w:rsidR="00435D9F" w:rsidRDefault="00435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C17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35D9F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5552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0CEB"/>
    <w:rsid w:val="005A529F"/>
    <w:rsid w:val="005B0B3B"/>
    <w:rsid w:val="005B29DD"/>
    <w:rsid w:val="005B54C7"/>
    <w:rsid w:val="005B77B5"/>
    <w:rsid w:val="005C6256"/>
    <w:rsid w:val="005C66CF"/>
    <w:rsid w:val="005C7E01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67E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E77A7"/>
  <w15:docId w15:val="{9C75E46B-C691-45BA-9885-F227205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58CE-B831-486E-A0AD-C1E3165B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7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6</cp:revision>
  <cp:lastPrinted>2025-06-17T05:57:00Z</cp:lastPrinted>
  <dcterms:created xsi:type="dcterms:W3CDTF">2025-06-02T12:13:00Z</dcterms:created>
  <dcterms:modified xsi:type="dcterms:W3CDTF">2025-06-17T05:58:00Z</dcterms:modified>
</cp:coreProperties>
</file>