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4A57" w14:textId="5DE048AF" w:rsidR="003E1231" w:rsidRDefault="003E1231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 wp14:anchorId="5608DCFF" wp14:editId="2D1308FE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</w:t>
      </w:r>
    </w:p>
    <w:p w14:paraId="5212FDE1" w14:textId="6C654426" w:rsidR="00740B52" w:rsidRPr="000C2D9D" w:rsidRDefault="00740B52" w:rsidP="003E1231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КОМИТЕТ МЕСТНОГО САМОУПРАВЛЕНИЯ</w:t>
      </w:r>
    </w:p>
    <w:p w14:paraId="3DA27568" w14:textId="5DA9C874" w:rsidR="00740B52" w:rsidRPr="000C2D9D" w:rsidRDefault="003E1231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СОСНОВСКОГО</w:t>
      </w:r>
      <w:r w:rsidR="00740B52" w:rsidRPr="000C2D9D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1C7EFA5D" w14:textId="77777777" w:rsidR="00740B52" w:rsidRPr="000C2D9D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ПЕНЗЕНСКОЙ ОБЛАСТИ</w:t>
      </w:r>
    </w:p>
    <w:p w14:paraId="4E57849F" w14:textId="77777777" w:rsidR="00740B52" w:rsidRPr="000C2D9D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ВОСЬМОГО СОЗЫВА</w:t>
      </w:r>
    </w:p>
    <w:p w14:paraId="0E87A281" w14:textId="77777777" w:rsidR="00740B52" w:rsidRPr="000C2D9D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РЕШЕНИЕ</w:t>
      </w:r>
    </w:p>
    <w:p w14:paraId="0471E112" w14:textId="33A582C4" w:rsidR="00740B52" w:rsidRPr="000C2D9D" w:rsidRDefault="003B2568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>о</w:t>
      </w:r>
      <w:r w:rsidR="00740B52" w:rsidRPr="000C2D9D">
        <w:rPr>
          <w:b/>
          <w:color w:val="000000" w:themeColor="text1"/>
          <w:sz w:val="36"/>
          <w:szCs w:val="36"/>
        </w:rPr>
        <w:t>т</w:t>
      </w:r>
      <w:r w:rsidRPr="000C2D9D">
        <w:rPr>
          <w:b/>
          <w:color w:val="000000" w:themeColor="text1"/>
          <w:sz w:val="36"/>
          <w:szCs w:val="36"/>
        </w:rPr>
        <w:t xml:space="preserve">  </w:t>
      </w:r>
      <w:r w:rsidR="006D5592">
        <w:rPr>
          <w:b/>
          <w:color w:val="000000" w:themeColor="text1"/>
          <w:sz w:val="36"/>
          <w:szCs w:val="36"/>
        </w:rPr>
        <w:t>21.05.2025 года</w:t>
      </w:r>
      <w:r w:rsidRPr="000C2D9D">
        <w:rPr>
          <w:b/>
          <w:color w:val="000000" w:themeColor="text1"/>
          <w:sz w:val="36"/>
          <w:szCs w:val="36"/>
        </w:rPr>
        <w:t xml:space="preserve">  </w:t>
      </w:r>
      <w:r w:rsidR="00740B52" w:rsidRPr="000C2D9D">
        <w:rPr>
          <w:b/>
          <w:color w:val="000000" w:themeColor="text1"/>
          <w:sz w:val="36"/>
          <w:szCs w:val="36"/>
        </w:rPr>
        <w:t>№</w:t>
      </w:r>
      <w:r w:rsidR="006D5592">
        <w:rPr>
          <w:b/>
          <w:color w:val="000000" w:themeColor="text1"/>
          <w:sz w:val="36"/>
          <w:szCs w:val="36"/>
        </w:rPr>
        <w:t xml:space="preserve"> 71-14/8</w:t>
      </w:r>
    </w:p>
    <w:p w14:paraId="1FD4177A" w14:textId="023CB0A4" w:rsidR="00740B52" w:rsidRPr="000C2D9D" w:rsidRDefault="00740B52" w:rsidP="00740B52">
      <w:pPr>
        <w:pStyle w:val="a0"/>
        <w:jc w:val="center"/>
        <w:rPr>
          <w:b/>
          <w:color w:val="000000" w:themeColor="text1"/>
          <w:sz w:val="36"/>
          <w:szCs w:val="36"/>
        </w:rPr>
      </w:pPr>
      <w:r w:rsidRPr="000C2D9D">
        <w:rPr>
          <w:b/>
          <w:color w:val="000000" w:themeColor="text1"/>
          <w:sz w:val="36"/>
          <w:szCs w:val="36"/>
        </w:rPr>
        <w:t xml:space="preserve">с. </w:t>
      </w:r>
      <w:r w:rsidR="003E1231" w:rsidRPr="000C2D9D">
        <w:rPr>
          <w:b/>
          <w:color w:val="000000" w:themeColor="text1"/>
          <w:sz w:val="36"/>
          <w:szCs w:val="36"/>
        </w:rPr>
        <w:t>Сосновка</w:t>
      </w:r>
    </w:p>
    <w:p w14:paraId="2695760B" w14:textId="77777777" w:rsidR="00740B52" w:rsidRPr="000C2D9D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4EDE4BDA" w14:textId="0CD5E490" w:rsidR="00B50CE0" w:rsidRPr="000C2D9D" w:rsidRDefault="00740B52" w:rsidP="003D3DE3">
      <w:pPr>
        <w:ind w:left="0"/>
        <w:rPr>
          <w:color w:val="000000" w:themeColor="text1"/>
          <w:sz w:val="28"/>
          <w:szCs w:val="28"/>
        </w:rPr>
      </w:pPr>
      <w:r w:rsidRPr="000C2D9D">
        <w:rPr>
          <w:b/>
          <w:color w:val="000000" w:themeColor="text1"/>
          <w:sz w:val="28"/>
          <w:szCs w:val="28"/>
        </w:rPr>
        <w:t xml:space="preserve">О внесении изменений в </w:t>
      </w:r>
      <w:r w:rsidR="00196D9E" w:rsidRPr="000C2D9D">
        <w:rPr>
          <w:b/>
          <w:color w:val="000000" w:themeColor="text1"/>
          <w:sz w:val="28"/>
          <w:szCs w:val="28"/>
        </w:rPr>
        <w:t xml:space="preserve">Положение </w:t>
      </w:r>
      <w:r w:rsidR="00B50CE0" w:rsidRPr="000C2D9D">
        <w:rPr>
          <w:b/>
          <w:bCs/>
          <w:color w:val="000000" w:themeColor="text1"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r w:rsidR="003D3DE3" w:rsidRPr="000C2D9D">
        <w:rPr>
          <w:b/>
          <w:bCs/>
          <w:color w:val="000000" w:themeColor="text1"/>
          <w:sz w:val="28"/>
          <w:szCs w:val="28"/>
        </w:rPr>
        <w:t>Сосновского</w:t>
      </w:r>
      <w:r w:rsidR="00B50CE0" w:rsidRPr="000C2D9D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96D9E" w:rsidRPr="000C2D9D">
        <w:rPr>
          <w:b/>
          <w:color w:val="000000" w:themeColor="text1"/>
          <w:sz w:val="28"/>
          <w:szCs w:val="28"/>
        </w:rPr>
        <w:t xml:space="preserve">утвержденное решением Комитета местного самоуправления </w:t>
      </w:r>
      <w:r w:rsidR="003D3DE3" w:rsidRPr="000C2D9D">
        <w:rPr>
          <w:b/>
          <w:color w:val="000000" w:themeColor="text1"/>
          <w:sz w:val="28"/>
          <w:szCs w:val="28"/>
        </w:rPr>
        <w:t>Сосновского</w:t>
      </w:r>
      <w:r w:rsidR="00196D9E" w:rsidRPr="000C2D9D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3D3DE3" w:rsidRPr="000C2D9D">
        <w:rPr>
          <w:b/>
          <w:bCs/>
          <w:color w:val="000000" w:themeColor="text1"/>
          <w:sz w:val="28"/>
          <w:szCs w:val="28"/>
        </w:rPr>
        <w:t>6</w:t>
      </w:r>
      <w:r w:rsidR="00B50CE0" w:rsidRPr="000C2D9D">
        <w:rPr>
          <w:b/>
          <w:bCs/>
          <w:color w:val="000000" w:themeColor="text1"/>
          <w:sz w:val="28"/>
          <w:szCs w:val="28"/>
        </w:rPr>
        <w:t xml:space="preserve"> октября 2021 года № </w:t>
      </w:r>
      <w:r w:rsidR="003D3DE3" w:rsidRPr="000C2D9D">
        <w:rPr>
          <w:b/>
          <w:bCs/>
          <w:color w:val="000000" w:themeColor="text1"/>
          <w:sz w:val="28"/>
          <w:szCs w:val="28"/>
        </w:rPr>
        <w:t>143-76/7</w:t>
      </w:r>
    </w:p>
    <w:p w14:paraId="4110CB74" w14:textId="77777777" w:rsidR="00B50CE0" w:rsidRPr="000C2D9D" w:rsidRDefault="00B50CE0" w:rsidP="003D3DE3">
      <w:pPr>
        <w:ind w:left="0"/>
        <w:rPr>
          <w:b/>
          <w:color w:val="000000" w:themeColor="text1"/>
          <w:sz w:val="28"/>
          <w:szCs w:val="28"/>
        </w:rPr>
      </w:pPr>
    </w:p>
    <w:p w14:paraId="3C59F223" w14:textId="1B9EE805" w:rsidR="00740B52" w:rsidRPr="000C2D9D" w:rsidRDefault="00740B52" w:rsidP="00740B52">
      <w:pPr>
        <w:pStyle w:val="a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3D3DE3" w:rsidRPr="000C2D9D">
        <w:rPr>
          <w:color w:val="000000" w:themeColor="text1"/>
          <w:sz w:val="28"/>
          <w:szCs w:val="28"/>
        </w:rPr>
        <w:t>Сосновского</w:t>
      </w:r>
      <w:r w:rsidRPr="000C2D9D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3D3DE3" w:rsidRPr="000C2D9D">
        <w:rPr>
          <w:color w:val="000000" w:themeColor="text1"/>
          <w:sz w:val="28"/>
          <w:szCs w:val="28"/>
        </w:rPr>
        <w:t>Сосновский</w:t>
      </w:r>
      <w:r w:rsidRPr="000C2D9D">
        <w:rPr>
          <w:color w:val="000000" w:themeColor="text1"/>
          <w:sz w:val="28"/>
          <w:szCs w:val="28"/>
        </w:rPr>
        <w:t xml:space="preserve"> сельсовет Бессоновского  района Пензенской области,</w:t>
      </w:r>
    </w:p>
    <w:p w14:paraId="61AB101D" w14:textId="77777777" w:rsidR="00740B52" w:rsidRPr="000C2D9D" w:rsidRDefault="00740B52" w:rsidP="00196D9E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0C2D9D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7A961BD9" w14:textId="052EB7E7" w:rsidR="00740B52" w:rsidRPr="000C2D9D" w:rsidRDefault="00740B52" w:rsidP="009C72A8">
      <w:pPr>
        <w:ind w:left="0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1. Внести в</w:t>
      </w:r>
      <w:r w:rsidR="003D5AA6" w:rsidRPr="000C2D9D">
        <w:rPr>
          <w:color w:val="000000" w:themeColor="text1"/>
          <w:sz w:val="28"/>
          <w:szCs w:val="28"/>
        </w:rPr>
        <w:t xml:space="preserve"> </w:t>
      </w:r>
      <w:r w:rsidR="009C72A8" w:rsidRPr="000C2D9D">
        <w:rPr>
          <w:color w:val="000000" w:themeColor="text1"/>
          <w:sz w:val="28"/>
          <w:szCs w:val="28"/>
        </w:rPr>
        <w:t xml:space="preserve">Положение </w:t>
      </w:r>
      <w:r w:rsidR="009C72A8" w:rsidRPr="000C2D9D">
        <w:rPr>
          <w:bCs/>
          <w:color w:val="000000" w:themeColor="text1"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r w:rsidR="003D3DE3" w:rsidRPr="000C2D9D">
        <w:rPr>
          <w:bCs/>
          <w:color w:val="000000" w:themeColor="text1"/>
          <w:sz w:val="28"/>
          <w:szCs w:val="28"/>
        </w:rPr>
        <w:t>Сосновского</w:t>
      </w:r>
      <w:r w:rsidR="009C72A8" w:rsidRPr="000C2D9D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9C72A8" w:rsidRPr="000C2D9D">
        <w:rPr>
          <w:color w:val="000000" w:themeColor="text1"/>
          <w:sz w:val="28"/>
          <w:szCs w:val="28"/>
        </w:rPr>
        <w:t xml:space="preserve">утвержденное решением Комитета местного самоуправления </w:t>
      </w:r>
      <w:r w:rsidR="003D3DE3" w:rsidRPr="000C2D9D">
        <w:rPr>
          <w:color w:val="000000" w:themeColor="text1"/>
          <w:sz w:val="28"/>
          <w:szCs w:val="28"/>
        </w:rPr>
        <w:t>Сосновского</w:t>
      </w:r>
      <w:r w:rsidR="009C72A8" w:rsidRPr="000C2D9D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3D3DE3" w:rsidRPr="000C2D9D">
        <w:rPr>
          <w:bCs/>
          <w:color w:val="000000" w:themeColor="text1"/>
          <w:sz w:val="28"/>
          <w:szCs w:val="28"/>
        </w:rPr>
        <w:t>6</w:t>
      </w:r>
      <w:r w:rsidR="009C72A8" w:rsidRPr="000C2D9D">
        <w:rPr>
          <w:bCs/>
          <w:color w:val="000000" w:themeColor="text1"/>
          <w:sz w:val="28"/>
          <w:szCs w:val="28"/>
        </w:rPr>
        <w:t xml:space="preserve"> октября 2021 года № </w:t>
      </w:r>
      <w:r w:rsidR="003D3DE3" w:rsidRPr="000C2D9D">
        <w:rPr>
          <w:bCs/>
          <w:color w:val="000000" w:themeColor="text1"/>
          <w:sz w:val="28"/>
          <w:szCs w:val="28"/>
        </w:rPr>
        <w:t>143-76/7</w:t>
      </w:r>
      <w:r w:rsidR="009C72A8" w:rsidRPr="000C2D9D">
        <w:rPr>
          <w:color w:val="000000" w:themeColor="text1"/>
          <w:sz w:val="28"/>
          <w:szCs w:val="28"/>
        </w:rPr>
        <w:t xml:space="preserve"> </w:t>
      </w:r>
      <w:r w:rsidR="00196D9E" w:rsidRPr="000C2D9D">
        <w:rPr>
          <w:color w:val="000000" w:themeColor="text1"/>
          <w:sz w:val="28"/>
          <w:szCs w:val="28"/>
        </w:rPr>
        <w:t>(далее – Положение)</w:t>
      </w:r>
      <w:r w:rsidR="003D5AA6" w:rsidRPr="000C2D9D">
        <w:rPr>
          <w:color w:val="000000" w:themeColor="text1"/>
          <w:sz w:val="28"/>
          <w:szCs w:val="28"/>
        </w:rPr>
        <w:t xml:space="preserve">, </w:t>
      </w:r>
      <w:r w:rsidRPr="000C2D9D">
        <w:rPr>
          <w:color w:val="000000" w:themeColor="text1"/>
          <w:sz w:val="28"/>
          <w:szCs w:val="28"/>
        </w:rPr>
        <w:t>следующие изменения:</w:t>
      </w:r>
    </w:p>
    <w:p w14:paraId="6BB74293" w14:textId="77777777" w:rsidR="00B50CE0" w:rsidRPr="000C2D9D" w:rsidRDefault="00740B52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1.1.</w:t>
      </w:r>
      <w:r w:rsidR="00B50CE0" w:rsidRPr="000C2D9D">
        <w:rPr>
          <w:color w:val="000000" w:themeColor="text1"/>
          <w:sz w:val="28"/>
          <w:szCs w:val="28"/>
        </w:rPr>
        <w:t xml:space="preserve"> Пункт 3.4. </w:t>
      </w:r>
      <w:r w:rsidR="009C72A8" w:rsidRPr="000C2D9D">
        <w:rPr>
          <w:color w:val="000000" w:themeColor="text1"/>
          <w:sz w:val="28"/>
          <w:szCs w:val="28"/>
        </w:rPr>
        <w:t xml:space="preserve">положения </w:t>
      </w:r>
      <w:r w:rsidR="00B50CE0" w:rsidRPr="000C2D9D">
        <w:rPr>
          <w:color w:val="000000" w:themeColor="text1"/>
          <w:sz w:val="28"/>
          <w:szCs w:val="28"/>
        </w:rPr>
        <w:t>изложить в следующей редакции:</w:t>
      </w:r>
    </w:p>
    <w:p w14:paraId="7081ED39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«3.4. Профилактический визит</w:t>
      </w:r>
    </w:p>
    <w:p w14:paraId="43768C3B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35EE9C42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Продолжительность профилактического визита составляет не более двух часов в течение рабочего дня.</w:t>
      </w:r>
    </w:p>
    <w:p w14:paraId="1DED6E3D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lastRenderedPageBreak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14:paraId="38AAE0F8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3.4.2. Инспектор проводит обязательный профилактический визит в отношении:</w:t>
      </w:r>
    </w:p>
    <w:p w14:paraId="0E855686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14:paraId="2C5510A6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14:paraId="566C6C19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14:paraId="187BD2FA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615976C4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14:paraId="402E3504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14:paraId="47B49EF0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3.4.6. Контрольный орган осуществляет учет проведенных профилактических визитов.</w:t>
      </w:r>
    </w:p>
    <w:p w14:paraId="774237C6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3.4.7. Решение об отказе в проведении профилактического визита принимается в следующих случаях:</w:t>
      </w:r>
    </w:p>
    <w:p w14:paraId="426297EC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1) от контролируемого лица поступило уведомление об отзыве заявления;</w:t>
      </w:r>
    </w:p>
    <w:p w14:paraId="5B6B0F46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3535E8C4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14:paraId="702F761A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67D2A78C" w14:textId="77777777" w:rsidR="00B50CE0" w:rsidRPr="000C2D9D" w:rsidRDefault="00B50CE0" w:rsidP="00B50CE0">
      <w:pPr>
        <w:ind w:firstLine="539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lastRenderedPageBreak/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14:paraId="1772997A" w14:textId="77777777" w:rsidR="00B50CE0" w:rsidRPr="000C2D9D" w:rsidRDefault="00B50CE0" w:rsidP="00B50CE0">
      <w:pPr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14:paraId="22769B37" w14:textId="77777777" w:rsidR="00740B52" w:rsidRPr="000C2D9D" w:rsidRDefault="00B50CE0" w:rsidP="00B50CE0">
      <w:pPr>
        <w:pStyle w:val="a0"/>
        <w:spacing w:before="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r w:rsidR="003B2568" w:rsidRPr="000C2D9D">
        <w:rPr>
          <w:color w:val="000000" w:themeColor="text1"/>
          <w:sz w:val="28"/>
          <w:szCs w:val="28"/>
        </w:rPr>
        <w:t>.</w:t>
      </w:r>
      <w:r w:rsidRPr="000C2D9D">
        <w:rPr>
          <w:color w:val="000000" w:themeColor="text1"/>
          <w:sz w:val="28"/>
          <w:szCs w:val="28"/>
        </w:rPr>
        <w:t>».</w:t>
      </w:r>
    </w:p>
    <w:p w14:paraId="3B2D41CE" w14:textId="77777777" w:rsidR="009C72A8" w:rsidRPr="000C2D9D" w:rsidRDefault="009C72A8" w:rsidP="00B50CE0">
      <w:pPr>
        <w:pStyle w:val="a0"/>
        <w:spacing w:before="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1.2. </w:t>
      </w:r>
      <w:r w:rsidR="00FF6708" w:rsidRPr="000C2D9D">
        <w:rPr>
          <w:color w:val="000000" w:themeColor="text1"/>
          <w:sz w:val="28"/>
          <w:szCs w:val="28"/>
        </w:rPr>
        <w:t>Пункт 4.1.3. изложить в следующей редакции:</w:t>
      </w:r>
    </w:p>
    <w:p w14:paraId="524257D9" w14:textId="77777777" w:rsidR="00FF6708" w:rsidRPr="000C2D9D" w:rsidRDefault="00FF6708" w:rsidP="00FF6708">
      <w:pPr>
        <w:ind w:left="0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«4.1.3. Контрольные мероприятия, осуществляемые при</w:t>
      </w:r>
      <w:r w:rsidR="0030670A" w:rsidRPr="000C2D9D">
        <w:rPr>
          <w:color w:val="000000" w:themeColor="text1"/>
          <w:sz w:val="28"/>
          <w:szCs w:val="28"/>
        </w:rPr>
        <w:t xml:space="preserve"> </w:t>
      </w:r>
      <w:r w:rsidRPr="000C2D9D">
        <w:rPr>
          <w:color w:val="000000" w:themeColor="text1"/>
          <w:sz w:val="28"/>
          <w:szCs w:val="28"/>
        </w:rPr>
        <w:t>взаимодействии с контролируемым лицом, проводятся Контрольным органом по следующим основаниям:</w:t>
      </w:r>
    </w:p>
    <w:p w14:paraId="5630FBC5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0" w:name="Par784"/>
      <w:bookmarkEnd w:id="0"/>
      <w:r w:rsidRPr="000C2D9D">
        <w:rPr>
          <w:color w:val="000000" w:themeColor="text1"/>
          <w:sz w:val="28"/>
          <w:szCs w:val="28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0C2D9D">
        <w:rPr>
          <w:color w:val="000000" w:themeColor="text1"/>
          <w:sz w:val="28"/>
          <w:szCs w:val="28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0C2D9D">
        <w:rPr>
          <w:color w:val="000000" w:themeColor="text1"/>
          <w:sz w:val="28"/>
          <w:szCs w:val="28"/>
        </w:rPr>
        <w:t xml:space="preserve">ФЗ № </w:t>
      </w:r>
      <w:r w:rsidR="003C631A" w:rsidRPr="000C2D9D">
        <w:rPr>
          <w:color w:val="000000" w:themeColor="text1"/>
          <w:sz w:val="28"/>
          <w:szCs w:val="28"/>
        </w:rPr>
        <w:t>2</w:t>
      </w:r>
      <w:r w:rsidRPr="000C2D9D">
        <w:rPr>
          <w:color w:val="000000" w:themeColor="text1"/>
          <w:sz w:val="28"/>
          <w:szCs w:val="28"/>
        </w:rPr>
        <w:t>48</w:t>
      </w:r>
      <w:r w:rsidR="003C631A" w:rsidRPr="000C2D9D">
        <w:rPr>
          <w:color w:val="000000" w:themeColor="text1"/>
          <w:sz w:val="28"/>
          <w:szCs w:val="28"/>
        </w:rPr>
        <w:t>)</w:t>
      </w:r>
      <w:r w:rsidRPr="000C2D9D">
        <w:rPr>
          <w:color w:val="000000" w:themeColor="text1"/>
          <w:sz w:val="28"/>
          <w:szCs w:val="28"/>
        </w:rPr>
        <w:t>;</w:t>
      </w:r>
    </w:p>
    <w:p w14:paraId="30378989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5DA425DC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1" w:name="Par786"/>
      <w:bookmarkEnd w:id="1"/>
      <w:r w:rsidRPr="000C2D9D">
        <w:rPr>
          <w:color w:val="000000" w:themeColor="text1"/>
          <w:sz w:val="28"/>
          <w:szCs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14:paraId="7D4D41A2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17DBE674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0C2D9D">
        <w:rPr>
          <w:color w:val="000000" w:themeColor="text1"/>
          <w:sz w:val="28"/>
          <w:szCs w:val="28"/>
        </w:rPr>
        <w:t>ФЗ 248</w:t>
      </w:r>
      <w:r w:rsidRPr="000C2D9D">
        <w:rPr>
          <w:color w:val="000000" w:themeColor="text1"/>
          <w:sz w:val="28"/>
          <w:szCs w:val="28"/>
        </w:rPr>
        <w:t>;</w:t>
      </w:r>
    </w:p>
    <w:p w14:paraId="6A24BAB1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2" w:name="Par789"/>
      <w:bookmarkEnd w:id="2"/>
      <w:r w:rsidRPr="000C2D9D">
        <w:rPr>
          <w:color w:val="000000" w:themeColor="text1"/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14:paraId="1E1B0E3E" w14:textId="77777777" w:rsidR="00FF6708" w:rsidRPr="000C2D9D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0EFE1042" w14:textId="77777777" w:rsidR="00FF6708" w:rsidRPr="000C2D9D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lastRenderedPageBreak/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9" w:tgtFrame="_blank" w:history="1">
        <w:r w:rsidRPr="000C2D9D">
          <w:rPr>
            <w:rStyle w:val="13"/>
            <w:color w:val="000000" w:themeColor="text1"/>
            <w:sz w:val="28"/>
            <w:szCs w:val="28"/>
            <w:u w:val="single"/>
          </w:rPr>
          <w:t>от 26 декабря 2008 года N 294-ФЗ</w:t>
        </w:r>
      </w:hyperlink>
      <w:r w:rsidR="002B12F9" w:rsidRPr="000C2D9D">
        <w:rPr>
          <w:color w:val="000000" w:themeColor="text1"/>
          <w:sz w:val="28"/>
          <w:szCs w:val="28"/>
        </w:rPr>
        <w:t xml:space="preserve"> </w:t>
      </w:r>
      <w:r w:rsidR="0030670A" w:rsidRPr="000C2D9D">
        <w:rPr>
          <w:color w:val="000000" w:themeColor="text1"/>
          <w:sz w:val="28"/>
          <w:szCs w:val="28"/>
        </w:rPr>
        <w:t>«</w:t>
      </w:r>
      <w:r w:rsidRPr="000C2D9D">
        <w:rPr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0C2D9D">
        <w:rPr>
          <w:color w:val="000000" w:themeColor="text1"/>
          <w:sz w:val="28"/>
          <w:szCs w:val="28"/>
        </w:rPr>
        <w:t>»</w:t>
      </w:r>
      <w:r w:rsidRPr="000C2D9D">
        <w:rPr>
          <w:color w:val="000000" w:themeColor="text1"/>
          <w:sz w:val="28"/>
          <w:szCs w:val="28"/>
        </w:rPr>
        <w:t>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</w:t>
      </w:r>
      <w:r w:rsidRPr="000C2D9D">
        <w:rPr>
          <w:color w:val="000000" w:themeColor="text1"/>
          <w:sz w:val="28"/>
          <w:szCs w:val="28"/>
          <w:vertAlign w:val="superscript"/>
        </w:rPr>
        <w:t>1</w:t>
      </w:r>
      <w:r w:rsidRPr="000C2D9D">
        <w:rPr>
          <w:color w:val="000000" w:themeColor="text1"/>
          <w:sz w:val="28"/>
          <w:szCs w:val="28"/>
        </w:rPr>
        <w:t>, 11, 12, 14 - 17, 19 - 21, 24 - 31, 34 - 36, 39, 40, 42 - 55 и 59 части 1 статьи 12 Федерального закона</w:t>
      </w:r>
      <w:r w:rsidR="002B12F9" w:rsidRPr="000C2D9D">
        <w:rPr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0C2D9D">
          <w:rPr>
            <w:rStyle w:val="13"/>
            <w:color w:val="000000" w:themeColor="text1"/>
            <w:sz w:val="28"/>
            <w:szCs w:val="28"/>
            <w:u w:val="single"/>
          </w:rPr>
          <w:t>от 4 мая 2011 года N 99-ФЗ</w:t>
        </w:r>
      </w:hyperlink>
      <w:r w:rsidR="002B12F9" w:rsidRPr="000C2D9D">
        <w:rPr>
          <w:color w:val="000000" w:themeColor="text1"/>
          <w:sz w:val="28"/>
          <w:szCs w:val="28"/>
        </w:rPr>
        <w:t xml:space="preserve"> </w:t>
      </w:r>
      <w:r w:rsidR="0030670A" w:rsidRPr="000C2D9D">
        <w:rPr>
          <w:color w:val="000000" w:themeColor="text1"/>
          <w:sz w:val="28"/>
          <w:szCs w:val="28"/>
        </w:rPr>
        <w:t>«</w:t>
      </w:r>
      <w:r w:rsidRPr="000C2D9D">
        <w:rPr>
          <w:color w:val="000000" w:themeColor="text1"/>
          <w:sz w:val="28"/>
          <w:szCs w:val="28"/>
        </w:rPr>
        <w:t>О лицензировании отдельных видов деятельности</w:t>
      </w:r>
      <w:r w:rsidR="0030670A" w:rsidRPr="000C2D9D">
        <w:rPr>
          <w:color w:val="000000" w:themeColor="text1"/>
          <w:sz w:val="28"/>
          <w:szCs w:val="28"/>
        </w:rPr>
        <w:t>»</w:t>
      </w:r>
      <w:r w:rsidRPr="000C2D9D">
        <w:rPr>
          <w:color w:val="000000" w:themeColor="text1"/>
          <w:sz w:val="28"/>
          <w:szCs w:val="28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14:paraId="43C25C23" w14:textId="77777777" w:rsidR="00FF6708" w:rsidRPr="000C2D9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9) уклонение контролируемого лица от проведения обязательного профилактического визита.</w:t>
      </w:r>
    </w:p>
    <w:p w14:paraId="12559258" w14:textId="77777777" w:rsidR="00FF6708" w:rsidRPr="000C2D9D" w:rsidRDefault="00FF6708" w:rsidP="00FF6708">
      <w:pPr>
        <w:ind w:left="0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14:paraId="77DBF575" w14:textId="77777777" w:rsidR="00FF6708" w:rsidRPr="000C2D9D" w:rsidRDefault="00FF6708" w:rsidP="00FF6708">
      <w:pPr>
        <w:ind w:left="0"/>
        <w:jc w:val="both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0C2D9D">
        <w:rPr>
          <w:color w:val="000000" w:themeColor="text1"/>
          <w:sz w:val="28"/>
          <w:szCs w:val="28"/>
        </w:rPr>
        <w:t>.</w:t>
      </w:r>
    </w:p>
    <w:p w14:paraId="4C64923F" w14:textId="77777777" w:rsidR="00B50CE0" w:rsidRPr="000C2D9D" w:rsidRDefault="00B50CE0" w:rsidP="00B50CE0">
      <w:pPr>
        <w:pStyle w:val="a0"/>
        <w:spacing w:before="0"/>
        <w:rPr>
          <w:color w:val="000000" w:themeColor="text1"/>
          <w:sz w:val="28"/>
          <w:szCs w:val="28"/>
        </w:rPr>
      </w:pPr>
    </w:p>
    <w:p w14:paraId="494B67C2" w14:textId="5FCAA5B8" w:rsidR="00740B52" w:rsidRPr="000C2D9D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2</w:t>
      </w:r>
      <w:r w:rsidR="00740B52" w:rsidRPr="000C2D9D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0C2D9D" w:rsidRPr="000C2D9D">
        <w:rPr>
          <w:color w:val="000000" w:themeColor="text1"/>
          <w:sz w:val="28"/>
          <w:szCs w:val="28"/>
        </w:rPr>
        <w:t>Сосновского</w:t>
      </w:r>
      <w:r w:rsidR="00740B52" w:rsidRPr="000C2D9D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D3DE3" w:rsidRPr="000C2D9D">
        <w:rPr>
          <w:color w:val="000000" w:themeColor="text1"/>
          <w:sz w:val="28"/>
          <w:szCs w:val="28"/>
        </w:rPr>
        <w:t>Сосновский</w:t>
      </w:r>
      <w:r w:rsidR="00740B52" w:rsidRPr="000C2D9D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CD85464" w14:textId="77777777" w:rsidR="00740B52" w:rsidRPr="000C2D9D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3</w:t>
      </w:r>
      <w:r w:rsidR="00740B52" w:rsidRPr="000C2D9D">
        <w:rPr>
          <w:color w:val="000000" w:themeColor="text1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422A7524" w14:textId="65D6CD3D" w:rsidR="00740B52" w:rsidRPr="000C2D9D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>4</w:t>
      </w:r>
      <w:r w:rsidR="00740B52" w:rsidRPr="000C2D9D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0C2D9D" w:rsidRPr="000C2D9D">
        <w:rPr>
          <w:color w:val="000000" w:themeColor="text1"/>
          <w:sz w:val="28"/>
          <w:szCs w:val="28"/>
        </w:rPr>
        <w:t>С</w:t>
      </w:r>
      <w:r w:rsidR="003D3DE3" w:rsidRPr="000C2D9D">
        <w:rPr>
          <w:color w:val="000000" w:themeColor="text1"/>
          <w:sz w:val="28"/>
          <w:szCs w:val="28"/>
        </w:rPr>
        <w:t>основского</w:t>
      </w:r>
      <w:r w:rsidR="00740B52" w:rsidRPr="000C2D9D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71DCC6CF" w14:textId="67D6F0A4" w:rsidR="0030670A" w:rsidRPr="000C2D9D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DC3E025" w14:textId="5FE35A0E" w:rsidR="00EC4A3D" w:rsidRPr="000C2D9D" w:rsidRDefault="00BA0DA2" w:rsidP="003D3DE3">
      <w:pPr>
        <w:pStyle w:val="a0"/>
        <w:spacing w:before="0"/>
        <w:ind w:left="0" w:firstLine="0"/>
        <w:jc w:val="left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Глава </w:t>
      </w:r>
      <w:r w:rsidR="003D3DE3" w:rsidRPr="000C2D9D">
        <w:rPr>
          <w:color w:val="000000" w:themeColor="text1"/>
          <w:sz w:val="28"/>
          <w:szCs w:val="28"/>
        </w:rPr>
        <w:t>Сосновского</w:t>
      </w:r>
      <w:r w:rsidR="00740B52" w:rsidRPr="000C2D9D">
        <w:rPr>
          <w:color w:val="000000" w:themeColor="text1"/>
          <w:sz w:val="28"/>
          <w:szCs w:val="28"/>
        </w:rPr>
        <w:t xml:space="preserve"> сельсовета</w:t>
      </w:r>
      <w:r w:rsidRPr="000C2D9D">
        <w:rPr>
          <w:color w:val="000000" w:themeColor="text1"/>
          <w:sz w:val="28"/>
          <w:szCs w:val="28"/>
        </w:rPr>
        <w:t xml:space="preserve"> </w:t>
      </w:r>
    </w:p>
    <w:p w14:paraId="27E34EE8" w14:textId="77777777" w:rsidR="003D3DE3" w:rsidRPr="000C2D9D" w:rsidRDefault="003D3DE3" w:rsidP="003D3DE3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    </w:t>
      </w:r>
      <w:r w:rsidR="00BA0DA2" w:rsidRPr="000C2D9D">
        <w:rPr>
          <w:color w:val="000000" w:themeColor="text1"/>
          <w:sz w:val="28"/>
          <w:szCs w:val="28"/>
        </w:rPr>
        <w:t xml:space="preserve">Бессоновского района </w:t>
      </w:r>
    </w:p>
    <w:p w14:paraId="1E7AC97B" w14:textId="58D6D89A" w:rsidR="00196D9E" w:rsidRPr="000C2D9D" w:rsidRDefault="003D3DE3" w:rsidP="003D3DE3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0C2D9D">
        <w:rPr>
          <w:color w:val="000000" w:themeColor="text1"/>
          <w:sz w:val="28"/>
          <w:szCs w:val="28"/>
        </w:rPr>
        <w:t xml:space="preserve">    </w:t>
      </w:r>
      <w:r w:rsidR="00BA0DA2" w:rsidRPr="000C2D9D">
        <w:rPr>
          <w:color w:val="000000" w:themeColor="text1"/>
          <w:sz w:val="28"/>
          <w:szCs w:val="28"/>
        </w:rPr>
        <w:t>Пензенской области</w:t>
      </w:r>
      <w:r w:rsidRPr="000C2D9D">
        <w:rPr>
          <w:color w:val="000000" w:themeColor="text1"/>
          <w:sz w:val="28"/>
          <w:szCs w:val="28"/>
        </w:rPr>
        <w:t xml:space="preserve">                                                                   Е.В. Бакалова</w:t>
      </w:r>
    </w:p>
    <w:sectPr w:rsidR="00196D9E" w:rsidRPr="000C2D9D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3E9C9" w14:textId="77777777" w:rsidR="00CF68AF" w:rsidRDefault="00CF68AF">
      <w:r>
        <w:separator/>
      </w:r>
    </w:p>
  </w:endnote>
  <w:endnote w:type="continuationSeparator" w:id="0">
    <w:p w14:paraId="3D133A56" w14:textId="77777777" w:rsidR="00CF68AF" w:rsidRDefault="00CF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88A5" w14:textId="77777777" w:rsidR="00CF68AF" w:rsidRDefault="00CF68AF">
      <w:r>
        <w:separator/>
      </w:r>
    </w:p>
  </w:footnote>
  <w:footnote w:type="continuationSeparator" w:id="0">
    <w:p w14:paraId="7379CBB1" w14:textId="77777777" w:rsidR="00CF68AF" w:rsidRDefault="00CF6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C2D9D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3DE3"/>
    <w:rsid w:val="003D53FA"/>
    <w:rsid w:val="003D5AA6"/>
    <w:rsid w:val="003D61BF"/>
    <w:rsid w:val="003D721E"/>
    <w:rsid w:val="003E1231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5592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CF68AF"/>
    <w:rsid w:val="00D005AB"/>
    <w:rsid w:val="00D00D83"/>
    <w:rsid w:val="00D01CF6"/>
    <w:rsid w:val="00D056DD"/>
    <w:rsid w:val="00D10B29"/>
    <w:rsid w:val="00D30CB8"/>
    <w:rsid w:val="00D342FB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65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1CFE6"/>
  <w15:docId w15:val="{2852BD6D-5127-43DB-A4D9-328960D9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C806-8F42-42B1-92B5-36B218F9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2025-05-05T09:58:00Z</cp:lastPrinted>
  <dcterms:created xsi:type="dcterms:W3CDTF">2025-05-12T11:30:00Z</dcterms:created>
  <dcterms:modified xsi:type="dcterms:W3CDTF">2025-05-20T10:34:00Z</dcterms:modified>
</cp:coreProperties>
</file>