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68C4" w14:textId="64F80B76" w:rsidR="00A461C0" w:rsidRDefault="00A461C0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1CEF6950" wp14:editId="4B84AB55">
            <wp:simplePos x="0" y="0"/>
            <wp:positionH relativeFrom="column">
              <wp:posOffset>2508885</wp:posOffset>
            </wp:positionH>
            <wp:positionV relativeFrom="paragraph">
              <wp:posOffset>11430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B8D1D" w14:textId="49E4AE1B" w:rsidR="00A461C0" w:rsidRDefault="00A461C0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110DA27F" w14:textId="33CE3EE5" w:rsidR="00A461C0" w:rsidRDefault="00A461C0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7DA19ADE" w14:textId="7012260B" w:rsidR="00A461C0" w:rsidRDefault="00A461C0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3066DB4E" w14:textId="59FE71DF" w:rsidR="00740B52" w:rsidRPr="00CD1BA1" w:rsidRDefault="00336772" w:rsidP="00A461C0">
      <w:pPr>
        <w:pStyle w:val="a0"/>
        <w:spacing w:before="0"/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674ABD">
        <w:rPr>
          <w:b/>
          <w:sz w:val="36"/>
          <w:szCs w:val="36"/>
        </w:rPr>
        <w:t xml:space="preserve"> </w:t>
      </w:r>
      <w:r w:rsidR="00A461C0" w:rsidRPr="00CD1BA1">
        <w:rPr>
          <w:b/>
          <w:sz w:val="36"/>
          <w:szCs w:val="36"/>
        </w:rPr>
        <w:t>СОСНОВСКОГО</w:t>
      </w:r>
      <w:r w:rsidR="00740B52" w:rsidRPr="00CD1BA1">
        <w:rPr>
          <w:b/>
          <w:sz w:val="36"/>
          <w:szCs w:val="36"/>
        </w:rPr>
        <w:t xml:space="preserve"> СЕЛЬСОВЕТА БЕССОНОВСКОГО РАЙОНА</w:t>
      </w:r>
    </w:p>
    <w:p w14:paraId="74F80D69" w14:textId="1163566D" w:rsidR="00740B52" w:rsidRPr="00CD1BA1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CD1BA1">
        <w:rPr>
          <w:b/>
          <w:sz w:val="36"/>
          <w:szCs w:val="36"/>
        </w:rPr>
        <w:t>ПЕНЗЕНСКОЙ ОБЛАСТИ</w:t>
      </w:r>
    </w:p>
    <w:p w14:paraId="2AF741FB" w14:textId="77777777" w:rsidR="00A461C0" w:rsidRPr="00CD1BA1" w:rsidRDefault="00A461C0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6B275952" w14:textId="77777777" w:rsidR="00740B52" w:rsidRPr="00CD1BA1" w:rsidRDefault="0033677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CD1BA1">
        <w:rPr>
          <w:b/>
          <w:sz w:val="36"/>
          <w:szCs w:val="36"/>
        </w:rPr>
        <w:t>ПОСТАНОВЛЕНИЕ</w:t>
      </w:r>
    </w:p>
    <w:p w14:paraId="5F9A9972" w14:textId="5989A786" w:rsidR="00740B52" w:rsidRPr="00CD1BA1" w:rsidRDefault="003B2568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CD1BA1">
        <w:rPr>
          <w:b/>
          <w:sz w:val="36"/>
          <w:szCs w:val="36"/>
        </w:rPr>
        <w:t>о</w:t>
      </w:r>
      <w:r w:rsidR="00740B52" w:rsidRPr="00CD1BA1">
        <w:rPr>
          <w:b/>
          <w:sz w:val="36"/>
          <w:szCs w:val="36"/>
        </w:rPr>
        <w:t>т</w:t>
      </w:r>
      <w:r w:rsidRPr="00CD1BA1">
        <w:rPr>
          <w:b/>
          <w:sz w:val="36"/>
          <w:szCs w:val="36"/>
        </w:rPr>
        <w:t xml:space="preserve"> </w:t>
      </w:r>
      <w:r w:rsidR="00CD1BA1">
        <w:rPr>
          <w:b/>
          <w:sz w:val="36"/>
          <w:szCs w:val="36"/>
        </w:rPr>
        <w:t>04.07.2025 г.</w:t>
      </w:r>
      <w:r w:rsidRPr="00CD1BA1">
        <w:rPr>
          <w:b/>
          <w:sz w:val="36"/>
          <w:szCs w:val="36"/>
        </w:rPr>
        <w:t xml:space="preserve">  </w:t>
      </w:r>
      <w:r w:rsidR="00740B52" w:rsidRPr="00CD1BA1">
        <w:rPr>
          <w:b/>
          <w:sz w:val="36"/>
          <w:szCs w:val="36"/>
        </w:rPr>
        <w:t>№</w:t>
      </w:r>
      <w:r w:rsidR="00CD1BA1">
        <w:rPr>
          <w:b/>
          <w:sz w:val="36"/>
          <w:szCs w:val="36"/>
        </w:rPr>
        <w:t xml:space="preserve"> 120</w:t>
      </w:r>
    </w:p>
    <w:p w14:paraId="48FD9197" w14:textId="7BBCC505" w:rsidR="00740B52" w:rsidRPr="00CD1BA1" w:rsidRDefault="00740B52" w:rsidP="00740B52">
      <w:pPr>
        <w:pStyle w:val="a0"/>
        <w:jc w:val="center"/>
        <w:rPr>
          <w:b/>
          <w:sz w:val="28"/>
          <w:szCs w:val="28"/>
        </w:rPr>
      </w:pPr>
      <w:r w:rsidRPr="00CD1BA1">
        <w:rPr>
          <w:b/>
          <w:sz w:val="28"/>
          <w:szCs w:val="28"/>
        </w:rPr>
        <w:t xml:space="preserve">с. </w:t>
      </w:r>
      <w:r w:rsidR="00A461C0" w:rsidRPr="00CD1BA1">
        <w:rPr>
          <w:b/>
          <w:sz w:val="28"/>
          <w:szCs w:val="28"/>
        </w:rPr>
        <w:t>Сосновка</w:t>
      </w:r>
    </w:p>
    <w:p w14:paraId="42C72C44" w14:textId="77777777" w:rsidR="00740B52" w:rsidRPr="00CD1BA1" w:rsidRDefault="00740B52" w:rsidP="00740B52">
      <w:pPr>
        <w:pStyle w:val="a0"/>
        <w:rPr>
          <w:sz w:val="28"/>
          <w:szCs w:val="28"/>
        </w:rPr>
      </w:pPr>
    </w:p>
    <w:p w14:paraId="6DFA0172" w14:textId="77777777" w:rsidR="00F839DA" w:rsidRPr="00CD1BA1" w:rsidRDefault="00F839DA" w:rsidP="00F839DA">
      <w:pPr>
        <w:autoSpaceDE w:val="0"/>
        <w:autoSpaceDN w:val="0"/>
        <w:rPr>
          <w:rFonts w:ascii="Arial" w:hAnsi="Arial" w:cs="Arial"/>
          <w:b/>
          <w:szCs w:val="22"/>
        </w:rPr>
      </w:pPr>
      <w:r w:rsidRPr="00CD1BA1">
        <w:rPr>
          <w:b/>
          <w:sz w:val="28"/>
          <w:szCs w:val="28"/>
        </w:rPr>
        <w:t xml:space="preserve">Об организации закупок подрядных работ по инженерным изысканиям и (или) по подготовке проектной документации </w:t>
      </w:r>
    </w:p>
    <w:p w14:paraId="2B165CF7" w14:textId="77777777" w:rsidR="00F839DA" w:rsidRPr="00CD1BA1" w:rsidRDefault="00F839DA" w:rsidP="00F839DA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14:paraId="13F92E99" w14:textId="663D127A" w:rsidR="00336772" w:rsidRPr="00465626" w:rsidRDefault="00F839DA" w:rsidP="003367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D1BA1">
        <w:rPr>
          <w:sz w:val="28"/>
          <w:szCs w:val="28"/>
        </w:rPr>
        <w:t>В целях повышения качества разработки проектно-сметной документации на строительство (реконструкцию, капитальный ремонт) объектов, финансируемых с привлечением средств бюджета Бессоновского района Пензенской области, эффективности и результативности осуществления закупок подрядных работ по инженерным изысканиям и (или) по подготовке проектной документации на вышеуказанные объекты</w:t>
      </w:r>
      <w:r w:rsidRPr="00CD1BA1">
        <w:rPr>
          <w:bCs/>
          <w:sz w:val="28"/>
          <w:szCs w:val="28"/>
          <w:lang w:eastAsia="ar-SA"/>
        </w:rPr>
        <w:t>, руководствуясь постановлением Правительства Пензенской обл. от 13.01.2025 N 6-пП «Об организации закупок подрядных работ по инженерным изысканиям и (или) по подготовке проектной документации»</w:t>
      </w:r>
      <w:r w:rsidRPr="00CD1BA1">
        <w:rPr>
          <w:sz w:val="28"/>
          <w:szCs w:val="28"/>
        </w:rPr>
        <w:t xml:space="preserve">, </w:t>
      </w:r>
      <w:r w:rsidR="00F022B4" w:rsidRPr="00CD1BA1">
        <w:rPr>
          <w:sz w:val="28"/>
          <w:szCs w:val="28"/>
        </w:rPr>
        <w:t>в соответствии с</w:t>
      </w:r>
      <w:r w:rsidR="00740B52" w:rsidRPr="00CD1BA1">
        <w:rPr>
          <w:sz w:val="28"/>
          <w:szCs w:val="28"/>
        </w:rPr>
        <w:t xml:space="preserve"> Уставом сельского поселения </w:t>
      </w:r>
      <w:r w:rsidR="00A461C0" w:rsidRPr="00CD1BA1">
        <w:rPr>
          <w:sz w:val="28"/>
          <w:szCs w:val="28"/>
        </w:rPr>
        <w:t>Сосновский</w:t>
      </w:r>
      <w:r w:rsidR="00740B52" w:rsidRPr="00CD1BA1">
        <w:rPr>
          <w:sz w:val="28"/>
          <w:szCs w:val="28"/>
        </w:rPr>
        <w:t xml:space="preserve"> сельсовет Бессоновского района Пензенской области,</w:t>
      </w:r>
      <w:r w:rsidR="00336772" w:rsidRPr="00CD1BA1">
        <w:rPr>
          <w:sz w:val="28"/>
          <w:szCs w:val="28"/>
        </w:rPr>
        <w:t xml:space="preserve"> </w:t>
      </w:r>
      <w:r w:rsidR="00336772" w:rsidRPr="00CD1BA1">
        <w:rPr>
          <w:bCs/>
          <w:sz w:val="28"/>
          <w:szCs w:val="28"/>
        </w:rPr>
        <w:t xml:space="preserve">администрация </w:t>
      </w:r>
      <w:r w:rsidR="00A461C0" w:rsidRPr="00CD1BA1">
        <w:rPr>
          <w:bCs/>
          <w:sz w:val="28"/>
          <w:szCs w:val="28"/>
        </w:rPr>
        <w:t>Сосновского</w:t>
      </w:r>
      <w:r w:rsidR="00336772" w:rsidRPr="00CD1BA1">
        <w:rPr>
          <w:bCs/>
          <w:sz w:val="28"/>
          <w:szCs w:val="28"/>
        </w:rPr>
        <w:t xml:space="preserve"> сельсовета </w:t>
      </w:r>
      <w:r w:rsidR="00336772" w:rsidRPr="00CD1BA1">
        <w:rPr>
          <w:b/>
          <w:bCs/>
          <w:sz w:val="28"/>
          <w:szCs w:val="28"/>
        </w:rPr>
        <w:t>постановляет</w:t>
      </w:r>
      <w:r w:rsidR="00336772" w:rsidRPr="00465626">
        <w:rPr>
          <w:b/>
          <w:bCs/>
          <w:sz w:val="28"/>
          <w:szCs w:val="28"/>
        </w:rPr>
        <w:t>:</w:t>
      </w:r>
    </w:p>
    <w:p w14:paraId="597D6644" w14:textId="77777777" w:rsidR="00F839DA" w:rsidRDefault="00F839DA" w:rsidP="00F839DA">
      <w:pPr>
        <w:jc w:val="both"/>
        <w:rPr>
          <w:sz w:val="28"/>
          <w:szCs w:val="28"/>
        </w:rPr>
      </w:pPr>
      <w:bookmarkStart w:id="0" w:name="sub_3"/>
      <w:r>
        <w:rPr>
          <w:sz w:val="28"/>
          <w:szCs w:val="28"/>
        </w:rPr>
        <w:t>1. Муниципальным заказчикам при планировании и осуществлении закупок подрядных работ по инженерным изысканиям и (или) по подготовке проектной документации, финансируемых с привлечением средств бюджета Бессоновского района Пензенской области (далее - закупки), обеспечить:</w:t>
      </w:r>
    </w:p>
    <w:p w14:paraId="3AC931DE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предоставление в государственное автономное учреждение «Управление государственной экспертизы Пензенской области» в срок до 20 числа последнего месяца каждого квартала информации об объектах капитального строительства, в отношении которых планируется закупка, с указанием наименования проектируемого объекта, сроков проведения процедуры закупки, метода определения начальной (максимальной) цены контракта, в том числе цены контракта, заключаемого с единственным поставщиком (подрядчиком, исполнителем) (далее – НМЦК), способа определения поставщика (подрядчиков, исполнителя);</w:t>
      </w:r>
    </w:p>
    <w:p w14:paraId="538AF274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составление графиков исполнения контракта с указанием промежуточных сроков завершения подготовки каждого раздела, подраздела проектной документации в соответствии с Положением о составе разделов </w:t>
      </w:r>
      <w:r>
        <w:rPr>
          <w:sz w:val="28"/>
          <w:szCs w:val="28"/>
        </w:rPr>
        <w:lastRenderedPageBreak/>
        <w:t>проектной документации и требованиях к их содержанию, утвержденным постановлением Правительства Российской Федерации от 16.02.2008 N 87;</w:t>
      </w:r>
    </w:p>
    <w:p w14:paraId="1484400F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одновременное направление проектов задания на проектирование и графика исполнения контракта сразу после их составления в государственное автономное учреждение «Управление государственной экспертизы Пензенской области» для целей проверки их соответствия нормативным документам в сфере градостроительной деятельности;</w:t>
      </w:r>
    </w:p>
    <w:p w14:paraId="309A32DA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определение НМЦК при осуществлении закупок проектно-сметным методом и направление смет, составленных для определения НМЦК, для проверки в государственное автономное учреждение «Управление государственной экспертизы Пензенской области». В случае отсутствия соответствующих сметных нормативов на проектные работы и (или) инженерные изыскания в федеральном реестре сметных нормативов возможно применение иных методов определения НМЦК;</w:t>
      </w:r>
    </w:p>
    <w:p w14:paraId="269D9FE7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включение в комиссию по осуществлению закупок государственного заказчика представителей государственного автономного учреждения «Управление государственной экспертизы Пензенской области»;</w:t>
      </w:r>
    </w:p>
    <w:p w14:paraId="080C1812" w14:textId="77777777" w:rsidR="00F839DA" w:rsidRDefault="00F839DA" w:rsidP="00F83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поэтапный прием каждого раздела проектной документации при осуществлении контроля за ходом и качеством выполнения проектно-изыскательских работ с обязательным уведомлением государственного автономного учреждения «Управление государственной экспертизы Пензенской области».</w:t>
      </w:r>
    </w:p>
    <w:bookmarkEnd w:id="0"/>
    <w:p w14:paraId="5E3465D1" w14:textId="55E76855" w:rsidR="00740B52" w:rsidRPr="001A683D" w:rsidRDefault="003B2568" w:rsidP="00F839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2</w:t>
      </w:r>
      <w:r w:rsidR="00740B52" w:rsidRPr="001A683D">
        <w:rPr>
          <w:sz w:val="28"/>
          <w:szCs w:val="28"/>
        </w:rPr>
        <w:t xml:space="preserve">. Настоящее </w:t>
      </w:r>
      <w:r w:rsidR="00336772">
        <w:rPr>
          <w:sz w:val="28"/>
          <w:szCs w:val="28"/>
        </w:rPr>
        <w:t xml:space="preserve">постановление </w:t>
      </w:r>
      <w:r w:rsidR="00740B52" w:rsidRPr="001A683D">
        <w:rPr>
          <w:sz w:val="28"/>
          <w:szCs w:val="28"/>
        </w:rPr>
        <w:t xml:space="preserve">опубликовать в информационном бюллетене </w:t>
      </w:r>
      <w:r w:rsidR="00A461C0" w:rsidRPr="00CD1BA1">
        <w:rPr>
          <w:sz w:val="28"/>
          <w:szCs w:val="28"/>
        </w:rPr>
        <w:t>Сосновского</w:t>
      </w:r>
      <w:r w:rsidR="00740B52" w:rsidRPr="00CD1BA1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461C0" w:rsidRPr="00CD1BA1">
        <w:rPr>
          <w:sz w:val="28"/>
          <w:szCs w:val="28"/>
        </w:rPr>
        <w:t>Сосновский</w:t>
      </w:r>
      <w:r w:rsidR="00740B52" w:rsidRPr="00CD1BA1">
        <w:rPr>
          <w:sz w:val="28"/>
          <w:szCs w:val="28"/>
        </w:rPr>
        <w:t xml:space="preserve"> сельсовет» в информационно</w:t>
      </w:r>
      <w:r w:rsidR="00740B52" w:rsidRPr="001A683D">
        <w:rPr>
          <w:sz w:val="28"/>
          <w:szCs w:val="28"/>
        </w:rPr>
        <w:t>-телекоммуникационной сети «Интернет».</w:t>
      </w:r>
    </w:p>
    <w:p w14:paraId="1B32E383" w14:textId="77777777" w:rsidR="00740B52" w:rsidRPr="001A683D" w:rsidRDefault="003B2568" w:rsidP="00F839DA">
      <w:pPr>
        <w:ind w:firstLine="720"/>
        <w:jc w:val="both"/>
        <w:rPr>
          <w:sz w:val="28"/>
          <w:szCs w:val="28"/>
        </w:rPr>
      </w:pPr>
      <w:r w:rsidRPr="001A683D">
        <w:rPr>
          <w:sz w:val="28"/>
          <w:szCs w:val="28"/>
        </w:rPr>
        <w:t>3</w:t>
      </w:r>
      <w:r w:rsidR="00740B52" w:rsidRPr="001A683D">
        <w:rPr>
          <w:sz w:val="28"/>
          <w:szCs w:val="28"/>
        </w:rPr>
        <w:t xml:space="preserve">. </w:t>
      </w:r>
      <w:r w:rsidR="00F839DA">
        <w:rPr>
          <w:spacing w:val="-2"/>
          <w:sz w:val="28"/>
          <w:szCs w:val="28"/>
        </w:rPr>
        <w:t xml:space="preserve">Настоящее </w:t>
      </w:r>
      <w:r w:rsidR="00F839DA">
        <w:rPr>
          <w:color w:val="000000"/>
          <w:sz w:val="28"/>
          <w:szCs w:val="28"/>
          <w:shd w:val="clear" w:color="auto" w:fill="FFFFFF"/>
        </w:rPr>
        <w:t>постановление</w:t>
      </w:r>
      <w:r w:rsidR="00F839DA">
        <w:rPr>
          <w:sz w:val="28"/>
          <w:szCs w:val="28"/>
        </w:rPr>
        <w:t xml:space="preserve"> </w:t>
      </w:r>
      <w:r w:rsidR="00F839DA">
        <w:rPr>
          <w:spacing w:val="-2"/>
          <w:sz w:val="28"/>
          <w:szCs w:val="28"/>
        </w:rPr>
        <w:t xml:space="preserve">вступает в силу на следующий день </w:t>
      </w:r>
      <w:r w:rsidR="00F839DA">
        <w:rPr>
          <w:sz w:val="28"/>
          <w:szCs w:val="28"/>
        </w:rPr>
        <w:t>после дня его официального опубликования (обнародования).</w:t>
      </w:r>
    </w:p>
    <w:p w14:paraId="0A4ED13D" w14:textId="4A3D0695" w:rsidR="00740B52" w:rsidRPr="001A683D" w:rsidRDefault="003B2568" w:rsidP="00EC4A3D">
      <w:pPr>
        <w:pStyle w:val="a0"/>
        <w:spacing w:before="0"/>
        <w:rPr>
          <w:sz w:val="28"/>
          <w:szCs w:val="28"/>
        </w:rPr>
      </w:pPr>
      <w:r w:rsidRPr="001A683D">
        <w:rPr>
          <w:sz w:val="28"/>
          <w:szCs w:val="28"/>
        </w:rPr>
        <w:t>4</w:t>
      </w:r>
      <w:r w:rsidR="00740B52" w:rsidRPr="001A683D">
        <w:rPr>
          <w:sz w:val="28"/>
          <w:szCs w:val="28"/>
        </w:rPr>
        <w:t xml:space="preserve">. Контроль за исполнением настоящего </w:t>
      </w:r>
      <w:r w:rsidR="00336772">
        <w:rPr>
          <w:sz w:val="28"/>
          <w:szCs w:val="28"/>
        </w:rPr>
        <w:t>постановления</w:t>
      </w:r>
      <w:r w:rsidR="00740B52" w:rsidRPr="001A683D">
        <w:rPr>
          <w:sz w:val="28"/>
          <w:szCs w:val="28"/>
        </w:rPr>
        <w:t xml:space="preserve"> возложить на </w:t>
      </w:r>
      <w:r w:rsidR="00A461C0">
        <w:rPr>
          <w:sz w:val="28"/>
          <w:szCs w:val="28"/>
        </w:rPr>
        <w:t>главу администрации</w:t>
      </w:r>
      <w:r w:rsidR="00336772">
        <w:rPr>
          <w:sz w:val="28"/>
          <w:szCs w:val="28"/>
        </w:rPr>
        <w:t xml:space="preserve"> </w:t>
      </w:r>
      <w:r w:rsidR="00A461C0" w:rsidRPr="00CD1BA1">
        <w:rPr>
          <w:sz w:val="28"/>
          <w:szCs w:val="28"/>
        </w:rPr>
        <w:t>Сосновского</w:t>
      </w:r>
      <w:r w:rsidR="00740B52" w:rsidRPr="00CD1BA1">
        <w:rPr>
          <w:sz w:val="28"/>
          <w:szCs w:val="28"/>
        </w:rPr>
        <w:t xml:space="preserve"> сельсовета </w:t>
      </w:r>
      <w:r w:rsidR="00740B52" w:rsidRPr="001A683D">
        <w:rPr>
          <w:sz w:val="28"/>
          <w:szCs w:val="28"/>
        </w:rPr>
        <w:t>Бессоновского района Пензенской области.</w:t>
      </w:r>
    </w:p>
    <w:p w14:paraId="0CBDD0ED" w14:textId="77777777" w:rsidR="0030670A" w:rsidRPr="001A683D" w:rsidRDefault="0030670A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26FA42CA" w14:textId="77777777" w:rsidR="00A461C0" w:rsidRDefault="00A461C0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7AB13B77" w14:textId="77777777" w:rsidR="00A461C0" w:rsidRDefault="00A461C0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017AA535" w14:textId="5F6FE7DA" w:rsidR="00A461C0" w:rsidRDefault="00CD1BA1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BA0DA2" w:rsidRPr="001A683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A0DA2" w:rsidRPr="001A683D">
        <w:rPr>
          <w:sz w:val="28"/>
          <w:szCs w:val="28"/>
        </w:rPr>
        <w:t xml:space="preserve"> </w:t>
      </w:r>
      <w:r w:rsidR="00336772">
        <w:rPr>
          <w:sz w:val="28"/>
          <w:szCs w:val="28"/>
        </w:rPr>
        <w:t xml:space="preserve">администрации </w:t>
      </w:r>
    </w:p>
    <w:p w14:paraId="6904DDAD" w14:textId="35907191" w:rsidR="00EC4A3D" w:rsidRPr="00CD1BA1" w:rsidRDefault="00A461C0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CD1BA1">
        <w:rPr>
          <w:sz w:val="28"/>
          <w:szCs w:val="28"/>
        </w:rPr>
        <w:t>Сосновского</w:t>
      </w:r>
      <w:r w:rsidR="00740B52" w:rsidRPr="00CD1BA1">
        <w:rPr>
          <w:sz w:val="28"/>
          <w:szCs w:val="28"/>
        </w:rPr>
        <w:t xml:space="preserve"> сельсовета</w:t>
      </w:r>
      <w:r w:rsidR="00BA0DA2" w:rsidRPr="00CD1BA1">
        <w:rPr>
          <w:sz w:val="28"/>
          <w:szCs w:val="28"/>
        </w:rPr>
        <w:t xml:space="preserve"> </w:t>
      </w:r>
    </w:p>
    <w:p w14:paraId="543C402A" w14:textId="77777777" w:rsidR="00A461C0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>Бессоновского района</w:t>
      </w:r>
    </w:p>
    <w:p w14:paraId="7AB91DEB" w14:textId="2E4565EA" w:rsidR="00196D9E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>Пензенской области</w:t>
      </w:r>
      <w:r w:rsidR="00A461C0">
        <w:rPr>
          <w:sz w:val="28"/>
          <w:szCs w:val="28"/>
        </w:rPr>
        <w:t xml:space="preserve">                                                                      </w:t>
      </w:r>
      <w:r w:rsidR="00CD1BA1">
        <w:rPr>
          <w:sz w:val="28"/>
          <w:szCs w:val="28"/>
        </w:rPr>
        <w:t xml:space="preserve">В.А. </w:t>
      </w:r>
      <w:proofErr w:type="spellStart"/>
      <w:r w:rsidR="00CD1BA1">
        <w:rPr>
          <w:sz w:val="28"/>
          <w:szCs w:val="28"/>
        </w:rPr>
        <w:t>Борясов</w:t>
      </w:r>
      <w:proofErr w:type="spellEnd"/>
    </w:p>
    <w:p w14:paraId="2ABDCC0A" w14:textId="77777777" w:rsidR="0006394D" w:rsidRDefault="0006394D" w:rsidP="00196D9E">
      <w:pPr>
        <w:pStyle w:val="a0"/>
        <w:spacing w:before="0"/>
        <w:ind w:firstLine="0"/>
        <w:jc w:val="left"/>
        <w:rPr>
          <w:sz w:val="28"/>
          <w:szCs w:val="28"/>
        </w:rPr>
      </w:pPr>
    </w:p>
    <w:sectPr w:rsidR="0006394D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F6C8" w14:textId="77777777" w:rsidR="008F6B2D" w:rsidRDefault="008F6B2D">
      <w:r>
        <w:separator/>
      </w:r>
    </w:p>
  </w:endnote>
  <w:endnote w:type="continuationSeparator" w:id="0">
    <w:p w14:paraId="1A6F0FC3" w14:textId="77777777" w:rsidR="008F6B2D" w:rsidRDefault="008F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C4F7" w14:textId="77777777" w:rsidR="008F6B2D" w:rsidRDefault="008F6B2D">
      <w:r>
        <w:separator/>
      </w:r>
    </w:p>
  </w:footnote>
  <w:footnote w:type="continuationSeparator" w:id="0">
    <w:p w14:paraId="36C99C8A" w14:textId="77777777" w:rsidR="008F6B2D" w:rsidRDefault="008F6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619A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01E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81774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8F6B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05883"/>
    <w:rsid w:val="00A2225E"/>
    <w:rsid w:val="00A2556D"/>
    <w:rsid w:val="00A36D27"/>
    <w:rsid w:val="00A40348"/>
    <w:rsid w:val="00A40578"/>
    <w:rsid w:val="00A42A36"/>
    <w:rsid w:val="00A44568"/>
    <w:rsid w:val="00A461C0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A148F"/>
    <w:rsid w:val="00CB1703"/>
    <w:rsid w:val="00CC59D8"/>
    <w:rsid w:val="00CD0C47"/>
    <w:rsid w:val="00CD1BA1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39D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B15DA"/>
  <w15:docId w15:val="{D76C4B85-7490-458C-A568-3345160E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0640-C2DC-4B26-A99E-A1216DA9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2025-07-04T07:40:00Z</cp:lastPrinted>
  <dcterms:created xsi:type="dcterms:W3CDTF">2025-07-04T05:53:00Z</dcterms:created>
  <dcterms:modified xsi:type="dcterms:W3CDTF">2025-07-04T07:40:00Z</dcterms:modified>
</cp:coreProperties>
</file>