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F99" w:rsidRPr="00DB6C2A" w:rsidRDefault="00322EB1" w:rsidP="00322EB1">
      <w:pPr>
        <w:spacing w:line="360" w:lineRule="auto"/>
        <w:ind w:right="-1"/>
      </w:pPr>
      <w:r>
        <w:t xml:space="preserve">                                                                    </w:t>
      </w:r>
      <w:r w:rsidR="007E3F99">
        <w:rPr>
          <w:noProof/>
        </w:rPr>
        <w:drawing>
          <wp:inline distT="0" distB="0" distL="0" distR="0">
            <wp:extent cx="723900" cy="904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ПРОЕКТ</w:t>
      </w:r>
    </w:p>
    <w:p w:rsidR="007E3F99" w:rsidRPr="002234C8" w:rsidRDefault="007E3F99" w:rsidP="007E3F99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 w:rsidRPr="002234C8">
        <w:rPr>
          <w:b/>
          <w:caps/>
          <w:noProof/>
          <w:sz w:val="28"/>
          <w:szCs w:val="28"/>
        </w:rPr>
        <w:t xml:space="preserve">администрациЯ </w:t>
      </w:r>
      <w:r w:rsidR="003201F0">
        <w:rPr>
          <w:b/>
          <w:caps/>
          <w:noProof/>
          <w:sz w:val="28"/>
          <w:szCs w:val="28"/>
        </w:rPr>
        <w:t>Проказнинского</w:t>
      </w:r>
      <w:r w:rsidRPr="002234C8">
        <w:rPr>
          <w:b/>
          <w:caps/>
          <w:noProof/>
          <w:sz w:val="28"/>
          <w:szCs w:val="28"/>
        </w:rPr>
        <w:t xml:space="preserve"> СЕЛЬСОВЕТА</w:t>
      </w:r>
    </w:p>
    <w:p w:rsidR="007E3F99" w:rsidRPr="002234C8" w:rsidRDefault="007E3F99" w:rsidP="007E3F99">
      <w:pPr>
        <w:spacing w:line="360" w:lineRule="auto"/>
        <w:ind w:right="-1"/>
        <w:jc w:val="center"/>
        <w:rPr>
          <w:b/>
          <w:sz w:val="28"/>
          <w:szCs w:val="28"/>
        </w:rPr>
      </w:pPr>
      <w:r w:rsidRPr="002234C8">
        <w:rPr>
          <w:b/>
          <w:sz w:val="28"/>
          <w:szCs w:val="28"/>
        </w:rPr>
        <w:t>БЕССОНОВСКОГО РАЙОНА ПЕНЗЕНСКОЙ ОБЛАСТИ</w:t>
      </w:r>
    </w:p>
    <w:p w:rsidR="009B091E" w:rsidRDefault="009B091E" w:rsidP="007E3F99">
      <w:pPr>
        <w:tabs>
          <w:tab w:val="center" w:pos="5103"/>
          <w:tab w:val="left" w:pos="8949"/>
          <w:tab w:val="left" w:pos="9210"/>
        </w:tabs>
        <w:jc w:val="center"/>
        <w:rPr>
          <w:b/>
          <w:sz w:val="28"/>
          <w:szCs w:val="28"/>
        </w:rPr>
      </w:pPr>
    </w:p>
    <w:p w:rsidR="007E3F99" w:rsidRPr="002234C8" w:rsidRDefault="007E3F99" w:rsidP="007E3F99">
      <w:pPr>
        <w:tabs>
          <w:tab w:val="center" w:pos="5103"/>
          <w:tab w:val="left" w:pos="8949"/>
          <w:tab w:val="left" w:pos="9210"/>
        </w:tabs>
        <w:jc w:val="center"/>
        <w:rPr>
          <w:b/>
          <w:sz w:val="28"/>
          <w:szCs w:val="28"/>
        </w:rPr>
      </w:pPr>
      <w:r w:rsidRPr="002234C8">
        <w:rPr>
          <w:b/>
          <w:sz w:val="28"/>
          <w:szCs w:val="28"/>
        </w:rPr>
        <w:t>ПОСТАНОВЛЕНИЕ</w:t>
      </w:r>
    </w:p>
    <w:p w:rsidR="009B091E" w:rsidRPr="00934510" w:rsidRDefault="007E3F99" w:rsidP="00934510">
      <w:pPr>
        <w:pStyle w:val="ad"/>
        <w:ind w:left="0"/>
        <w:jc w:val="center"/>
        <w:rPr>
          <w:sz w:val="26"/>
          <w:szCs w:val="26"/>
        </w:rPr>
      </w:pPr>
      <w:r w:rsidRPr="00934510">
        <w:rPr>
          <w:sz w:val="26"/>
          <w:szCs w:val="26"/>
        </w:rPr>
        <w:t xml:space="preserve">          </w:t>
      </w:r>
    </w:p>
    <w:tbl>
      <w:tblPr>
        <w:tblpPr w:leftFromText="180" w:rightFromText="180" w:vertAnchor="text" w:horzAnchor="margin" w:tblpXSpec="center" w:tblpY="10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9B091E" w:rsidTr="00F5797C">
        <w:tc>
          <w:tcPr>
            <w:tcW w:w="284" w:type="dxa"/>
            <w:vAlign w:val="bottom"/>
            <w:hideMark/>
          </w:tcPr>
          <w:p w:rsidR="009B091E" w:rsidRDefault="009B091E" w:rsidP="00F5797C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B091E" w:rsidRDefault="009B091E" w:rsidP="00E61084">
            <w:pPr>
              <w:jc w:val="center"/>
            </w:pPr>
            <w:r>
              <w:t>года</w:t>
            </w:r>
          </w:p>
        </w:tc>
        <w:tc>
          <w:tcPr>
            <w:tcW w:w="397" w:type="dxa"/>
            <w:vAlign w:val="bottom"/>
            <w:hideMark/>
          </w:tcPr>
          <w:p w:rsidR="009B091E" w:rsidRDefault="009B091E" w:rsidP="00F5797C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B091E" w:rsidRDefault="009B091E" w:rsidP="00F5797C">
            <w:pPr>
              <w:jc w:val="center"/>
            </w:pPr>
          </w:p>
        </w:tc>
      </w:tr>
      <w:tr w:rsidR="009B091E" w:rsidTr="00F5797C">
        <w:tc>
          <w:tcPr>
            <w:tcW w:w="4650" w:type="dxa"/>
            <w:gridSpan w:val="4"/>
          </w:tcPr>
          <w:p w:rsidR="009B091E" w:rsidRDefault="009B091E" w:rsidP="00F5797C">
            <w:pPr>
              <w:jc w:val="center"/>
              <w:rPr>
                <w:sz w:val="10"/>
              </w:rPr>
            </w:pPr>
          </w:p>
          <w:p w:rsidR="009B091E" w:rsidRDefault="009B091E" w:rsidP="00F5797C">
            <w:r>
              <w:t xml:space="preserve">                         с.Пыркино</w:t>
            </w:r>
          </w:p>
        </w:tc>
      </w:tr>
    </w:tbl>
    <w:p w:rsidR="007E3F99" w:rsidRPr="00934510" w:rsidRDefault="007E3F99" w:rsidP="00934510">
      <w:pPr>
        <w:pStyle w:val="ad"/>
        <w:ind w:left="0"/>
        <w:jc w:val="center"/>
        <w:rPr>
          <w:sz w:val="26"/>
          <w:szCs w:val="26"/>
        </w:rPr>
      </w:pPr>
      <w:r w:rsidRPr="00934510">
        <w:rPr>
          <w:sz w:val="26"/>
          <w:szCs w:val="26"/>
        </w:rPr>
        <w:t xml:space="preserve">                                                            </w:t>
      </w:r>
      <w:r w:rsidR="00405CB3" w:rsidRPr="00934510">
        <w:rPr>
          <w:sz w:val="26"/>
          <w:szCs w:val="26"/>
        </w:rPr>
        <w:t xml:space="preserve">            </w:t>
      </w:r>
      <w:r w:rsidRPr="00934510">
        <w:rPr>
          <w:sz w:val="26"/>
          <w:szCs w:val="26"/>
        </w:rPr>
        <w:t xml:space="preserve">          </w:t>
      </w:r>
    </w:p>
    <w:p w:rsidR="004C51AA" w:rsidRPr="00934510" w:rsidRDefault="004C51AA" w:rsidP="00203A26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9B091E" w:rsidRDefault="009B091E" w:rsidP="004C51AA">
      <w:pPr>
        <w:jc w:val="center"/>
        <w:rPr>
          <w:b/>
          <w:iCs/>
          <w:sz w:val="26"/>
          <w:szCs w:val="26"/>
        </w:rPr>
      </w:pPr>
    </w:p>
    <w:p w:rsidR="009B091E" w:rsidRDefault="009B091E" w:rsidP="004C51AA">
      <w:pPr>
        <w:jc w:val="center"/>
        <w:rPr>
          <w:b/>
          <w:iCs/>
          <w:sz w:val="26"/>
          <w:szCs w:val="26"/>
        </w:rPr>
      </w:pPr>
    </w:p>
    <w:p w:rsidR="00E61084" w:rsidRDefault="00E61084" w:rsidP="00E61084">
      <w:pPr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административный регламент предоставления муниципальной услуги «Присвоение и аннулирование адресов», утвержденный постановлением администрации Проказнинского  сельсовета Бессоновского района Пензенской области от 25.03.2019 № 35</w:t>
      </w:r>
    </w:p>
    <w:p w:rsidR="00A836AE" w:rsidRPr="00934510" w:rsidRDefault="00A836AE" w:rsidP="00E61084">
      <w:pPr>
        <w:spacing w:line="276" w:lineRule="auto"/>
        <w:rPr>
          <w:b/>
          <w:iCs/>
          <w:sz w:val="26"/>
          <w:szCs w:val="26"/>
        </w:rPr>
      </w:pPr>
    </w:p>
    <w:p w:rsidR="00E61084" w:rsidRDefault="00E61084" w:rsidP="00E61084">
      <w:pPr>
        <w:pStyle w:val="ConsPlusNormal0"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Руководствуясь Уставом сельского поселения Проказнинский сельсовет муниципального района Бессоновский  район Пензенской области, администрация Проказнинского  сельсовета постановляет:</w:t>
      </w:r>
    </w:p>
    <w:p w:rsidR="00E61084" w:rsidRDefault="00E61084" w:rsidP="00E61084">
      <w:pPr>
        <w:pStyle w:val="ConsPlusNormal0"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Внести в административный регламент предоставления муниципальной услуги «Присвоение и аннулирование адресов», утвержденный постановлением администрации Проказнинского  сельсовета Бессоновского района Пензенской области от </w:t>
      </w:r>
      <w:r>
        <w:rPr>
          <w:rFonts w:ascii="Times New Roman" w:hAnsi="Times New Roman"/>
          <w:color w:val="auto"/>
          <w:sz w:val="28"/>
          <w:szCs w:val="28"/>
        </w:rPr>
        <w:t>25.03.2019 № 35</w:t>
      </w:r>
      <w:r>
        <w:rPr>
          <w:rFonts w:ascii="Times New Roman" w:hAnsi="Times New Roman"/>
          <w:sz w:val="28"/>
          <w:szCs w:val="28"/>
        </w:rPr>
        <w:t>, (далее – регламент) следующие изменения:</w:t>
      </w:r>
    </w:p>
    <w:p w:rsidR="00E61084" w:rsidRDefault="00E61084" w:rsidP="00E61084">
      <w:pPr>
        <w:pStyle w:val="ConsPlusNormal0"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Пункт 2.5. «Правовые основания для предоставления муниципальной услуги»  регламента признать утратившим силу.</w:t>
      </w:r>
    </w:p>
    <w:p w:rsidR="00E61084" w:rsidRDefault="00E61084" w:rsidP="00E61084">
      <w:pPr>
        <w:pStyle w:val="ConsPlusNormal0"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Дополнить регламент пунктами 3.20. и 3.21. следующего содержания:</w:t>
      </w:r>
    </w:p>
    <w:p w:rsidR="00E61084" w:rsidRDefault="00E61084" w:rsidP="00E61084">
      <w:pPr>
        <w:pStyle w:val="ConsPlusNormal0"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«3.20. Порядок выдачи дубликата постановления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адреса.</w:t>
      </w:r>
    </w:p>
    <w:p w:rsidR="00E61084" w:rsidRDefault="00E61084" w:rsidP="00E61084">
      <w:pPr>
        <w:pStyle w:val="ConsPlusNormal0"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Заявитель вправе обратиться в Администрацию с заявлением о выдаче дубликата постановления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 (далее - заявление о выдаче дубликата) в свободной форме.</w:t>
      </w:r>
    </w:p>
    <w:p w:rsidR="00E61084" w:rsidRDefault="00E61084" w:rsidP="00E61084">
      <w:pPr>
        <w:pStyle w:val="ConsPlusNormal0"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отсутствия оснований для отказа в выдаче дубликата постановления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 (далее - Дубликат), установленных пунктом 3.19. настоящего Административного регламента, Администрация выдает Дубликат с присвоением того же регистрационного номера, который был указан в ранее выданном документе.</w:t>
      </w:r>
    </w:p>
    <w:p w:rsidR="00E61084" w:rsidRDefault="00E61084" w:rsidP="00E61084">
      <w:pPr>
        <w:pStyle w:val="ConsPlusNormal0"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Дубликат либо решение об отказе в выдаче Дубликата направляется заявителю способом, указанным заявителем в заявлении о выдаче Дубликата, в течение пяти рабочих дней с даты поступления заявления о выдаче Дубликата.</w:t>
      </w:r>
    </w:p>
    <w:p w:rsidR="00E61084" w:rsidRDefault="00E61084" w:rsidP="00E61084">
      <w:pPr>
        <w:pStyle w:val="ConsPlusNormal0"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3.21. Исчерпывающий перечень оснований для отказа в выдаче Дубликата:</w:t>
      </w:r>
    </w:p>
    <w:p w:rsidR="00E61084" w:rsidRDefault="00E61084" w:rsidP="00E61084">
      <w:pPr>
        <w:pStyle w:val="ConsPlusNormal0"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несоответствие заявителя кругу лиц, указанных в пункте </w:t>
      </w:r>
      <w:r w:rsidR="004767A5">
        <w:rPr>
          <w:rFonts w:ascii="Times New Roman" w:hAnsi="Times New Roman"/>
          <w:sz w:val="28"/>
          <w:szCs w:val="28"/>
        </w:rPr>
        <w:t>1.2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регламента.».</w:t>
      </w:r>
    </w:p>
    <w:p w:rsidR="00E61084" w:rsidRDefault="00E61084" w:rsidP="00E61084">
      <w:pPr>
        <w:pStyle w:val="ae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опубликовать в официальном информационном бюллетене Проказнинского сельсовета Бессоновского района Пензенской области «Сельские ведомости» и разместить (опубликовать) на официальном сайте администрации Бессоновского района в информационно – телекоммуникационной сети «Интернет».</w:t>
      </w:r>
    </w:p>
    <w:p w:rsidR="00E61084" w:rsidRDefault="00E61084" w:rsidP="00E6108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3.Контроль за исполнением настоящего постановления возложить на главу  администрации </w:t>
      </w:r>
      <w:r>
        <w:rPr>
          <w:color w:val="000000"/>
          <w:spacing w:val="1"/>
          <w:sz w:val="28"/>
          <w:szCs w:val="28"/>
        </w:rPr>
        <w:t xml:space="preserve">Проказнинского  сельсовета </w:t>
      </w:r>
      <w:r>
        <w:rPr>
          <w:sz w:val="28"/>
          <w:szCs w:val="28"/>
        </w:rPr>
        <w:t>Бессоновского района Пензенской области.</w:t>
      </w:r>
    </w:p>
    <w:p w:rsidR="00E61084" w:rsidRDefault="00E61084" w:rsidP="00E61084">
      <w:pPr>
        <w:pStyle w:val="ConsPlusNormal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084" w:rsidRDefault="00E61084" w:rsidP="00E61084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934510" w:rsidRPr="00052C55" w:rsidRDefault="00934510" w:rsidP="00052C55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34510" w:rsidRDefault="004C51AA" w:rsidP="00052C55">
      <w:pPr>
        <w:spacing w:line="276" w:lineRule="auto"/>
        <w:jc w:val="center"/>
        <w:rPr>
          <w:b/>
          <w:sz w:val="28"/>
          <w:szCs w:val="28"/>
        </w:rPr>
      </w:pPr>
      <w:r w:rsidRPr="00052C55">
        <w:rPr>
          <w:sz w:val="28"/>
          <w:szCs w:val="28"/>
        </w:rPr>
        <w:t xml:space="preserve">Глава администрации </w:t>
      </w:r>
      <w:r w:rsidR="00934510" w:rsidRPr="00052C55">
        <w:rPr>
          <w:sz w:val="28"/>
          <w:szCs w:val="28"/>
        </w:rPr>
        <w:t xml:space="preserve">                                                                              Н.Н. Тамошкин</w:t>
      </w:r>
    </w:p>
    <w:sectPr w:rsidR="00934510" w:rsidSect="0083482A">
      <w:pgSz w:w="11909" w:h="16834"/>
      <w:pgMar w:top="426" w:right="569" w:bottom="851" w:left="126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075" w:rsidRDefault="000E1075" w:rsidP="004C788D">
      <w:r>
        <w:separator/>
      </w:r>
    </w:p>
  </w:endnote>
  <w:endnote w:type="continuationSeparator" w:id="0">
    <w:p w:rsidR="000E1075" w:rsidRDefault="000E1075" w:rsidP="004C7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075" w:rsidRDefault="000E1075" w:rsidP="004C788D">
      <w:r>
        <w:separator/>
      </w:r>
    </w:p>
  </w:footnote>
  <w:footnote w:type="continuationSeparator" w:id="0">
    <w:p w:rsidR="000E1075" w:rsidRDefault="000E1075" w:rsidP="004C78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82403AD"/>
    <w:multiLevelType w:val="hybridMultilevel"/>
    <w:tmpl w:val="7C506E2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05838"/>
    <w:multiLevelType w:val="singleLevel"/>
    <w:tmpl w:val="0892334C"/>
    <w:lvl w:ilvl="0">
      <w:start w:val="1"/>
      <w:numFmt w:val="decimal"/>
      <w:lvlText w:val="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702189F"/>
    <w:multiLevelType w:val="hybridMultilevel"/>
    <w:tmpl w:val="390E421E"/>
    <w:lvl w:ilvl="0" w:tplc="4A2007B6">
      <w:start w:val="1"/>
      <w:numFmt w:val="decimal"/>
      <w:lvlText w:val="%1."/>
      <w:lvlJc w:val="left"/>
      <w:pPr>
        <w:ind w:left="1759" w:hanging="105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1FA582A"/>
    <w:multiLevelType w:val="multilevel"/>
    <w:tmpl w:val="16006290"/>
    <w:lvl w:ilvl="0">
      <w:start w:val="2"/>
      <w:numFmt w:val="decimal"/>
      <w:lvlText w:val="%1.0."/>
      <w:lvlJc w:val="left"/>
      <w:pPr>
        <w:tabs>
          <w:tab w:val="num" w:pos="1290"/>
        </w:tabs>
        <w:ind w:left="1290" w:hanging="720"/>
      </w:pPr>
    </w:lvl>
    <w:lvl w:ilvl="1">
      <w:start w:val="1"/>
      <w:numFmt w:val="decimal"/>
      <w:lvlText w:val="%1.%2."/>
      <w:lvlJc w:val="left"/>
      <w:pPr>
        <w:tabs>
          <w:tab w:val="num" w:pos="1998"/>
        </w:tabs>
        <w:ind w:left="1998" w:hanging="720"/>
      </w:p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</w:lvl>
    <w:lvl w:ilvl="3">
      <w:start w:val="1"/>
      <w:numFmt w:val="decimal"/>
      <w:lvlText w:val="%1.%2.%3.%4."/>
      <w:lvlJc w:val="left"/>
      <w:pPr>
        <w:tabs>
          <w:tab w:val="num" w:pos="3774"/>
        </w:tabs>
        <w:ind w:left="3774" w:hanging="1080"/>
      </w:pPr>
    </w:lvl>
    <w:lvl w:ilvl="4">
      <w:start w:val="1"/>
      <w:numFmt w:val="decimal"/>
      <w:lvlText w:val="%1.%2.%3.%4.%5."/>
      <w:lvlJc w:val="left"/>
      <w:pPr>
        <w:tabs>
          <w:tab w:val="num" w:pos="4482"/>
        </w:tabs>
        <w:ind w:left="4482" w:hanging="1080"/>
      </w:pPr>
    </w:lvl>
    <w:lvl w:ilvl="5">
      <w:start w:val="1"/>
      <w:numFmt w:val="decimal"/>
      <w:lvlText w:val="%1.%2.%3.%4.%5.%6."/>
      <w:lvlJc w:val="left"/>
      <w:pPr>
        <w:tabs>
          <w:tab w:val="num" w:pos="5550"/>
        </w:tabs>
        <w:ind w:left="555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618"/>
        </w:tabs>
        <w:ind w:left="661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7326"/>
        </w:tabs>
        <w:ind w:left="732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8394"/>
        </w:tabs>
        <w:ind w:left="8394" w:hanging="2160"/>
      </w:pPr>
    </w:lvl>
  </w:abstractNum>
  <w:abstractNum w:abstractNumId="5" w15:restartNumberingAfterBreak="0">
    <w:nsid w:val="4EB4131B"/>
    <w:multiLevelType w:val="hybridMultilevel"/>
    <w:tmpl w:val="D9AC2ECA"/>
    <w:lvl w:ilvl="0" w:tplc="3A702670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4FAC4D36"/>
    <w:multiLevelType w:val="hybridMultilevel"/>
    <w:tmpl w:val="ADC00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597EF6"/>
    <w:multiLevelType w:val="hybridMultilevel"/>
    <w:tmpl w:val="CD32974A"/>
    <w:lvl w:ilvl="0" w:tplc="07EA010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EE92A17"/>
    <w:multiLevelType w:val="hybridMultilevel"/>
    <w:tmpl w:val="CE4606BE"/>
    <w:lvl w:ilvl="0" w:tplc="12B62528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"/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8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E3F"/>
    <w:rsid w:val="0000009F"/>
    <w:rsid w:val="000111E3"/>
    <w:rsid w:val="00025A3F"/>
    <w:rsid w:val="0004069B"/>
    <w:rsid w:val="00050163"/>
    <w:rsid w:val="00052268"/>
    <w:rsid w:val="00052C55"/>
    <w:rsid w:val="00060C5D"/>
    <w:rsid w:val="00065DF5"/>
    <w:rsid w:val="0008223F"/>
    <w:rsid w:val="00084779"/>
    <w:rsid w:val="00086F2D"/>
    <w:rsid w:val="000A4D8E"/>
    <w:rsid w:val="000B3594"/>
    <w:rsid w:val="000B6ED9"/>
    <w:rsid w:val="000C5E97"/>
    <w:rsid w:val="000E0B55"/>
    <w:rsid w:val="000E1075"/>
    <w:rsid w:val="000F1A0C"/>
    <w:rsid w:val="000F5A91"/>
    <w:rsid w:val="000F6FB2"/>
    <w:rsid w:val="00112078"/>
    <w:rsid w:val="001158B6"/>
    <w:rsid w:val="00127336"/>
    <w:rsid w:val="001355C8"/>
    <w:rsid w:val="001419F0"/>
    <w:rsid w:val="00143367"/>
    <w:rsid w:val="00146F6B"/>
    <w:rsid w:val="001501C4"/>
    <w:rsid w:val="0015302D"/>
    <w:rsid w:val="0016206C"/>
    <w:rsid w:val="0016268E"/>
    <w:rsid w:val="00163C87"/>
    <w:rsid w:val="0016567C"/>
    <w:rsid w:val="0017226A"/>
    <w:rsid w:val="00173002"/>
    <w:rsid w:val="0018704E"/>
    <w:rsid w:val="0019069E"/>
    <w:rsid w:val="001A1385"/>
    <w:rsid w:val="001B3709"/>
    <w:rsid w:val="001D7312"/>
    <w:rsid w:val="001F3374"/>
    <w:rsid w:val="001F4CC2"/>
    <w:rsid w:val="00203A26"/>
    <w:rsid w:val="00210377"/>
    <w:rsid w:val="0021620B"/>
    <w:rsid w:val="00216F50"/>
    <w:rsid w:val="00223434"/>
    <w:rsid w:val="002243C5"/>
    <w:rsid w:val="00231B24"/>
    <w:rsid w:val="00232346"/>
    <w:rsid w:val="0026795A"/>
    <w:rsid w:val="00271EA8"/>
    <w:rsid w:val="00272D8C"/>
    <w:rsid w:val="002751FE"/>
    <w:rsid w:val="002759C0"/>
    <w:rsid w:val="0028011B"/>
    <w:rsid w:val="002821F8"/>
    <w:rsid w:val="002829F5"/>
    <w:rsid w:val="00284085"/>
    <w:rsid w:val="0029578B"/>
    <w:rsid w:val="002A1D9F"/>
    <w:rsid w:val="002A4B9F"/>
    <w:rsid w:val="002A7CEE"/>
    <w:rsid w:val="002A7FB7"/>
    <w:rsid w:val="003107FF"/>
    <w:rsid w:val="00311118"/>
    <w:rsid w:val="003201F0"/>
    <w:rsid w:val="0032102B"/>
    <w:rsid w:val="00322EB1"/>
    <w:rsid w:val="00324134"/>
    <w:rsid w:val="00324A7D"/>
    <w:rsid w:val="00331422"/>
    <w:rsid w:val="00345232"/>
    <w:rsid w:val="00351DC1"/>
    <w:rsid w:val="00352501"/>
    <w:rsid w:val="00352E8C"/>
    <w:rsid w:val="00360473"/>
    <w:rsid w:val="0037633A"/>
    <w:rsid w:val="00377061"/>
    <w:rsid w:val="003939B6"/>
    <w:rsid w:val="003A4C75"/>
    <w:rsid w:val="0040154B"/>
    <w:rsid w:val="00405CB3"/>
    <w:rsid w:val="00420269"/>
    <w:rsid w:val="0043044D"/>
    <w:rsid w:val="00431F34"/>
    <w:rsid w:val="004376AA"/>
    <w:rsid w:val="00437E94"/>
    <w:rsid w:val="004424F1"/>
    <w:rsid w:val="0044312B"/>
    <w:rsid w:val="00461C4D"/>
    <w:rsid w:val="00465337"/>
    <w:rsid w:val="00467EE3"/>
    <w:rsid w:val="004767A5"/>
    <w:rsid w:val="00480EF5"/>
    <w:rsid w:val="0049505E"/>
    <w:rsid w:val="004A1A1F"/>
    <w:rsid w:val="004A3A10"/>
    <w:rsid w:val="004B556A"/>
    <w:rsid w:val="004B79D4"/>
    <w:rsid w:val="004C51AA"/>
    <w:rsid w:val="004C788D"/>
    <w:rsid w:val="004D63CA"/>
    <w:rsid w:val="004E3B08"/>
    <w:rsid w:val="004E66E7"/>
    <w:rsid w:val="004E7561"/>
    <w:rsid w:val="0051050D"/>
    <w:rsid w:val="00511DA1"/>
    <w:rsid w:val="00514E87"/>
    <w:rsid w:val="00514ECB"/>
    <w:rsid w:val="00515B73"/>
    <w:rsid w:val="005268CE"/>
    <w:rsid w:val="00533AAA"/>
    <w:rsid w:val="00534B9B"/>
    <w:rsid w:val="00541441"/>
    <w:rsid w:val="00541B6F"/>
    <w:rsid w:val="005460C8"/>
    <w:rsid w:val="00551A48"/>
    <w:rsid w:val="0055305E"/>
    <w:rsid w:val="00566C4E"/>
    <w:rsid w:val="00571FA2"/>
    <w:rsid w:val="00572C68"/>
    <w:rsid w:val="00594C38"/>
    <w:rsid w:val="00597DA7"/>
    <w:rsid w:val="005B5A80"/>
    <w:rsid w:val="005C5604"/>
    <w:rsid w:val="005C584A"/>
    <w:rsid w:val="005D5780"/>
    <w:rsid w:val="005E7AB9"/>
    <w:rsid w:val="005F5FEF"/>
    <w:rsid w:val="005F702C"/>
    <w:rsid w:val="0060353C"/>
    <w:rsid w:val="006102DA"/>
    <w:rsid w:val="0061040C"/>
    <w:rsid w:val="00625A38"/>
    <w:rsid w:val="00626D37"/>
    <w:rsid w:val="00626D88"/>
    <w:rsid w:val="0063242F"/>
    <w:rsid w:val="00643238"/>
    <w:rsid w:val="006516B4"/>
    <w:rsid w:val="006538A0"/>
    <w:rsid w:val="006550DD"/>
    <w:rsid w:val="00656C78"/>
    <w:rsid w:val="00657B83"/>
    <w:rsid w:val="00663C74"/>
    <w:rsid w:val="00666361"/>
    <w:rsid w:val="006675A6"/>
    <w:rsid w:val="00670D43"/>
    <w:rsid w:val="006741FB"/>
    <w:rsid w:val="0068187A"/>
    <w:rsid w:val="006864D7"/>
    <w:rsid w:val="00695F4C"/>
    <w:rsid w:val="006971D1"/>
    <w:rsid w:val="006A7C1C"/>
    <w:rsid w:val="006C5614"/>
    <w:rsid w:val="006D2D58"/>
    <w:rsid w:val="006E4953"/>
    <w:rsid w:val="006F06F7"/>
    <w:rsid w:val="006F1BA6"/>
    <w:rsid w:val="006F5045"/>
    <w:rsid w:val="00700ED1"/>
    <w:rsid w:val="0070319E"/>
    <w:rsid w:val="00724574"/>
    <w:rsid w:val="00734CAC"/>
    <w:rsid w:val="00747931"/>
    <w:rsid w:val="007523A7"/>
    <w:rsid w:val="00760FC4"/>
    <w:rsid w:val="007658E6"/>
    <w:rsid w:val="007725F0"/>
    <w:rsid w:val="007804F9"/>
    <w:rsid w:val="0078101F"/>
    <w:rsid w:val="00782E44"/>
    <w:rsid w:val="00794D47"/>
    <w:rsid w:val="00797796"/>
    <w:rsid w:val="007A2728"/>
    <w:rsid w:val="007C731F"/>
    <w:rsid w:val="007D2F58"/>
    <w:rsid w:val="007D753D"/>
    <w:rsid w:val="007E3F99"/>
    <w:rsid w:val="007E6CB6"/>
    <w:rsid w:val="007F670C"/>
    <w:rsid w:val="00801A31"/>
    <w:rsid w:val="00804F03"/>
    <w:rsid w:val="00825A33"/>
    <w:rsid w:val="00827E71"/>
    <w:rsid w:val="0083482A"/>
    <w:rsid w:val="00835ADC"/>
    <w:rsid w:val="008409DA"/>
    <w:rsid w:val="008733C3"/>
    <w:rsid w:val="0087775E"/>
    <w:rsid w:val="00877EE4"/>
    <w:rsid w:val="00886E3F"/>
    <w:rsid w:val="008A505B"/>
    <w:rsid w:val="008C0F14"/>
    <w:rsid w:val="008C20AA"/>
    <w:rsid w:val="008D0073"/>
    <w:rsid w:val="008D0C9C"/>
    <w:rsid w:val="008E48A4"/>
    <w:rsid w:val="008E5625"/>
    <w:rsid w:val="008E594A"/>
    <w:rsid w:val="008E6C4D"/>
    <w:rsid w:val="0090112C"/>
    <w:rsid w:val="00904E10"/>
    <w:rsid w:val="00906A65"/>
    <w:rsid w:val="00914F9B"/>
    <w:rsid w:val="00923592"/>
    <w:rsid w:val="00926EA1"/>
    <w:rsid w:val="0092703B"/>
    <w:rsid w:val="00934510"/>
    <w:rsid w:val="00934531"/>
    <w:rsid w:val="00940DC5"/>
    <w:rsid w:val="00943D23"/>
    <w:rsid w:val="00950046"/>
    <w:rsid w:val="00963DDA"/>
    <w:rsid w:val="009657A6"/>
    <w:rsid w:val="009731C2"/>
    <w:rsid w:val="009751C3"/>
    <w:rsid w:val="00981276"/>
    <w:rsid w:val="009918FD"/>
    <w:rsid w:val="009A0947"/>
    <w:rsid w:val="009A5454"/>
    <w:rsid w:val="009B091E"/>
    <w:rsid w:val="009C0503"/>
    <w:rsid w:val="009E46AE"/>
    <w:rsid w:val="009E5437"/>
    <w:rsid w:val="009F38ED"/>
    <w:rsid w:val="009F4DCA"/>
    <w:rsid w:val="00A1713B"/>
    <w:rsid w:val="00A20BAA"/>
    <w:rsid w:val="00A25F2F"/>
    <w:rsid w:val="00A4232B"/>
    <w:rsid w:val="00A42FB2"/>
    <w:rsid w:val="00A520E4"/>
    <w:rsid w:val="00A523F2"/>
    <w:rsid w:val="00A57E30"/>
    <w:rsid w:val="00A61626"/>
    <w:rsid w:val="00A836AE"/>
    <w:rsid w:val="00A90E87"/>
    <w:rsid w:val="00A91A60"/>
    <w:rsid w:val="00A923EE"/>
    <w:rsid w:val="00A96BBB"/>
    <w:rsid w:val="00AA3130"/>
    <w:rsid w:val="00AA44DE"/>
    <w:rsid w:val="00AC5ED3"/>
    <w:rsid w:val="00AC64C1"/>
    <w:rsid w:val="00AD6771"/>
    <w:rsid w:val="00AE43CA"/>
    <w:rsid w:val="00AF35DA"/>
    <w:rsid w:val="00AF392E"/>
    <w:rsid w:val="00B01362"/>
    <w:rsid w:val="00B02E4F"/>
    <w:rsid w:val="00B21AD6"/>
    <w:rsid w:val="00B272BA"/>
    <w:rsid w:val="00B318BF"/>
    <w:rsid w:val="00B3459C"/>
    <w:rsid w:val="00B37C5E"/>
    <w:rsid w:val="00B43687"/>
    <w:rsid w:val="00B45AE3"/>
    <w:rsid w:val="00B52B75"/>
    <w:rsid w:val="00B54588"/>
    <w:rsid w:val="00B70556"/>
    <w:rsid w:val="00B835B7"/>
    <w:rsid w:val="00B93A77"/>
    <w:rsid w:val="00B96420"/>
    <w:rsid w:val="00B96690"/>
    <w:rsid w:val="00BA4450"/>
    <w:rsid w:val="00BA77B6"/>
    <w:rsid w:val="00BC7734"/>
    <w:rsid w:val="00BD29AB"/>
    <w:rsid w:val="00BD32C3"/>
    <w:rsid w:val="00BE0069"/>
    <w:rsid w:val="00BE1A6B"/>
    <w:rsid w:val="00C02B90"/>
    <w:rsid w:val="00C04809"/>
    <w:rsid w:val="00C07278"/>
    <w:rsid w:val="00C17253"/>
    <w:rsid w:val="00C239DA"/>
    <w:rsid w:val="00C23CC9"/>
    <w:rsid w:val="00C23E9E"/>
    <w:rsid w:val="00C311C1"/>
    <w:rsid w:val="00C35212"/>
    <w:rsid w:val="00C43EEE"/>
    <w:rsid w:val="00C53DD1"/>
    <w:rsid w:val="00C54D76"/>
    <w:rsid w:val="00C55A32"/>
    <w:rsid w:val="00C77AE3"/>
    <w:rsid w:val="00C81755"/>
    <w:rsid w:val="00C82A2A"/>
    <w:rsid w:val="00C84353"/>
    <w:rsid w:val="00C86989"/>
    <w:rsid w:val="00C9366D"/>
    <w:rsid w:val="00C94A91"/>
    <w:rsid w:val="00CC0A34"/>
    <w:rsid w:val="00CC3799"/>
    <w:rsid w:val="00CD163D"/>
    <w:rsid w:val="00CD60D7"/>
    <w:rsid w:val="00CE071C"/>
    <w:rsid w:val="00CF2772"/>
    <w:rsid w:val="00CF6147"/>
    <w:rsid w:val="00D109C7"/>
    <w:rsid w:val="00D2469F"/>
    <w:rsid w:val="00D279D6"/>
    <w:rsid w:val="00D27D16"/>
    <w:rsid w:val="00D42A40"/>
    <w:rsid w:val="00D47F37"/>
    <w:rsid w:val="00D564F3"/>
    <w:rsid w:val="00D57C64"/>
    <w:rsid w:val="00D57E87"/>
    <w:rsid w:val="00D62287"/>
    <w:rsid w:val="00D656AD"/>
    <w:rsid w:val="00D71A4F"/>
    <w:rsid w:val="00D824C3"/>
    <w:rsid w:val="00D86797"/>
    <w:rsid w:val="00D9055B"/>
    <w:rsid w:val="00DA7C3D"/>
    <w:rsid w:val="00DB1436"/>
    <w:rsid w:val="00DB6710"/>
    <w:rsid w:val="00DB7012"/>
    <w:rsid w:val="00DC4004"/>
    <w:rsid w:val="00DC5972"/>
    <w:rsid w:val="00DC78A7"/>
    <w:rsid w:val="00DD271F"/>
    <w:rsid w:val="00DD7CF8"/>
    <w:rsid w:val="00DE2CDE"/>
    <w:rsid w:val="00DF7DAB"/>
    <w:rsid w:val="00E1217D"/>
    <w:rsid w:val="00E178E6"/>
    <w:rsid w:val="00E21A63"/>
    <w:rsid w:val="00E34D7F"/>
    <w:rsid w:val="00E35D0C"/>
    <w:rsid w:val="00E3710C"/>
    <w:rsid w:val="00E4754B"/>
    <w:rsid w:val="00E506F4"/>
    <w:rsid w:val="00E5247A"/>
    <w:rsid w:val="00E61084"/>
    <w:rsid w:val="00E76C73"/>
    <w:rsid w:val="00E80555"/>
    <w:rsid w:val="00E81AD9"/>
    <w:rsid w:val="00E83C56"/>
    <w:rsid w:val="00E8516E"/>
    <w:rsid w:val="00E85444"/>
    <w:rsid w:val="00E94F93"/>
    <w:rsid w:val="00EA59FC"/>
    <w:rsid w:val="00EA5AF3"/>
    <w:rsid w:val="00EB1AFB"/>
    <w:rsid w:val="00EC4079"/>
    <w:rsid w:val="00ED1097"/>
    <w:rsid w:val="00ED3AFF"/>
    <w:rsid w:val="00EE1B7F"/>
    <w:rsid w:val="00EF5211"/>
    <w:rsid w:val="00EF7E99"/>
    <w:rsid w:val="00F04B37"/>
    <w:rsid w:val="00F05534"/>
    <w:rsid w:val="00F163AA"/>
    <w:rsid w:val="00F41C5A"/>
    <w:rsid w:val="00F53C15"/>
    <w:rsid w:val="00F53F76"/>
    <w:rsid w:val="00F5634B"/>
    <w:rsid w:val="00F60FC6"/>
    <w:rsid w:val="00F618DE"/>
    <w:rsid w:val="00F830C5"/>
    <w:rsid w:val="00FB5064"/>
    <w:rsid w:val="00FB7B5F"/>
    <w:rsid w:val="00FD4A24"/>
    <w:rsid w:val="00FD4E6D"/>
    <w:rsid w:val="00FD5D6D"/>
    <w:rsid w:val="00FD7AB5"/>
    <w:rsid w:val="00FF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1EFE4F"/>
  <w15:docId w15:val="{01C904DA-7B94-4578-B3C9-AB3C4741C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C55"/>
    <w:rPr>
      <w:sz w:val="24"/>
      <w:szCs w:val="24"/>
    </w:rPr>
  </w:style>
  <w:style w:type="paragraph" w:styleId="1">
    <w:name w:val="heading 1"/>
    <w:basedOn w:val="a"/>
    <w:next w:val="a"/>
    <w:qFormat/>
    <w:rsid w:val="00203A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A0947"/>
    <w:pPr>
      <w:keepNext/>
      <w:outlineLvl w:val="1"/>
    </w:pPr>
    <w:rPr>
      <w:noProof/>
      <w:szCs w:val="20"/>
    </w:rPr>
  </w:style>
  <w:style w:type="paragraph" w:styleId="3">
    <w:name w:val="heading 3"/>
    <w:basedOn w:val="a"/>
    <w:next w:val="a"/>
    <w:link w:val="30"/>
    <w:qFormat/>
    <w:rsid w:val="009A0947"/>
    <w:pPr>
      <w:keepNext/>
      <w:jc w:val="center"/>
      <w:outlineLvl w:val="2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A0947"/>
    <w:pPr>
      <w:jc w:val="center"/>
    </w:pPr>
    <w:rPr>
      <w:sz w:val="44"/>
      <w:szCs w:val="20"/>
    </w:rPr>
  </w:style>
  <w:style w:type="paragraph" w:styleId="a5">
    <w:name w:val="Balloon Text"/>
    <w:basedOn w:val="a"/>
    <w:semiHidden/>
    <w:rsid w:val="00EB1AF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7804F9"/>
    <w:rPr>
      <w:sz w:val="28"/>
      <w:szCs w:val="24"/>
      <w:lang w:val="uk-UA"/>
    </w:rPr>
  </w:style>
  <w:style w:type="character" w:customStyle="1" w:styleId="a4">
    <w:name w:val="Заголовок Знак"/>
    <w:link w:val="a3"/>
    <w:rsid w:val="007804F9"/>
    <w:rPr>
      <w:sz w:val="44"/>
    </w:rPr>
  </w:style>
  <w:style w:type="paragraph" w:styleId="a6">
    <w:name w:val="header"/>
    <w:basedOn w:val="a"/>
    <w:link w:val="a7"/>
    <w:uiPriority w:val="99"/>
    <w:rsid w:val="004C788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4C788D"/>
    <w:rPr>
      <w:sz w:val="24"/>
      <w:szCs w:val="24"/>
    </w:rPr>
  </w:style>
  <w:style w:type="paragraph" w:styleId="a8">
    <w:name w:val="footer"/>
    <w:basedOn w:val="a"/>
    <w:link w:val="a9"/>
    <w:rsid w:val="004C788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4C788D"/>
    <w:rPr>
      <w:sz w:val="24"/>
      <w:szCs w:val="24"/>
    </w:rPr>
  </w:style>
  <w:style w:type="character" w:styleId="aa">
    <w:name w:val="Hyperlink"/>
    <w:unhideWhenUsed/>
    <w:rsid w:val="00127336"/>
    <w:rPr>
      <w:color w:val="0000FF"/>
      <w:u w:val="single"/>
    </w:rPr>
  </w:style>
  <w:style w:type="paragraph" w:customStyle="1" w:styleId="ab">
    <w:name w:val="Нормальный"/>
    <w:rsid w:val="00127336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0">
    <w:name w:val="Заголовок1"/>
    <w:rsid w:val="004A3A10"/>
    <w:pPr>
      <w:widowControl w:val="0"/>
      <w:autoSpaceDE w:val="0"/>
      <w:autoSpaceDN w:val="0"/>
      <w:adjustRightInd w:val="0"/>
    </w:pPr>
    <w:rPr>
      <w:b/>
      <w:bCs/>
      <w:color w:val="000000"/>
      <w:sz w:val="24"/>
      <w:szCs w:val="24"/>
    </w:rPr>
  </w:style>
  <w:style w:type="paragraph" w:customStyle="1" w:styleId="p3">
    <w:name w:val="p3"/>
    <w:basedOn w:val="a"/>
    <w:rsid w:val="00594C38"/>
    <w:pPr>
      <w:spacing w:before="100" w:beforeAutospacing="1" w:after="100" w:afterAutospacing="1"/>
    </w:pPr>
  </w:style>
  <w:style w:type="paragraph" w:customStyle="1" w:styleId="ac">
    <w:name w:val="Знак Знак Знак Знак Знак Знак Знак Знак Знак Знак Знак Знак Знак Знак Знак Знак Знак Знак"/>
    <w:basedOn w:val="a"/>
    <w:rsid w:val="00804F03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2323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FR2">
    <w:name w:val="FR2"/>
    <w:rsid w:val="00203A26"/>
    <w:pPr>
      <w:widowControl w:val="0"/>
      <w:autoSpaceDE w:val="0"/>
      <w:autoSpaceDN w:val="0"/>
      <w:adjustRightInd w:val="0"/>
      <w:ind w:left="120"/>
    </w:pPr>
    <w:rPr>
      <w:rFonts w:ascii="Arial" w:hAnsi="Arial" w:cs="Arial"/>
      <w:sz w:val="16"/>
      <w:szCs w:val="16"/>
    </w:rPr>
  </w:style>
  <w:style w:type="character" w:customStyle="1" w:styleId="14">
    <w:name w:val="Стиль 14 пт"/>
    <w:rsid w:val="007E3F99"/>
    <w:rPr>
      <w:sz w:val="28"/>
    </w:rPr>
  </w:style>
  <w:style w:type="paragraph" w:styleId="ad">
    <w:name w:val="List Paragraph"/>
    <w:basedOn w:val="a"/>
    <w:uiPriority w:val="34"/>
    <w:qFormat/>
    <w:rsid w:val="007E3F99"/>
    <w:pPr>
      <w:ind w:left="708"/>
    </w:pPr>
  </w:style>
  <w:style w:type="paragraph" w:styleId="ae">
    <w:name w:val="Normal (Web)"/>
    <w:basedOn w:val="a"/>
    <w:uiPriority w:val="99"/>
    <w:semiHidden/>
    <w:unhideWhenUsed/>
    <w:rsid w:val="00E61084"/>
    <w:pPr>
      <w:spacing w:before="100" w:beforeAutospacing="1" w:after="100" w:afterAutospacing="1"/>
    </w:pPr>
  </w:style>
  <w:style w:type="character" w:customStyle="1" w:styleId="ConsPlusNormal">
    <w:name w:val="ConsPlusNormal Знак"/>
    <w:link w:val="ConsPlusNormal0"/>
    <w:uiPriority w:val="99"/>
    <w:locked/>
    <w:rsid w:val="00E61084"/>
    <w:rPr>
      <w:rFonts w:ascii="Calibri" w:hAnsi="Calibri" w:cs="Calibri"/>
      <w:color w:val="00000A"/>
      <w:sz w:val="22"/>
      <w:lang w:eastAsia="ar-SA"/>
    </w:rPr>
  </w:style>
  <w:style w:type="paragraph" w:customStyle="1" w:styleId="ConsPlusNormal0">
    <w:name w:val="ConsPlusNormal"/>
    <w:link w:val="ConsPlusNormal"/>
    <w:uiPriority w:val="99"/>
    <w:rsid w:val="00E61084"/>
    <w:pPr>
      <w:widowControl w:val="0"/>
      <w:suppressAutoHyphens/>
    </w:pPr>
    <w:rPr>
      <w:rFonts w:ascii="Calibri" w:hAnsi="Calibri" w:cs="Calibri"/>
      <w:color w:val="00000A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2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96;&#1072;&#1073;&#1083;&#1086;&#1085;&#1099;\&#1073;&#1083;&#1072;&#1085;&#1082;%20&#1088;&#1072;&#1089;&#1087;&#1086;&#1088;&#1103;&#1078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распоряжения.dot</Template>
  <TotalTime>1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Sovett</cp:lastModifiedBy>
  <cp:revision>5</cp:revision>
  <cp:lastPrinted>2026-07-29T05:39:00Z</cp:lastPrinted>
  <dcterms:created xsi:type="dcterms:W3CDTF">2026-07-29T07:51:00Z</dcterms:created>
  <dcterms:modified xsi:type="dcterms:W3CDTF">2026-07-29T12:11:00Z</dcterms:modified>
</cp:coreProperties>
</file>