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F99" w:rsidRPr="00DB6C2A" w:rsidRDefault="007E3F99" w:rsidP="007E3F99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239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F99" w:rsidRPr="002234C8" w:rsidRDefault="007E3F99" w:rsidP="007E3F99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2234C8">
        <w:rPr>
          <w:b/>
          <w:caps/>
          <w:noProof/>
          <w:sz w:val="28"/>
          <w:szCs w:val="28"/>
        </w:rPr>
        <w:t xml:space="preserve">администрациЯ </w:t>
      </w:r>
      <w:r w:rsidR="003201F0">
        <w:rPr>
          <w:b/>
          <w:caps/>
          <w:noProof/>
          <w:sz w:val="28"/>
          <w:szCs w:val="28"/>
        </w:rPr>
        <w:t>Проказнинского</w:t>
      </w:r>
      <w:r w:rsidRPr="002234C8">
        <w:rPr>
          <w:b/>
          <w:caps/>
          <w:noProof/>
          <w:sz w:val="28"/>
          <w:szCs w:val="28"/>
        </w:rPr>
        <w:t xml:space="preserve"> СЕЛЬСОВЕТА</w:t>
      </w:r>
    </w:p>
    <w:p w:rsidR="007E3F99" w:rsidRPr="002234C8" w:rsidRDefault="007E3F99" w:rsidP="007E3F99">
      <w:pPr>
        <w:spacing w:line="360" w:lineRule="auto"/>
        <w:ind w:right="-1"/>
        <w:jc w:val="center"/>
        <w:rPr>
          <w:b/>
          <w:sz w:val="28"/>
          <w:szCs w:val="28"/>
        </w:rPr>
      </w:pPr>
      <w:r w:rsidRPr="002234C8">
        <w:rPr>
          <w:b/>
          <w:sz w:val="28"/>
          <w:szCs w:val="28"/>
        </w:rPr>
        <w:t>БЕССОНОВСКОГО РАЙОНА ПЕНЗЕНСКОЙ ОБЛАСТИ</w:t>
      </w:r>
    </w:p>
    <w:p w:rsidR="009B091E" w:rsidRDefault="009B091E" w:rsidP="007E3F99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</w:p>
    <w:p w:rsidR="007E3F99" w:rsidRPr="002234C8" w:rsidRDefault="007E3F99" w:rsidP="007E3F99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  <w:r w:rsidRPr="002234C8">
        <w:rPr>
          <w:b/>
          <w:sz w:val="28"/>
          <w:szCs w:val="28"/>
        </w:rPr>
        <w:t>ПОСТАНОВЛЕНИЕ</w:t>
      </w:r>
    </w:p>
    <w:p w:rsidR="009B091E" w:rsidRPr="00934510" w:rsidRDefault="007E3F99" w:rsidP="00934510">
      <w:pPr>
        <w:pStyle w:val="ad"/>
        <w:ind w:left="0"/>
        <w:jc w:val="center"/>
        <w:rPr>
          <w:sz w:val="26"/>
          <w:szCs w:val="26"/>
        </w:rPr>
      </w:pPr>
      <w:r w:rsidRPr="00934510">
        <w:rPr>
          <w:sz w:val="26"/>
          <w:szCs w:val="26"/>
        </w:rPr>
        <w:t xml:space="preserve">          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B091E" w:rsidTr="00F5797C">
        <w:tc>
          <w:tcPr>
            <w:tcW w:w="284" w:type="dxa"/>
            <w:vAlign w:val="bottom"/>
            <w:hideMark/>
          </w:tcPr>
          <w:p w:rsidR="009B091E" w:rsidRDefault="009B091E" w:rsidP="00F5797C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B091E" w:rsidRDefault="00E61084" w:rsidP="00E61084">
            <w:pPr>
              <w:jc w:val="center"/>
            </w:pPr>
            <w:r>
              <w:t>28</w:t>
            </w:r>
            <w:r w:rsidR="009B091E">
              <w:t>.0</w:t>
            </w:r>
            <w:r>
              <w:t>7</w:t>
            </w:r>
            <w:r w:rsidR="009B091E">
              <w:t>.2026 года</w:t>
            </w:r>
          </w:p>
        </w:tc>
        <w:tc>
          <w:tcPr>
            <w:tcW w:w="397" w:type="dxa"/>
            <w:vAlign w:val="bottom"/>
            <w:hideMark/>
          </w:tcPr>
          <w:p w:rsidR="009B091E" w:rsidRDefault="009B091E" w:rsidP="00F5797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B091E" w:rsidRDefault="00E61084" w:rsidP="00F5797C">
            <w:pPr>
              <w:jc w:val="center"/>
            </w:pPr>
            <w:r>
              <w:t>75</w:t>
            </w:r>
          </w:p>
        </w:tc>
      </w:tr>
      <w:tr w:rsidR="009B091E" w:rsidTr="00F5797C">
        <w:tc>
          <w:tcPr>
            <w:tcW w:w="4650" w:type="dxa"/>
            <w:gridSpan w:val="4"/>
          </w:tcPr>
          <w:p w:rsidR="009B091E" w:rsidRDefault="009B091E" w:rsidP="00F5797C">
            <w:pPr>
              <w:jc w:val="center"/>
              <w:rPr>
                <w:sz w:val="10"/>
              </w:rPr>
            </w:pPr>
          </w:p>
          <w:p w:rsidR="009B091E" w:rsidRDefault="009B091E" w:rsidP="00F5797C">
            <w:r>
              <w:t xml:space="preserve">                         с.Пыркино</w:t>
            </w:r>
          </w:p>
        </w:tc>
      </w:tr>
    </w:tbl>
    <w:p w:rsidR="007E3F99" w:rsidRPr="00934510" w:rsidRDefault="007E3F99" w:rsidP="00934510">
      <w:pPr>
        <w:pStyle w:val="ad"/>
        <w:ind w:left="0"/>
        <w:jc w:val="center"/>
        <w:rPr>
          <w:sz w:val="26"/>
          <w:szCs w:val="26"/>
        </w:rPr>
      </w:pPr>
      <w:r w:rsidRPr="00934510">
        <w:rPr>
          <w:sz w:val="26"/>
          <w:szCs w:val="26"/>
        </w:rPr>
        <w:t xml:space="preserve">                                                            </w:t>
      </w:r>
      <w:r w:rsidR="00405CB3" w:rsidRPr="00934510">
        <w:rPr>
          <w:sz w:val="26"/>
          <w:szCs w:val="26"/>
        </w:rPr>
        <w:t xml:space="preserve">            </w:t>
      </w:r>
      <w:r w:rsidRPr="00934510">
        <w:rPr>
          <w:sz w:val="26"/>
          <w:szCs w:val="26"/>
        </w:rPr>
        <w:t xml:space="preserve">          </w:t>
      </w:r>
    </w:p>
    <w:p w:rsidR="004C51AA" w:rsidRPr="00934510" w:rsidRDefault="004C51AA" w:rsidP="00203A26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B091E" w:rsidRDefault="009B091E" w:rsidP="004C51AA">
      <w:pPr>
        <w:jc w:val="center"/>
        <w:rPr>
          <w:b/>
          <w:iCs/>
          <w:sz w:val="26"/>
          <w:szCs w:val="26"/>
        </w:rPr>
      </w:pPr>
    </w:p>
    <w:p w:rsidR="009B091E" w:rsidRDefault="009B091E" w:rsidP="004C51AA">
      <w:pPr>
        <w:jc w:val="center"/>
        <w:rPr>
          <w:b/>
          <w:iCs/>
          <w:sz w:val="26"/>
          <w:szCs w:val="26"/>
        </w:rPr>
      </w:pPr>
    </w:p>
    <w:p w:rsidR="00E61084" w:rsidRDefault="00E61084" w:rsidP="00E61084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Проказнинского  сельсовета Бессоновского района Пензенской области от 25.03.2019 № 35</w:t>
      </w:r>
    </w:p>
    <w:p w:rsidR="00A836AE" w:rsidRPr="00934510" w:rsidRDefault="00A836AE" w:rsidP="00E61084">
      <w:pPr>
        <w:spacing w:line="276" w:lineRule="auto"/>
        <w:rPr>
          <w:b/>
          <w:iCs/>
          <w:sz w:val="26"/>
          <w:szCs w:val="26"/>
        </w:rPr>
      </w:pP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Уставом сельского поселения Проказнинский сельсовет муниципального района Бессоновский  район Пензенской области, администрация Проказнинского  сельсовета постановляет: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административный регламент предоставления муниципальной услуги «Присвоение и аннулирование адресов», утвержденный постановлением администрации Проказнинского  сельсовета Бессоновского района Пензенской области от </w:t>
      </w:r>
      <w:r>
        <w:rPr>
          <w:rFonts w:ascii="Times New Roman" w:hAnsi="Times New Roman"/>
          <w:color w:val="auto"/>
          <w:sz w:val="28"/>
          <w:szCs w:val="28"/>
        </w:rPr>
        <w:t>25.03.2019 № 35</w:t>
      </w:r>
      <w:r>
        <w:rPr>
          <w:rFonts w:ascii="Times New Roman" w:hAnsi="Times New Roman"/>
          <w:sz w:val="28"/>
          <w:szCs w:val="28"/>
        </w:rPr>
        <w:t>, (далее – регламент) следующие изменения: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2.5. «Правовые основания для предоставления муниципальной услуги»  регламента признать утратившим силу.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Дополнить регламент пунктами 3.20. и 3.21. следующего содержания: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«3.20. Порядок выдачи дубликата постановления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адреса.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вправе обратиться в Администрацию с заявлением о выдаче дубликата постановления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 (далее - заявление о выдаче дубликата) в свободной форме.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отсутствия оснований для отказа в выдаче дубликата постановления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 (далее - Дубликат), установленных пунктом 3.19. настоящего Административного регламента, Администрация выдает Дубликат с присвоением того же регистрационного номера, который был указан в ранее выданном документе.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Дубликат либо решение об отказе в выдаче Дубликата направляется заявителю </w:t>
      </w:r>
      <w:r>
        <w:rPr>
          <w:rFonts w:ascii="Times New Roman" w:hAnsi="Times New Roman"/>
          <w:sz w:val="28"/>
          <w:szCs w:val="28"/>
        </w:rPr>
        <w:lastRenderedPageBreak/>
        <w:t>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3.21. Исчерпывающий перечень оснований для отказа в выдаче Дубликата:</w:t>
      </w:r>
    </w:p>
    <w:p w:rsidR="00E61084" w:rsidRDefault="00E61084" w:rsidP="00E61084">
      <w:pPr>
        <w:pStyle w:val="ConsPlusNormal0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несоответствие заявителя кругу лиц, указанных в пункте</w:t>
      </w:r>
      <w:r w:rsidR="00574ECA">
        <w:rPr>
          <w:rFonts w:ascii="Times New Roman" w:hAnsi="Times New Roman"/>
          <w:sz w:val="28"/>
          <w:szCs w:val="28"/>
        </w:rPr>
        <w:t xml:space="preserve"> 1.2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регламента.».</w:t>
      </w:r>
    </w:p>
    <w:p w:rsidR="00E61084" w:rsidRDefault="00E61084" w:rsidP="00E61084">
      <w:pPr>
        <w:pStyle w:val="a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опубликовать в официальном информационном бюллетене Проказнинского сельсовета Бессоновского района Пензенской области «Сельские ведомости» и разместить (опубликовать) н</w:t>
      </w:r>
      <w:bookmarkStart w:id="0" w:name="_GoBack"/>
      <w:bookmarkEnd w:id="0"/>
      <w:r>
        <w:rPr>
          <w:sz w:val="28"/>
          <w:szCs w:val="28"/>
        </w:rPr>
        <w:t>а официальном сайте администрации Бессоновского района в информационно – телекоммуникационной сети «Интернет».</w:t>
      </w:r>
    </w:p>
    <w:p w:rsidR="00E61084" w:rsidRDefault="00E61084" w:rsidP="00E6108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3.Контроль за исполнением настоящего постановления возложить на главу  администрации </w:t>
      </w:r>
      <w:r>
        <w:rPr>
          <w:color w:val="000000"/>
          <w:spacing w:val="1"/>
          <w:sz w:val="28"/>
          <w:szCs w:val="28"/>
        </w:rPr>
        <w:t xml:space="preserve">Проказнинского  сельсовета </w:t>
      </w:r>
      <w:r>
        <w:rPr>
          <w:sz w:val="28"/>
          <w:szCs w:val="28"/>
        </w:rPr>
        <w:t>Бессоновского района Пензенской области.</w:t>
      </w:r>
    </w:p>
    <w:p w:rsidR="00E61084" w:rsidRDefault="00E61084" w:rsidP="00E61084">
      <w:pPr>
        <w:pStyle w:val="ConsPlusNormal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084" w:rsidRDefault="00E61084" w:rsidP="00E61084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934510" w:rsidRPr="00052C55" w:rsidRDefault="00934510" w:rsidP="00052C5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34510" w:rsidRDefault="004C51AA" w:rsidP="00052C55">
      <w:pPr>
        <w:spacing w:line="276" w:lineRule="auto"/>
        <w:jc w:val="center"/>
        <w:rPr>
          <w:b/>
          <w:sz w:val="28"/>
          <w:szCs w:val="28"/>
        </w:rPr>
      </w:pPr>
      <w:r w:rsidRPr="00052C55">
        <w:rPr>
          <w:sz w:val="28"/>
          <w:szCs w:val="28"/>
        </w:rPr>
        <w:t xml:space="preserve">Глава администрации </w:t>
      </w:r>
      <w:r w:rsidR="00934510" w:rsidRPr="00052C55">
        <w:rPr>
          <w:sz w:val="28"/>
          <w:szCs w:val="28"/>
        </w:rPr>
        <w:t xml:space="preserve">                                                                              Н.Н. Тамошкин</w:t>
      </w:r>
    </w:p>
    <w:sectPr w:rsidR="00934510" w:rsidSect="0083482A">
      <w:pgSz w:w="11909" w:h="16834"/>
      <w:pgMar w:top="426" w:right="569" w:bottom="851" w:left="126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647" w:rsidRDefault="00B17647" w:rsidP="004C788D">
      <w:r>
        <w:separator/>
      </w:r>
    </w:p>
  </w:endnote>
  <w:endnote w:type="continuationSeparator" w:id="0">
    <w:p w:rsidR="00B17647" w:rsidRDefault="00B17647" w:rsidP="004C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647" w:rsidRDefault="00B17647" w:rsidP="004C788D">
      <w:r>
        <w:separator/>
      </w:r>
    </w:p>
  </w:footnote>
  <w:footnote w:type="continuationSeparator" w:id="0">
    <w:p w:rsidR="00B17647" w:rsidRDefault="00B17647" w:rsidP="004C7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2403AD"/>
    <w:multiLevelType w:val="hybridMultilevel"/>
    <w:tmpl w:val="7C506E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05838"/>
    <w:multiLevelType w:val="singleLevel"/>
    <w:tmpl w:val="0892334C"/>
    <w:lvl w:ilvl="0">
      <w:start w:val="1"/>
      <w:numFmt w:val="decimal"/>
      <w:lvlText w:val="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702189F"/>
    <w:multiLevelType w:val="hybridMultilevel"/>
    <w:tmpl w:val="390E421E"/>
    <w:lvl w:ilvl="0" w:tplc="4A2007B6">
      <w:start w:val="1"/>
      <w:numFmt w:val="decimal"/>
      <w:lvlText w:val="%1."/>
      <w:lvlJc w:val="left"/>
      <w:pPr>
        <w:ind w:left="1759" w:hanging="105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FA582A"/>
    <w:multiLevelType w:val="multilevel"/>
    <w:tmpl w:val="16006290"/>
    <w:lvl w:ilvl="0">
      <w:start w:val="2"/>
      <w:numFmt w:val="decimal"/>
      <w:lvlText w:val="%1.0."/>
      <w:lvlJc w:val="left"/>
      <w:pPr>
        <w:tabs>
          <w:tab w:val="num" w:pos="1290"/>
        </w:tabs>
        <w:ind w:left="1290" w:hanging="720"/>
      </w:pPr>
    </w:lvl>
    <w:lvl w:ilvl="1">
      <w:start w:val="1"/>
      <w:numFmt w:val="decimal"/>
      <w:lvlText w:val="%1.%2."/>
      <w:lvlJc w:val="left"/>
      <w:pPr>
        <w:tabs>
          <w:tab w:val="num" w:pos="1998"/>
        </w:tabs>
        <w:ind w:left="1998" w:hanging="720"/>
      </w:p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3774"/>
        </w:tabs>
        <w:ind w:left="3774" w:hanging="1080"/>
      </w:pPr>
    </w:lvl>
    <w:lvl w:ilvl="4">
      <w:start w:val="1"/>
      <w:numFmt w:val="decimal"/>
      <w:lvlText w:val="%1.%2.%3.%4.%5."/>
      <w:lvlJc w:val="left"/>
      <w:pPr>
        <w:tabs>
          <w:tab w:val="num" w:pos="4482"/>
        </w:tabs>
        <w:ind w:left="4482" w:hanging="1080"/>
      </w:pPr>
    </w:lvl>
    <w:lvl w:ilvl="5">
      <w:start w:val="1"/>
      <w:numFmt w:val="decimal"/>
      <w:lvlText w:val="%1.%2.%3.%4.%5.%6."/>
      <w:lvlJc w:val="left"/>
      <w:pPr>
        <w:tabs>
          <w:tab w:val="num" w:pos="5550"/>
        </w:tabs>
        <w:ind w:left="55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18"/>
        </w:tabs>
        <w:ind w:left="661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326"/>
        </w:tabs>
        <w:ind w:left="73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394"/>
        </w:tabs>
        <w:ind w:left="8394" w:hanging="2160"/>
      </w:pPr>
    </w:lvl>
  </w:abstractNum>
  <w:abstractNum w:abstractNumId="5" w15:restartNumberingAfterBreak="0">
    <w:nsid w:val="4EB4131B"/>
    <w:multiLevelType w:val="hybridMultilevel"/>
    <w:tmpl w:val="D9AC2ECA"/>
    <w:lvl w:ilvl="0" w:tplc="3A702670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FAC4D36"/>
    <w:multiLevelType w:val="hybridMultilevel"/>
    <w:tmpl w:val="ADC00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97EF6"/>
    <w:multiLevelType w:val="hybridMultilevel"/>
    <w:tmpl w:val="CD32974A"/>
    <w:lvl w:ilvl="0" w:tplc="07EA010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EE92A17"/>
    <w:multiLevelType w:val="hybridMultilevel"/>
    <w:tmpl w:val="CE4606BE"/>
    <w:lvl w:ilvl="0" w:tplc="12B62528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3F"/>
    <w:rsid w:val="0000009F"/>
    <w:rsid w:val="000111E3"/>
    <w:rsid w:val="00025A3F"/>
    <w:rsid w:val="0004069B"/>
    <w:rsid w:val="00050163"/>
    <w:rsid w:val="00052268"/>
    <w:rsid w:val="00052C55"/>
    <w:rsid w:val="00060C5D"/>
    <w:rsid w:val="00065DF5"/>
    <w:rsid w:val="0008223F"/>
    <w:rsid w:val="00084779"/>
    <w:rsid w:val="00086F2D"/>
    <w:rsid w:val="000A4D8E"/>
    <w:rsid w:val="000B6ED9"/>
    <w:rsid w:val="000C5E97"/>
    <w:rsid w:val="000E0B55"/>
    <w:rsid w:val="000F1A0C"/>
    <w:rsid w:val="000F5A91"/>
    <w:rsid w:val="000F6FB2"/>
    <w:rsid w:val="00112078"/>
    <w:rsid w:val="001158B6"/>
    <w:rsid w:val="00127336"/>
    <w:rsid w:val="001355C8"/>
    <w:rsid w:val="001419F0"/>
    <w:rsid w:val="00143367"/>
    <w:rsid w:val="00146F6B"/>
    <w:rsid w:val="001501C4"/>
    <w:rsid w:val="0015302D"/>
    <w:rsid w:val="0016206C"/>
    <w:rsid w:val="0016268E"/>
    <w:rsid w:val="00163C87"/>
    <w:rsid w:val="0016567C"/>
    <w:rsid w:val="0017226A"/>
    <w:rsid w:val="00173002"/>
    <w:rsid w:val="0018704E"/>
    <w:rsid w:val="0019069E"/>
    <w:rsid w:val="001A1385"/>
    <w:rsid w:val="001B3709"/>
    <w:rsid w:val="001D7312"/>
    <w:rsid w:val="001F3374"/>
    <w:rsid w:val="001F4CC2"/>
    <w:rsid w:val="00203A26"/>
    <w:rsid w:val="00210377"/>
    <w:rsid w:val="0021620B"/>
    <w:rsid w:val="00216F50"/>
    <w:rsid w:val="00223434"/>
    <w:rsid w:val="002243C5"/>
    <w:rsid w:val="00231B24"/>
    <w:rsid w:val="00232346"/>
    <w:rsid w:val="0026795A"/>
    <w:rsid w:val="00271EA8"/>
    <w:rsid w:val="00272D8C"/>
    <w:rsid w:val="002751FE"/>
    <w:rsid w:val="002759C0"/>
    <w:rsid w:val="0028011B"/>
    <w:rsid w:val="002821F8"/>
    <w:rsid w:val="002829F5"/>
    <w:rsid w:val="00284085"/>
    <w:rsid w:val="0029578B"/>
    <w:rsid w:val="002A1D9F"/>
    <w:rsid w:val="002A4B9F"/>
    <w:rsid w:val="002A7CEE"/>
    <w:rsid w:val="002A7FB7"/>
    <w:rsid w:val="003107FF"/>
    <w:rsid w:val="00311118"/>
    <w:rsid w:val="003201F0"/>
    <w:rsid w:val="0032102B"/>
    <w:rsid w:val="00324134"/>
    <w:rsid w:val="00324A7D"/>
    <w:rsid w:val="00331422"/>
    <w:rsid w:val="00345232"/>
    <w:rsid w:val="00351DC1"/>
    <w:rsid w:val="00352501"/>
    <w:rsid w:val="00352E8C"/>
    <w:rsid w:val="00360473"/>
    <w:rsid w:val="0037633A"/>
    <w:rsid w:val="00377061"/>
    <w:rsid w:val="003939B6"/>
    <w:rsid w:val="003A4C75"/>
    <w:rsid w:val="0040154B"/>
    <w:rsid w:val="00405CB3"/>
    <w:rsid w:val="00420269"/>
    <w:rsid w:val="0043044D"/>
    <w:rsid w:val="00431F34"/>
    <w:rsid w:val="004376AA"/>
    <w:rsid w:val="00437E94"/>
    <w:rsid w:val="004424F1"/>
    <w:rsid w:val="0044312B"/>
    <w:rsid w:val="00461C4D"/>
    <w:rsid w:val="00465337"/>
    <w:rsid w:val="00467EE3"/>
    <w:rsid w:val="00480EF5"/>
    <w:rsid w:val="0049505E"/>
    <w:rsid w:val="004A1A1F"/>
    <w:rsid w:val="004A3A10"/>
    <w:rsid w:val="004B556A"/>
    <w:rsid w:val="004B79D4"/>
    <w:rsid w:val="004C51AA"/>
    <w:rsid w:val="004C788D"/>
    <w:rsid w:val="004D63CA"/>
    <w:rsid w:val="004E3B08"/>
    <w:rsid w:val="004E66E7"/>
    <w:rsid w:val="004E7561"/>
    <w:rsid w:val="0051050D"/>
    <w:rsid w:val="00511DA1"/>
    <w:rsid w:val="00514E87"/>
    <w:rsid w:val="00514ECB"/>
    <w:rsid w:val="00515B73"/>
    <w:rsid w:val="005268CE"/>
    <w:rsid w:val="00533AAA"/>
    <w:rsid w:val="00534B9B"/>
    <w:rsid w:val="00541441"/>
    <w:rsid w:val="00541B6F"/>
    <w:rsid w:val="005460C8"/>
    <w:rsid w:val="00551A48"/>
    <w:rsid w:val="0055305E"/>
    <w:rsid w:val="00566C4E"/>
    <w:rsid w:val="00571FA2"/>
    <w:rsid w:val="00572C68"/>
    <w:rsid w:val="00574ECA"/>
    <w:rsid w:val="00594C38"/>
    <w:rsid w:val="00597DA7"/>
    <w:rsid w:val="005B5A80"/>
    <w:rsid w:val="005C5604"/>
    <w:rsid w:val="005C584A"/>
    <w:rsid w:val="005D5780"/>
    <w:rsid w:val="005E7AB9"/>
    <w:rsid w:val="005F5FEF"/>
    <w:rsid w:val="005F702C"/>
    <w:rsid w:val="0060353C"/>
    <w:rsid w:val="006102DA"/>
    <w:rsid w:val="0061040C"/>
    <w:rsid w:val="00625A38"/>
    <w:rsid w:val="00626D88"/>
    <w:rsid w:val="0063242F"/>
    <w:rsid w:val="00643238"/>
    <w:rsid w:val="006516B4"/>
    <w:rsid w:val="006538A0"/>
    <w:rsid w:val="006550DD"/>
    <w:rsid w:val="00656C78"/>
    <w:rsid w:val="00657B83"/>
    <w:rsid w:val="00663C74"/>
    <w:rsid w:val="00666361"/>
    <w:rsid w:val="006675A6"/>
    <w:rsid w:val="00670D43"/>
    <w:rsid w:val="006741FB"/>
    <w:rsid w:val="0068187A"/>
    <w:rsid w:val="006864D7"/>
    <w:rsid w:val="00695F4C"/>
    <w:rsid w:val="006971D1"/>
    <w:rsid w:val="006A7C1C"/>
    <w:rsid w:val="006C5614"/>
    <w:rsid w:val="006D2D58"/>
    <w:rsid w:val="006E4953"/>
    <w:rsid w:val="006F06F7"/>
    <w:rsid w:val="006F1BA6"/>
    <w:rsid w:val="006F5045"/>
    <w:rsid w:val="00700ED1"/>
    <w:rsid w:val="0070319E"/>
    <w:rsid w:val="00724574"/>
    <w:rsid w:val="00734CAC"/>
    <w:rsid w:val="00747931"/>
    <w:rsid w:val="007523A7"/>
    <w:rsid w:val="00760FC4"/>
    <w:rsid w:val="007658E6"/>
    <w:rsid w:val="007725F0"/>
    <w:rsid w:val="007804F9"/>
    <w:rsid w:val="0078101F"/>
    <w:rsid w:val="00782E44"/>
    <w:rsid w:val="00794D47"/>
    <w:rsid w:val="00797796"/>
    <w:rsid w:val="007A2728"/>
    <w:rsid w:val="007C731F"/>
    <w:rsid w:val="007D2F58"/>
    <w:rsid w:val="007D753D"/>
    <w:rsid w:val="007E3F99"/>
    <w:rsid w:val="007E6CB6"/>
    <w:rsid w:val="007F670C"/>
    <w:rsid w:val="00801A31"/>
    <w:rsid w:val="00804F03"/>
    <w:rsid w:val="00825A33"/>
    <w:rsid w:val="00827E71"/>
    <w:rsid w:val="0083482A"/>
    <w:rsid w:val="00835ADC"/>
    <w:rsid w:val="008409DA"/>
    <w:rsid w:val="0087775E"/>
    <w:rsid w:val="00877EE4"/>
    <w:rsid w:val="00886E3F"/>
    <w:rsid w:val="008A505B"/>
    <w:rsid w:val="008C0F14"/>
    <w:rsid w:val="008C20AA"/>
    <w:rsid w:val="008D0073"/>
    <w:rsid w:val="008D0C9C"/>
    <w:rsid w:val="008E48A4"/>
    <w:rsid w:val="008E5625"/>
    <w:rsid w:val="008E594A"/>
    <w:rsid w:val="008E6C4D"/>
    <w:rsid w:val="0090112C"/>
    <w:rsid w:val="00904E10"/>
    <w:rsid w:val="00906A65"/>
    <w:rsid w:val="00914F9B"/>
    <w:rsid w:val="00923592"/>
    <w:rsid w:val="00926EA1"/>
    <w:rsid w:val="0092703B"/>
    <w:rsid w:val="00934510"/>
    <w:rsid w:val="00934531"/>
    <w:rsid w:val="00940DC5"/>
    <w:rsid w:val="00943D23"/>
    <w:rsid w:val="00950046"/>
    <w:rsid w:val="00963DDA"/>
    <w:rsid w:val="009657A6"/>
    <w:rsid w:val="009731C2"/>
    <w:rsid w:val="009751C3"/>
    <w:rsid w:val="00981276"/>
    <w:rsid w:val="009918FD"/>
    <w:rsid w:val="009A0947"/>
    <w:rsid w:val="009A5454"/>
    <w:rsid w:val="009B091E"/>
    <w:rsid w:val="009C0503"/>
    <w:rsid w:val="009E46AE"/>
    <w:rsid w:val="009E5437"/>
    <w:rsid w:val="009F4DCA"/>
    <w:rsid w:val="00A1713B"/>
    <w:rsid w:val="00A20BAA"/>
    <w:rsid w:val="00A25F2F"/>
    <w:rsid w:val="00A4232B"/>
    <w:rsid w:val="00A42FB2"/>
    <w:rsid w:val="00A520E4"/>
    <w:rsid w:val="00A523F2"/>
    <w:rsid w:val="00A57E30"/>
    <w:rsid w:val="00A61626"/>
    <w:rsid w:val="00A74127"/>
    <w:rsid w:val="00A836AE"/>
    <w:rsid w:val="00A90E87"/>
    <w:rsid w:val="00A91A60"/>
    <w:rsid w:val="00A923EE"/>
    <w:rsid w:val="00A96BBB"/>
    <w:rsid w:val="00AA3130"/>
    <w:rsid w:val="00AA44DE"/>
    <w:rsid w:val="00AC5ED3"/>
    <w:rsid w:val="00AC64C1"/>
    <w:rsid w:val="00AD6771"/>
    <w:rsid w:val="00AE43CA"/>
    <w:rsid w:val="00AF35DA"/>
    <w:rsid w:val="00AF392E"/>
    <w:rsid w:val="00B01362"/>
    <w:rsid w:val="00B02E4F"/>
    <w:rsid w:val="00B17647"/>
    <w:rsid w:val="00B21AD6"/>
    <w:rsid w:val="00B272BA"/>
    <w:rsid w:val="00B318BF"/>
    <w:rsid w:val="00B3459C"/>
    <w:rsid w:val="00B37C5E"/>
    <w:rsid w:val="00B43687"/>
    <w:rsid w:val="00B45AE3"/>
    <w:rsid w:val="00B52B75"/>
    <w:rsid w:val="00B54588"/>
    <w:rsid w:val="00B70556"/>
    <w:rsid w:val="00B835B7"/>
    <w:rsid w:val="00B93A77"/>
    <w:rsid w:val="00B96420"/>
    <w:rsid w:val="00B96690"/>
    <w:rsid w:val="00BA4450"/>
    <w:rsid w:val="00BA77B6"/>
    <w:rsid w:val="00BC7734"/>
    <w:rsid w:val="00BD29AB"/>
    <w:rsid w:val="00BD32C3"/>
    <w:rsid w:val="00BE0069"/>
    <w:rsid w:val="00BE1A6B"/>
    <w:rsid w:val="00C02B90"/>
    <w:rsid w:val="00C04809"/>
    <w:rsid w:val="00C07278"/>
    <w:rsid w:val="00C17253"/>
    <w:rsid w:val="00C239DA"/>
    <w:rsid w:val="00C23CC9"/>
    <w:rsid w:val="00C23E9E"/>
    <w:rsid w:val="00C311C1"/>
    <w:rsid w:val="00C35212"/>
    <w:rsid w:val="00C43EEE"/>
    <w:rsid w:val="00C455A6"/>
    <w:rsid w:val="00C53DD1"/>
    <w:rsid w:val="00C54D76"/>
    <w:rsid w:val="00C55A32"/>
    <w:rsid w:val="00C77AE3"/>
    <w:rsid w:val="00C81755"/>
    <w:rsid w:val="00C82A2A"/>
    <w:rsid w:val="00C84353"/>
    <w:rsid w:val="00C86989"/>
    <w:rsid w:val="00C9366D"/>
    <w:rsid w:val="00C94A91"/>
    <w:rsid w:val="00CC0A34"/>
    <w:rsid w:val="00CC3799"/>
    <w:rsid w:val="00CD163D"/>
    <w:rsid w:val="00CD60D7"/>
    <w:rsid w:val="00CE071C"/>
    <w:rsid w:val="00CF2772"/>
    <w:rsid w:val="00CF6147"/>
    <w:rsid w:val="00D109C7"/>
    <w:rsid w:val="00D2469F"/>
    <w:rsid w:val="00D279D6"/>
    <w:rsid w:val="00D27D16"/>
    <w:rsid w:val="00D42A40"/>
    <w:rsid w:val="00D47F37"/>
    <w:rsid w:val="00D564F3"/>
    <w:rsid w:val="00D57C64"/>
    <w:rsid w:val="00D57E87"/>
    <w:rsid w:val="00D62287"/>
    <w:rsid w:val="00D656AD"/>
    <w:rsid w:val="00D71A4F"/>
    <w:rsid w:val="00D824C3"/>
    <w:rsid w:val="00D86797"/>
    <w:rsid w:val="00D9055B"/>
    <w:rsid w:val="00DA7C3D"/>
    <w:rsid w:val="00DB1436"/>
    <w:rsid w:val="00DB6710"/>
    <w:rsid w:val="00DB7012"/>
    <w:rsid w:val="00DC4004"/>
    <w:rsid w:val="00DC5972"/>
    <w:rsid w:val="00DC78A7"/>
    <w:rsid w:val="00DD271F"/>
    <w:rsid w:val="00DD7CF8"/>
    <w:rsid w:val="00DE2CDE"/>
    <w:rsid w:val="00DF7DAB"/>
    <w:rsid w:val="00E1217D"/>
    <w:rsid w:val="00E178E6"/>
    <w:rsid w:val="00E21A63"/>
    <w:rsid w:val="00E34D7F"/>
    <w:rsid w:val="00E35D0C"/>
    <w:rsid w:val="00E3710C"/>
    <w:rsid w:val="00E4754B"/>
    <w:rsid w:val="00E506F4"/>
    <w:rsid w:val="00E5247A"/>
    <w:rsid w:val="00E61084"/>
    <w:rsid w:val="00E76C73"/>
    <w:rsid w:val="00E80555"/>
    <w:rsid w:val="00E81AD9"/>
    <w:rsid w:val="00E83C56"/>
    <w:rsid w:val="00E8516E"/>
    <w:rsid w:val="00E85444"/>
    <w:rsid w:val="00E94F93"/>
    <w:rsid w:val="00EA59FC"/>
    <w:rsid w:val="00EA5AF3"/>
    <w:rsid w:val="00EB1AFB"/>
    <w:rsid w:val="00EC4079"/>
    <w:rsid w:val="00ED1097"/>
    <w:rsid w:val="00ED3AFF"/>
    <w:rsid w:val="00EE1B7F"/>
    <w:rsid w:val="00EF5211"/>
    <w:rsid w:val="00EF7E99"/>
    <w:rsid w:val="00F04B37"/>
    <w:rsid w:val="00F05534"/>
    <w:rsid w:val="00F163AA"/>
    <w:rsid w:val="00F41C5A"/>
    <w:rsid w:val="00F53C15"/>
    <w:rsid w:val="00F53F76"/>
    <w:rsid w:val="00F5634B"/>
    <w:rsid w:val="00F60FC6"/>
    <w:rsid w:val="00F618DE"/>
    <w:rsid w:val="00F830C5"/>
    <w:rsid w:val="00FB5064"/>
    <w:rsid w:val="00FB7B5F"/>
    <w:rsid w:val="00FD4A24"/>
    <w:rsid w:val="00FD4E6D"/>
    <w:rsid w:val="00FD5D6D"/>
    <w:rsid w:val="00FD7AB5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27A357"/>
  <w15:docId w15:val="{01C904DA-7B94-4578-B3C9-AB3C4741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55"/>
    <w:rPr>
      <w:sz w:val="24"/>
      <w:szCs w:val="24"/>
    </w:rPr>
  </w:style>
  <w:style w:type="paragraph" w:styleId="1">
    <w:name w:val="heading 1"/>
    <w:basedOn w:val="a"/>
    <w:next w:val="a"/>
    <w:qFormat/>
    <w:rsid w:val="00203A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A0947"/>
    <w:pPr>
      <w:keepNext/>
      <w:outlineLvl w:val="1"/>
    </w:pPr>
    <w:rPr>
      <w:noProof/>
      <w:szCs w:val="20"/>
    </w:rPr>
  </w:style>
  <w:style w:type="paragraph" w:styleId="3">
    <w:name w:val="heading 3"/>
    <w:basedOn w:val="a"/>
    <w:next w:val="a"/>
    <w:link w:val="30"/>
    <w:qFormat/>
    <w:rsid w:val="009A0947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A0947"/>
    <w:pPr>
      <w:jc w:val="center"/>
    </w:pPr>
    <w:rPr>
      <w:sz w:val="44"/>
      <w:szCs w:val="20"/>
    </w:rPr>
  </w:style>
  <w:style w:type="paragraph" w:styleId="a5">
    <w:name w:val="Balloon Text"/>
    <w:basedOn w:val="a"/>
    <w:semiHidden/>
    <w:rsid w:val="00EB1AF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7804F9"/>
    <w:rPr>
      <w:sz w:val="28"/>
      <w:szCs w:val="24"/>
      <w:lang w:val="uk-UA"/>
    </w:rPr>
  </w:style>
  <w:style w:type="character" w:customStyle="1" w:styleId="a4">
    <w:name w:val="Заголовок Знак"/>
    <w:link w:val="a3"/>
    <w:rsid w:val="007804F9"/>
    <w:rPr>
      <w:sz w:val="44"/>
    </w:rPr>
  </w:style>
  <w:style w:type="paragraph" w:styleId="a6">
    <w:name w:val="header"/>
    <w:basedOn w:val="a"/>
    <w:link w:val="a7"/>
    <w:uiPriority w:val="99"/>
    <w:rsid w:val="004C78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C788D"/>
    <w:rPr>
      <w:sz w:val="24"/>
      <w:szCs w:val="24"/>
    </w:rPr>
  </w:style>
  <w:style w:type="paragraph" w:styleId="a8">
    <w:name w:val="footer"/>
    <w:basedOn w:val="a"/>
    <w:link w:val="a9"/>
    <w:rsid w:val="004C78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C788D"/>
    <w:rPr>
      <w:sz w:val="24"/>
      <w:szCs w:val="24"/>
    </w:rPr>
  </w:style>
  <w:style w:type="character" w:styleId="aa">
    <w:name w:val="Hyperlink"/>
    <w:unhideWhenUsed/>
    <w:rsid w:val="00127336"/>
    <w:rPr>
      <w:color w:val="0000FF"/>
      <w:u w:val="single"/>
    </w:rPr>
  </w:style>
  <w:style w:type="paragraph" w:customStyle="1" w:styleId="ab">
    <w:name w:val="Нормальный"/>
    <w:rsid w:val="0012733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Заголовок1"/>
    <w:rsid w:val="004A3A10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p3">
    <w:name w:val="p3"/>
    <w:basedOn w:val="a"/>
    <w:rsid w:val="00594C38"/>
    <w:pPr>
      <w:spacing w:before="100" w:beforeAutospacing="1" w:after="100" w:afterAutospacing="1"/>
    </w:p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rsid w:val="00804F0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2323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R2">
    <w:name w:val="FR2"/>
    <w:rsid w:val="00203A26"/>
    <w:pPr>
      <w:widowControl w:val="0"/>
      <w:autoSpaceDE w:val="0"/>
      <w:autoSpaceDN w:val="0"/>
      <w:adjustRightInd w:val="0"/>
      <w:ind w:left="120"/>
    </w:pPr>
    <w:rPr>
      <w:rFonts w:ascii="Arial" w:hAnsi="Arial" w:cs="Arial"/>
      <w:sz w:val="16"/>
      <w:szCs w:val="16"/>
    </w:rPr>
  </w:style>
  <w:style w:type="character" w:customStyle="1" w:styleId="14">
    <w:name w:val="Стиль 14 пт"/>
    <w:rsid w:val="007E3F99"/>
    <w:rPr>
      <w:sz w:val="28"/>
    </w:rPr>
  </w:style>
  <w:style w:type="paragraph" w:styleId="ad">
    <w:name w:val="List Paragraph"/>
    <w:basedOn w:val="a"/>
    <w:uiPriority w:val="34"/>
    <w:qFormat/>
    <w:rsid w:val="007E3F99"/>
    <w:pPr>
      <w:ind w:left="708"/>
    </w:pPr>
  </w:style>
  <w:style w:type="paragraph" w:styleId="ae">
    <w:name w:val="Normal (Web)"/>
    <w:basedOn w:val="a"/>
    <w:uiPriority w:val="99"/>
    <w:semiHidden/>
    <w:unhideWhenUsed/>
    <w:rsid w:val="00E61084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uiPriority w:val="99"/>
    <w:locked/>
    <w:rsid w:val="00E61084"/>
    <w:rPr>
      <w:rFonts w:ascii="Calibri" w:hAnsi="Calibri" w:cs="Calibri"/>
      <w:color w:val="00000A"/>
      <w:sz w:val="22"/>
      <w:lang w:eastAsia="ar-SA"/>
    </w:rPr>
  </w:style>
  <w:style w:type="paragraph" w:customStyle="1" w:styleId="ConsPlusNormal0">
    <w:name w:val="ConsPlusNormal"/>
    <w:link w:val="ConsPlusNormal"/>
    <w:uiPriority w:val="99"/>
    <w:rsid w:val="00E61084"/>
    <w:pPr>
      <w:widowControl w:val="0"/>
      <w:suppressAutoHyphens/>
    </w:pPr>
    <w:rPr>
      <w:rFonts w:ascii="Calibri" w:hAnsi="Calibri" w:cs="Calibri"/>
      <w:color w:val="00000A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96;&#1072;&#1073;&#1083;&#1086;&#1085;&#1099;\&#1073;&#1083;&#1072;&#1085;&#1082;%20&#1088;&#1072;&#1089;&#1087;&#1086;&#1088;&#1103;&#1078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распоряжения.dot</Template>
  <TotalTime>11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Sovett</cp:lastModifiedBy>
  <cp:revision>7</cp:revision>
  <cp:lastPrinted>2026-07-29T05:39:00Z</cp:lastPrinted>
  <dcterms:created xsi:type="dcterms:W3CDTF">2026-07-29T05:34:00Z</dcterms:created>
  <dcterms:modified xsi:type="dcterms:W3CDTF">2026-07-29T12:07:00Z</dcterms:modified>
</cp:coreProperties>
</file>