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0A482" w14:textId="77777777" w:rsidR="008243BE" w:rsidRPr="00EE35B9" w:rsidRDefault="008243BE" w:rsidP="008243BE">
      <w:bookmarkStart w:id="0" w:name="_Hlk228360263"/>
      <w:bookmarkEnd w:id="0"/>
      <w:r w:rsidRPr="00EE35B9"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4F190690" wp14:editId="354D28E7">
            <wp:simplePos x="0" y="0"/>
            <wp:positionH relativeFrom="column">
              <wp:posOffset>2736380</wp:posOffset>
            </wp:positionH>
            <wp:positionV relativeFrom="paragraph">
              <wp:posOffset>-360873</wp:posOffset>
            </wp:positionV>
            <wp:extent cx="733425" cy="914400"/>
            <wp:effectExtent l="0" t="0" r="9525" b="0"/>
            <wp:wrapNone/>
            <wp:docPr id="20590370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401DF" w14:textId="77777777" w:rsidR="008243BE" w:rsidRPr="00EE35B9" w:rsidRDefault="008243BE" w:rsidP="008243BE">
      <w:pPr>
        <w:autoSpaceDN w:val="0"/>
        <w:rPr>
          <w:sz w:val="32"/>
          <w:szCs w:val="32"/>
        </w:rPr>
      </w:pPr>
      <w:r w:rsidRPr="00EE35B9">
        <w:rPr>
          <w:sz w:val="32"/>
          <w:szCs w:val="32"/>
        </w:rPr>
        <w:t xml:space="preserve">                    </w:t>
      </w:r>
    </w:p>
    <w:p w14:paraId="2938780B" w14:textId="77777777" w:rsidR="008243BE" w:rsidRPr="00EE35B9" w:rsidRDefault="008243BE" w:rsidP="008243BE">
      <w:pPr>
        <w:autoSpaceDN w:val="0"/>
        <w:rPr>
          <w:sz w:val="32"/>
          <w:szCs w:val="32"/>
        </w:rPr>
      </w:pPr>
      <w:r w:rsidRPr="00EE35B9">
        <w:rPr>
          <w:sz w:val="32"/>
          <w:szCs w:val="32"/>
        </w:rPr>
        <w:t xml:space="preserve">                                                                         </w:t>
      </w:r>
    </w:p>
    <w:p w14:paraId="76620207" w14:textId="30472201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 xml:space="preserve">КОМИТЕТ МЕСТНОГО САМОУПРАВЛЕНИЯ </w:t>
      </w:r>
      <w:r w:rsidR="00B81F09">
        <w:rPr>
          <w:b/>
          <w:bCs/>
          <w:sz w:val="32"/>
          <w:szCs w:val="32"/>
        </w:rPr>
        <w:t>АЛЕКСАНДРОВСКОГО</w:t>
      </w:r>
      <w:r w:rsidRPr="00EE35B9">
        <w:rPr>
          <w:b/>
          <w:bCs/>
          <w:sz w:val="32"/>
          <w:szCs w:val="32"/>
        </w:rPr>
        <w:t xml:space="preserve"> СЕЛЬСОВЕТА</w:t>
      </w:r>
    </w:p>
    <w:p w14:paraId="28F4C40D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БЕССОНОВСКОГО РАЙОНА</w:t>
      </w:r>
    </w:p>
    <w:p w14:paraId="5111E3CA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ПЕНЗЕНСКОЙ ОБЛАСТИ</w:t>
      </w:r>
    </w:p>
    <w:p w14:paraId="365C97A5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ВОСЬМОГО СОЗЫВА</w:t>
      </w:r>
    </w:p>
    <w:p w14:paraId="193277ED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</w:p>
    <w:p w14:paraId="402F708D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  <w:r w:rsidRPr="00EE35B9">
        <w:rPr>
          <w:b/>
          <w:bCs/>
          <w:sz w:val="32"/>
          <w:szCs w:val="32"/>
        </w:rPr>
        <w:t>РЕШЕНИЕ</w:t>
      </w:r>
    </w:p>
    <w:p w14:paraId="76FDA690" w14:textId="77777777" w:rsidR="008243BE" w:rsidRPr="00EE35B9" w:rsidRDefault="008243BE" w:rsidP="008243BE">
      <w:pPr>
        <w:autoSpaceDN w:val="0"/>
        <w:rPr>
          <w:b/>
          <w:bCs/>
          <w:sz w:val="32"/>
          <w:szCs w:val="32"/>
        </w:rPr>
      </w:pPr>
    </w:p>
    <w:p w14:paraId="7BEBDE3E" w14:textId="65227490" w:rsidR="008243BE" w:rsidRPr="006F43D1" w:rsidRDefault="008243BE" w:rsidP="008243BE">
      <w:pPr>
        <w:autoSpaceDN w:val="0"/>
        <w:rPr>
          <w:color w:val="000000" w:themeColor="text1"/>
          <w:sz w:val="28"/>
          <w:szCs w:val="28"/>
          <w:u w:val="single"/>
        </w:rPr>
      </w:pPr>
      <w:r w:rsidRPr="006F43D1">
        <w:rPr>
          <w:color w:val="000000" w:themeColor="text1"/>
          <w:sz w:val="28"/>
          <w:szCs w:val="28"/>
          <w:u w:val="single"/>
        </w:rPr>
        <w:t xml:space="preserve">от </w:t>
      </w:r>
      <w:r w:rsidR="006F43D1" w:rsidRPr="006F43D1">
        <w:rPr>
          <w:color w:val="000000" w:themeColor="text1"/>
          <w:sz w:val="28"/>
          <w:szCs w:val="28"/>
          <w:u w:val="single"/>
        </w:rPr>
        <w:t>23</w:t>
      </w:r>
      <w:r w:rsidRPr="006F43D1">
        <w:rPr>
          <w:color w:val="000000" w:themeColor="text1"/>
          <w:sz w:val="28"/>
          <w:szCs w:val="28"/>
          <w:u w:val="single"/>
        </w:rPr>
        <w:t>.0</w:t>
      </w:r>
      <w:r w:rsidR="0067397B" w:rsidRPr="006F43D1">
        <w:rPr>
          <w:color w:val="000000" w:themeColor="text1"/>
          <w:sz w:val="28"/>
          <w:szCs w:val="28"/>
          <w:u w:val="single"/>
        </w:rPr>
        <w:t>1</w:t>
      </w:r>
      <w:r w:rsidRPr="006F43D1">
        <w:rPr>
          <w:color w:val="000000" w:themeColor="text1"/>
          <w:sz w:val="28"/>
          <w:szCs w:val="28"/>
          <w:u w:val="single"/>
        </w:rPr>
        <w:t xml:space="preserve">.2026 г. № </w:t>
      </w:r>
      <w:r w:rsidR="008465FF">
        <w:rPr>
          <w:color w:val="000000" w:themeColor="text1"/>
          <w:sz w:val="28"/>
          <w:szCs w:val="28"/>
          <w:u w:val="single"/>
        </w:rPr>
        <w:t>126/</w:t>
      </w:r>
      <w:r w:rsidR="006F43D1" w:rsidRPr="006F43D1">
        <w:rPr>
          <w:color w:val="000000" w:themeColor="text1"/>
          <w:sz w:val="28"/>
          <w:szCs w:val="28"/>
          <w:u w:val="single"/>
        </w:rPr>
        <w:t>1</w:t>
      </w:r>
      <w:r w:rsidRPr="006F43D1">
        <w:rPr>
          <w:color w:val="000000" w:themeColor="text1"/>
          <w:sz w:val="28"/>
          <w:szCs w:val="28"/>
          <w:u w:val="single"/>
        </w:rPr>
        <w:t>-</w:t>
      </w:r>
      <w:r w:rsidR="006F43D1" w:rsidRPr="006F43D1">
        <w:rPr>
          <w:color w:val="000000" w:themeColor="text1"/>
          <w:sz w:val="28"/>
          <w:szCs w:val="28"/>
          <w:u w:val="single"/>
        </w:rPr>
        <w:t>24</w:t>
      </w:r>
      <w:r w:rsidRPr="006F43D1">
        <w:rPr>
          <w:color w:val="000000" w:themeColor="text1"/>
          <w:sz w:val="28"/>
          <w:szCs w:val="28"/>
          <w:u w:val="single"/>
        </w:rPr>
        <w:t>/8</w:t>
      </w:r>
    </w:p>
    <w:p w14:paraId="22B9DB26" w14:textId="6820FBDE" w:rsidR="008243BE" w:rsidRPr="00EE35B9" w:rsidRDefault="008243BE" w:rsidP="008243BE">
      <w:pPr>
        <w:autoSpaceDN w:val="0"/>
        <w:rPr>
          <w:sz w:val="28"/>
          <w:szCs w:val="28"/>
        </w:rPr>
      </w:pPr>
      <w:proofErr w:type="gramStart"/>
      <w:r w:rsidRPr="00EE35B9">
        <w:rPr>
          <w:sz w:val="28"/>
          <w:szCs w:val="28"/>
        </w:rPr>
        <w:t>с</w:t>
      </w:r>
      <w:proofErr w:type="gramEnd"/>
      <w:r w:rsidRPr="00EE35B9">
        <w:rPr>
          <w:sz w:val="28"/>
          <w:szCs w:val="28"/>
        </w:rPr>
        <w:t xml:space="preserve">. </w:t>
      </w:r>
      <w:r w:rsidR="00B81F09">
        <w:rPr>
          <w:sz w:val="28"/>
          <w:szCs w:val="28"/>
        </w:rPr>
        <w:t>Александровка</w:t>
      </w:r>
    </w:p>
    <w:p w14:paraId="639AE39F" w14:textId="77777777" w:rsidR="00740B52" w:rsidRPr="00EE35B9" w:rsidRDefault="00740B52" w:rsidP="00740B52">
      <w:pPr>
        <w:pStyle w:val="a0"/>
        <w:rPr>
          <w:sz w:val="28"/>
          <w:szCs w:val="28"/>
        </w:rPr>
      </w:pPr>
    </w:p>
    <w:p w14:paraId="6B145DA4" w14:textId="264E53BD" w:rsidR="0067397B" w:rsidRDefault="0067397B" w:rsidP="0067397B">
      <w:pPr>
        <w:pStyle w:val="afa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1" w:name="_GoBack"/>
      <w:r>
        <w:rPr>
          <w:b/>
          <w:bCs/>
          <w:sz w:val="28"/>
          <w:szCs w:val="28"/>
        </w:rPr>
        <w:t xml:space="preserve">Об утверждении структуры администрации </w:t>
      </w:r>
      <w:r w:rsidR="00B81F09">
        <w:rPr>
          <w:b/>
          <w:bCs/>
          <w:sz w:val="28"/>
          <w:szCs w:val="28"/>
        </w:rPr>
        <w:t>Александровского</w:t>
      </w:r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Бессоновского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</w:t>
      </w:r>
      <w:bookmarkEnd w:id="1"/>
    </w:p>
    <w:p w14:paraId="478943A3" w14:textId="77777777" w:rsidR="0067397B" w:rsidRPr="0067397B" w:rsidRDefault="0067397B" w:rsidP="0067397B">
      <w:pPr>
        <w:pStyle w:val="afa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041A93E" w14:textId="0B16F421" w:rsidR="0067397B" w:rsidRPr="0067397B" w:rsidRDefault="0067397B" w:rsidP="0067397B">
      <w:pPr>
        <w:pStyle w:val="afa"/>
        <w:spacing w:before="0" w:beforeAutospacing="0" w:after="0" w:afterAutospacing="0"/>
        <w:ind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 соответствии с Уставом сельского поселения </w:t>
      </w:r>
      <w:r w:rsidR="00B81F09">
        <w:rPr>
          <w:sz w:val="28"/>
          <w:szCs w:val="28"/>
        </w:rPr>
        <w:t>Александро</w:t>
      </w:r>
      <w:r>
        <w:rPr>
          <w:sz w:val="28"/>
          <w:szCs w:val="28"/>
        </w:rPr>
        <w:t xml:space="preserve">вский сельсовет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>
        <w:rPr>
          <w:sz w:val="20"/>
          <w:szCs w:val="20"/>
        </w:rPr>
        <w:t xml:space="preserve"> </w:t>
      </w:r>
    </w:p>
    <w:p w14:paraId="178D6FCB" w14:textId="6EDBC5D7" w:rsidR="0067397B" w:rsidRPr="0067397B" w:rsidRDefault="0067397B" w:rsidP="0067397B">
      <w:pPr>
        <w:pStyle w:val="afa"/>
        <w:spacing w:before="0" w:beforeAutospacing="0" w:after="0" w:afterAutospacing="0"/>
        <w:ind w:firstLine="720"/>
        <w:jc w:val="center"/>
        <w:rPr>
          <w:b/>
          <w:bCs/>
          <w:sz w:val="20"/>
          <w:szCs w:val="20"/>
        </w:rPr>
      </w:pPr>
      <w:r w:rsidRPr="0067397B">
        <w:rPr>
          <w:b/>
          <w:bCs/>
          <w:sz w:val="28"/>
          <w:szCs w:val="28"/>
        </w:rPr>
        <w:t>Комитета местного самоуправления решил:</w:t>
      </w:r>
    </w:p>
    <w:p w14:paraId="28068BB3" w14:textId="65471681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1. Утвердить структуру администрации </w:t>
      </w:r>
      <w:r w:rsidR="00B81F09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согласно приложению к настоящему решению.</w:t>
      </w:r>
    </w:p>
    <w:p w14:paraId="1E2A1A69" w14:textId="287B32E4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2. Администрации </w:t>
      </w:r>
      <w:r w:rsidR="00B81F09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провести все необходимые мероприятия, связанные с исполнением настоящего решения.</w:t>
      </w:r>
    </w:p>
    <w:p w14:paraId="5043F374" w14:textId="176E0DC1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3. Решение Комитета местного самоуправления </w:t>
      </w:r>
      <w:r w:rsidR="00B81F09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от 1</w:t>
      </w:r>
      <w:r w:rsidR="00B72FA5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B72FA5">
        <w:rPr>
          <w:sz w:val="28"/>
          <w:szCs w:val="28"/>
        </w:rPr>
        <w:t>1.2019</w:t>
      </w:r>
      <w:r>
        <w:rPr>
          <w:sz w:val="28"/>
          <w:szCs w:val="28"/>
        </w:rPr>
        <w:t xml:space="preserve"> г. № </w:t>
      </w:r>
      <w:r w:rsidR="00B72FA5">
        <w:rPr>
          <w:sz w:val="28"/>
          <w:szCs w:val="28"/>
        </w:rPr>
        <w:t xml:space="preserve">309/1 </w:t>
      </w:r>
      <w:r>
        <w:rPr>
          <w:sz w:val="28"/>
          <w:szCs w:val="28"/>
        </w:rPr>
        <w:t xml:space="preserve">«Об утверждении структуры администрации </w:t>
      </w:r>
      <w:r w:rsidR="00B81F09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области» признать утратившим силу.</w:t>
      </w:r>
    </w:p>
    <w:p w14:paraId="59DF83A7" w14:textId="5B22167D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4. Опубликовать настоящее решение в информационном бюллетене «Сельские ведомости» и разместить на официальном сайте   администрации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разделе «</w:t>
      </w:r>
      <w:r w:rsidR="00B81F09">
        <w:rPr>
          <w:sz w:val="28"/>
          <w:szCs w:val="28"/>
        </w:rPr>
        <w:t>Александров</w:t>
      </w:r>
      <w:r>
        <w:rPr>
          <w:sz w:val="28"/>
          <w:szCs w:val="28"/>
        </w:rPr>
        <w:t>ский сельсовет» в информационно-телекоммуникационной сети «Интернет»</w:t>
      </w:r>
      <w:r>
        <w:rPr>
          <w:i/>
          <w:iCs/>
        </w:rPr>
        <w:t>.</w:t>
      </w:r>
    </w:p>
    <w:p w14:paraId="6ECA87B0" w14:textId="77777777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5. Настоящее решение вступает в силу на следующий день после дня его официального опубликования.</w:t>
      </w:r>
    </w:p>
    <w:p w14:paraId="6AC46BF6" w14:textId="3EE2B3E1" w:rsidR="0067397B" w:rsidRDefault="0067397B" w:rsidP="0067397B">
      <w:pPr>
        <w:pStyle w:val="afa"/>
        <w:spacing w:before="0" w:beforeAutospacing="0" w:after="0" w:afterAutospacing="0"/>
        <w:ind w:firstLine="709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</w:t>
      </w:r>
      <w:r>
        <w:rPr>
          <w:i/>
          <w:iCs/>
          <w:sz w:val="28"/>
          <w:szCs w:val="28"/>
        </w:rPr>
        <w:t xml:space="preserve"> </w:t>
      </w:r>
      <w:r w:rsidR="00B81F09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14:paraId="01FA0A6C" w14:textId="1AA72E25" w:rsidR="0067397B" w:rsidRDefault="0067397B" w:rsidP="0067397B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</w:p>
    <w:p w14:paraId="1AA2137E" w14:textId="56D27847" w:rsidR="0067397B" w:rsidRDefault="0067397B" w:rsidP="0067397B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</w:p>
    <w:p w14:paraId="635D1BC6" w14:textId="77777777" w:rsidR="0067397B" w:rsidRDefault="0067397B" w:rsidP="0067397B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</w:p>
    <w:p w14:paraId="0C6EB47B" w14:textId="309056EF" w:rsidR="0067397B" w:rsidRDefault="0067397B" w:rsidP="0067397B">
      <w:pPr>
        <w:pStyle w:val="afa"/>
        <w:spacing w:before="0" w:beforeAutospacing="0" w:after="0" w:afterAutospacing="0"/>
        <w:jc w:val="both"/>
        <w:rPr>
          <w:rFonts w:ascii="Courier New" w:hAnsi="Courier New" w:cs="Courier New"/>
          <w:sz w:val="20"/>
          <w:szCs w:val="20"/>
        </w:rPr>
      </w:pPr>
      <w:r>
        <w:rPr>
          <w:sz w:val="28"/>
          <w:szCs w:val="28"/>
        </w:rPr>
        <w:t xml:space="preserve">Глава </w:t>
      </w:r>
      <w:r w:rsidR="00B81F09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сельсовета    </w:t>
      </w:r>
      <w:r w:rsidR="00B81F09">
        <w:rPr>
          <w:sz w:val="28"/>
          <w:szCs w:val="28"/>
        </w:rPr>
        <w:t xml:space="preserve">                                          </w:t>
      </w:r>
      <w:proofErr w:type="spellStart"/>
      <w:r w:rsidR="00B81F09">
        <w:rPr>
          <w:sz w:val="28"/>
          <w:szCs w:val="28"/>
        </w:rPr>
        <w:t>В.К.Вихрева</w:t>
      </w:r>
      <w:proofErr w:type="spellEnd"/>
    </w:p>
    <w:p w14:paraId="5649433E" w14:textId="4C66242B" w:rsidR="00D02EDA" w:rsidRDefault="00D02EDA" w:rsidP="00E41CFA">
      <w:pPr>
        <w:pStyle w:val="a0"/>
        <w:jc w:val="center"/>
        <w:rPr>
          <w:b/>
          <w:sz w:val="28"/>
          <w:szCs w:val="28"/>
        </w:rPr>
      </w:pPr>
    </w:p>
    <w:p w14:paraId="0586733F" w14:textId="266E94C0" w:rsidR="0067397B" w:rsidRDefault="0067397B" w:rsidP="00E41CFA">
      <w:pPr>
        <w:pStyle w:val="a0"/>
        <w:jc w:val="center"/>
        <w:rPr>
          <w:b/>
          <w:sz w:val="28"/>
          <w:szCs w:val="28"/>
        </w:rPr>
      </w:pPr>
    </w:p>
    <w:p w14:paraId="63D5CF9C" w14:textId="2C1B3AFA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r w:rsidRPr="0067397B">
        <w:rPr>
          <w:bCs/>
          <w:szCs w:val="24"/>
        </w:rPr>
        <w:lastRenderedPageBreak/>
        <w:t xml:space="preserve">Приложение к решению </w:t>
      </w:r>
    </w:p>
    <w:p w14:paraId="04876271" w14:textId="0622983E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r w:rsidRPr="0067397B">
        <w:rPr>
          <w:bCs/>
          <w:szCs w:val="24"/>
        </w:rPr>
        <w:t>Комитета местного самоуправления</w:t>
      </w:r>
    </w:p>
    <w:p w14:paraId="7B2A9822" w14:textId="763F9C2A" w:rsidR="0067397B" w:rsidRPr="0067397B" w:rsidRDefault="00B81F09" w:rsidP="0067397B">
      <w:pPr>
        <w:pStyle w:val="a0"/>
        <w:spacing w:before="0"/>
        <w:jc w:val="right"/>
        <w:rPr>
          <w:bCs/>
          <w:szCs w:val="24"/>
        </w:rPr>
      </w:pPr>
      <w:r>
        <w:rPr>
          <w:bCs/>
          <w:szCs w:val="24"/>
        </w:rPr>
        <w:t>Александровского</w:t>
      </w:r>
      <w:r w:rsidR="0067397B" w:rsidRPr="0067397B">
        <w:rPr>
          <w:bCs/>
          <w:szCs w:val="24"/>
        </w:rPr>
        <w:t xml:space="preserve"> сельсовета </w:t>
      </w:r>
    </w:p>
    <w:p w14:paraId="58D8381B" w14:textId="783743A2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proofErr w:type="spellStart"/>
      <w:r w:rsidRPr="0067397B">
        <w:rPr>
          <w:bCs/>
          <w:szCs w:val="24"/>
        </w:rPr>
        <w:t>Бессоновского</w:t>
      </w:r>
      <w:proofErr w:type="spellEnd"/>
      <w:r w:rsidRPr="0067397B">
        <w:rPr>
          <w:bCs/>
          <w:szCs w:val="24"/>
        </w:rPr>
        <w:t xml:space="preserve"> района </w:t>
      </w:r>
    </w:p>
    <w:p w14:paraId="79ED4058" w14:textId="77777777" w:rsidR="0067397B" w:rsidRPr="0067397B" w:rsidRDefault="0067397B" w:rsidP="0067397B">
      <w:pPr>
        <w:pStyle w:val="a0"/>
        <w:spacing w:before="0"/>
        <w:jc w:val="right"/>
        <w:rPr>
          <w:bCs/>
          <w:szCs w:val="24"/>
        </w:rPr>
      </w:pPr>
      <w:r w:rsidRPr="0067397B">
        <w:rPr>
          <w:bCs/>
          <w:szCs w:val="24"/>
        </w:rPr>
        <w:t>Пензенской области восьмого созыва</w:t>
      </w:r>
    </w:p>
    <w:p w14:paraId="1DCA5653" w14:textId="19B2EB4F" w:rsidR="0067397B" w:rsidRPr="00B81F09" w:rsidRDefault="00161305" w:rsidP="0067397B">
      <w:pPr>
        <w:pStyle w:val="a0"/>
        <w:spacing w:before="0"/>
        <w:jc w:val="right"/>
        <w:rPr>
          <w:bCs/>
          <w:color w:val="FF0000"/>
          <w:szCs w:val="24"/>
        </w:rPr>
      </w:pPr>
      <w:r>
        <w:rPr>
          <w:bCs/>
          <w:color w:val="FF0000"/>
          <w:szCs w:val="24"/>
        </w:rPr>
        <w:t>от 23.01.2026 года № 126.1-24</w:t>
      </w:r>
      <w:r w:rsidR="0067397B" w:rsidRPr="00B81F09">
        <w:rPr>
          <w:bCs/>
          <w:color w:val="FF0000"/>
          <w:szCs w:val="24"/>
        </w:rPr>
        <w:t>/8</w:t>
      </w:r>
    </w:p>
    <w:p w14:paraId="24954B74" w14:textId="77777777" w:rsidR="0067397B" w:rsidRPr="00B81F09" w:rsidRDefault="0067397B" w:rsidP="0067397B">
      <w:pPr>
        <w:pStyle w:val="a0"/>
        <w:rPr>
          <w:b/>
          <w:color w:val="FF0000"/>
          <w:sz w:val="28"/>
          <w:szCs w:val="28"/>
        </w:rPr>
      </w:pPr>
    </w:p>
    <w:p w14:paraId="5716D168" w14:textId="77777777" w:rsidR="0067397B" w:rsidRDefault="0067397B" w:rsidP="0067397B">
      <w:pPr>
        <w:pStyle w:val="a0"/>
        <w:rPr>
          <w:b/>
          <w:sz w:val="28"/>
          <w:szCs w:val="28"/>
        </w:rPr>
      </w:pPr>
    </w:p>
    <w:p w14:paraId="765E666C" w14:textId="0E7C7164" w:rsidR="0067397B" w:rsidRP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  <w:r w:rsidRPr="0067397B">
        <w:rPr>
          <w:b/>
          <w:sz w:val="28"/>
          <w:szCs w:val="28"/>
        </w:rPr>
        <w:t>СТРУКТУРА</w:t>
      </w:r>
    </w:p>
    <w:p w14:paraId="37DF9590" w14:textId="00BC377B" w:rsid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  <w:r w:rsidRPr="0067397B">
        <w:rPr>
          <w:b/>
          <w:sz w:val="28"/>
          <w:szCs w:val="28"/>
        </w:rPr>
        <w:t xml:space="preserve">администрации </w:t>
      </w:r>
      <w:r w:rsidR="00B81F09">
        <w:rPr>
          <w:b/>
          <w:sz w:val="28"/>
          <w:szCs w:val="28"/>
        </w:rPr>
        <w:t>Александровского</w:t>
      </w:r>
      <w:r w:rsidRPr="0067397B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</w:p>
    <w:p w14:paraId="01BC8A71" w14:textId="10EEE54E" w:rsidR="0067397B" w:rsidRP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  <w:proofErr w:type="spellStart"/>
      <w:r w:rsidRPr="0067397B">
        <w:rPr>
          <w:b/>
          <w:sz w:val="28"/>
          <w:szCs w:val="28"/>
        </w:rPr>
        <w:t>Бессоновского</w:t>
      </w:r>
      <w:proofErr w:type="spellEnd"/>
      <w:r w:rsidRPr="0067397B">
        <w:rPr>
          <w:b/>
          <w:sz w:val="28"/>
          <w:szCs w:val="28"/>
        </w:rPr>
        <w:t xml:space="preserve"> района Пензенской области</w:t>
      </w:r>
    </w:p>
    <w:p w14:paraId="73393820" w14:textId="5A20A492" w:rsidR="0067397B" w:rsidRPr="0067397B" w:rsidRDefault="00A820E2" w:rsidP="00161305">
      <w:pPr>
        <w:pStyle w:val="a0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565A91" wp14:editId="6AE3A7E2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3466800" cy="349200"/>
                <wp:effectExtent l="0" t="0" r="19685" b="133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6800" cy="34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D49F2" w14:textId="1A27FA5C" w:rsidR="00A820E2" w:rsidRPr="00A820E2" w:rsidRDefault="00A820E2" w:rsidP="00161305">
                            <w:pPr>
                              <w:ind w:left="0" w:firstLine="0"/>
                              <w:rPr>
                                <w:b/>
                                <w:bCs/>
                              </w:rPr>
                            </w:pPr>
                            <w:r w:rsidRPr="00A820E2">
                              <w:rPr>
                                <w:b/>
                                <w:bCs/>
                                <w:sz w:val="28"/>
                              </w:rPr>
                              <w:t>Муниципальные служащие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0;margin-top:13.7pt;width:273pt;height:27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" fillcolor="white [3201]" strokecolor="black [3200]" strokeweight="2pt">
                <v:textbox>
                  <w:txbxContent>
                    <w:p w14:paraId="64BD49F2" w14:textId="1A27FA5C" w:rsidR="00A820E2" w:rsidRPr="00A820E2" w:rsidRDefault="00A820E2" w:rsidP="00161305">
                      <w:pPr>
                        <w:ind w:left="0" w:firstLine="0"/>
                        <w:rPr>
                          <w:b/>
                          <w:bCs/>
                        </w:rPr>
                      </w:pPr>
                      <w:r w:rsidRPr="00A820E2">
                        <w:rPr>
                          <w:b/>
                          <w:bCs/>
                          <w:sz w:val="28"/>
                        </w:rPr>
                        <w:t>Муниципальные служащие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D425C6" w14:textId="77777777" w:rsidR="00A820E2" w:rsidRDefault="00A820E2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51FC07B4" w14:textId="053D1ED3" w:rsidR="004516F9" w:rsidRDefault="004516F9" w:rsidP="00161305">
      <w:pPr>
        <w:pStyle w:val="a0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39955" wp14:editId="2573E9F8">
                <wp:simplePos x="0" y="0"/>
                <wp:positionH relativeFrom="margin">
                  <wp:align>center</wp:align>
                </wp:positionH>
                <wp:positionV relativeFrom="page">
                  <wp:posOffset>3841750</wp:posOffset>
                </wp:positionV>
                <wp:extent cx="1638000" cy="828000"/>
                <wp:effectExtent l="0" t="0" r="19685" b="107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82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69AA2" w14:textId="623360F1" w:rsidR="004516F9" w:rsidRPr="004516F9" w:rsidRDefault="004516F9" w:rsidP="004516F9">
                            <w:pPr>
                              <w:ind w:left="0" w:firstLine="0"/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</w:pPr>
                            <w:r w:rsidRPr="00F5697C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>Глава</w:t>
                            </w:r>
                            <w:r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Pr="00F5697C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 xml:space="preserve">местной администрации, </w:t>
                            </w:r>
                            <w:proofErr w:type="gramStart"/>
                            <w:r w:rsidRPr="00F5697C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>назначаемый</w:t>
                            </w:r>
                            <w:proofErr w:type="gramEnd"/>
                            <w:r w:rsidRPr="00F5697C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 xml:space="preserve"> по контракту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0;margin-top:302.5pt;width:129pt;height:65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" fillcolor="white [3201]" strokecolor="black [3200]" strokeweight="2pt">
                <v:textbox>
                  <w:txbxContent>
                    <w:p w14:paraId="3C769AA2" w14:textId="623360F1" w:rsidR="004516F9" w:rsidRPr="004516F9" w:rsidRDefault="004516F9" w:rsidP="004516F9">
                      <w:pPr>
                        <w:ind w:left="0" w:firstLine="0"/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</w:pPr>
                      <w:r w:rsidRPr="00F5697C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>Глава</w:t>
                      </w:r>
                      <w:r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 xml:space="preserve"> </w:t>
                      </w:r>
                      <w:r w:rsidRPr="00F5697C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 xml:space="preserve">местной администрации, </w:t>
                      </w:r>
                      <w:proofErr w:type="gramStart"/>
                      <w:r w:rsidRPr="00F5697C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>назначаемый</w:t>
                      </w:r>
                      <w:proofErr w:type="gramEnd"/>
                      <w:r w:rsidRPr="00F5697C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 xml:space="preserve"> по контракту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0BEE8378" w14:textId="77777777" w:rsidR="004516F9" w:rsidRDefault="004516F9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37025D01" w14:textId="77777777" w:rsidR="004516F9" w:rsidRDefault="004516F9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2BB40B35" w14:textId="7575BED8" w:rsidR="004516F9" w:rsidRDefault="004516F9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5F0F83EA" w14:textId="737169A8" w:rsidR="004516F9" w:rsidRDefault="00695A1F" w:rsidP="00161305">
      <w:pPr>
        <w:pStyle w:val="a0"/>
        <w:ind w:left="0" w:firstLine="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1C5DBC" wp14:editId="58DF11C8">
                <wp:simplePos x="0" y="0"/>
                <wp:positionH relativeFrom="column">
                  <wp:posOffset>3401695</wp:posOffset>
                </wp:positionH>
                <wp:positionV relativeFrom="paragraph">
                  <wp:posOffset>92710</wp:posOffset>
                </wp:positionV>
                <wp:extent cx="1915795" cy="707390"/>
                <wp:effectExtent l="0" t="0" r="27305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707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CF63A" w14:textId="1F69EBBC" w:rsidR="004516F9" w:rsidRDefault="004516F9" w:rsidP="00161305">
                            <w:pPr>
                              <w:ind w:left="0" w:firstLine="0"/>
                            </w:pPr>
                            <w:r w:rsidRPr="004516F9">
                              <w:rPr>
                                <w:rFonts w:eastAsia="Calibri"/>
                                <w:b/>
                                <w:szCs w:val="24"/>
                                <w:lang w:eastAsia="en-US"/>
                              </w:rPr>
                              <w:t>Начальник отдела учета и отчетности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267.85pt;margin-top:7.3pt;width:150.85pt;height:5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" fillcolor="white [3201]" strokecolor="black [3200]" strokeweight="2pt">
                <v:textbox>
                  <w:txbxContent>
                    <w:p w14:paraId="262CF63A" w14:textId="1F69EBBC" w:rsidR="004516F9" w:rsidRDefault="004516F9" w:rsidP="00161305">
                      <w:pPr>
                        <w:ind w:left="0" w:firstLine="0"/>
                      </w:pPr>
                      <w:r w:rsidRPr="004516F9">
                        <w:rPr>
                          <w:rFonts w:eastAsia="Calibri"/>
                          <w:b/>
                          <w:szCs w:val="24"/>
                          <w:lang w:eastAsia="en-US"/>
                        </w:rPr>
                        <w:t>Начальник отдела учета и отчетности</w:t>
                      </w:r>
                    </w:p>
                  </w:txbxContent>
                </v:textbox>
              </v:rect>
            </w:pict>
          </mc:Fallback>
        </mc:AlternateContent>
      </w:r>
      <w:r w:rsidR="00A820E2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BAE24" wp14:editId="60EF56BA">
                <wp:simplePos x="0" y="0"/>
                <wp:positionH relativeFrom="leftMargin">
                  <wp:posOffset>1804670</wp:posOffset>
                </wp:positionH>
                <wp:positionV relativeFrom="paragraph">
                  <wp:posOffset>88900</wp:posOffset>
                </wp:positionV>
                <wp:extent cx="1828800" cy="723600"/>
                <wp:effectExtent l="0" t="0" r="19050" b="196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2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9D3E7" w14:textId="3E4E151F" w:rsidR="004516F9" w:rsidRPr="004516F9" w:rsidRDefault="004516F9" w:rsidP="00161305">
                            <w:pPr>
                              <w:ind w:left="0" w:firstLine="0"/>
                              <w:rPr>
                                <w:b/>
                                <w:bCs/>
                              </w:rPr>
                            </w:pPr>
                            <w:r w:rsidRPr="004516F9">
                              <w:rPr>
                                <w:b/>
                                <w:bCs/>
                              </w:rPr>
                              <w:t>Заместитель главы администрации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left:0;text-align:left;margin-left:142.1pt;margin-top:7pt;width:2in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" fillcolor="white [3201]" strokecolor="black [3200]" strokeweight="2pt">
                <v:textbox>
                  <w:txbxContent>
                    <w:p w14:paraId="6FF9D3E7" w14:textId="3E4E151F" w:rsidR="004516F9" w:rsidRPr="004516F9" w:rsidRDefault="004516F9" w:rsidP="00161305">
                      <w:pPr>
                        <w:ind w:left="0" w:firstLine="0"/>
                        <w:rPr>
                          <w:b/>
                          <w:bCs/>
                        </w:rPr>
                      </w:pPr>
                      <w:r w:rsidRPr="004516F9">
                        <w:rPr>
                          <w:b/>
                          <w:bCs/>
                        </w:rPr>
                        <w:t>Заместитель главы администрации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FCB617" w14:textId="63198F8F" w:rsidR="004516F9" w:rsidRDefault="004516F9" w:rsidP="00161305">
      <w:pPr>
        <w:pStyle w:val="a0"/>
        <w:ind w:left="0" w:firstLine="0"/>
        <w:jc w:val="center"/>
        <w:rPr>
          <w:b/>
          <w:sz w:val="22"/>
          <w:szCs w:val="22"/>
        </w:rPr>
      </w:pPr>
    </w:p>
    <w:p w14:paraId="01DFC89A" w14:textId="764E7189" w:rsidR="004516F9" w:rsidRDefault="004516F9" w:rsidP="00161305">
      <w:pPr>
        <w:pStyle w:val="a0"/>
        <w:ind w:left="0" w:firstLine="0"/>
        <w:jc w:val="center"/>
        <w:rPr>
          <w:b/>
          <w:sz w:val="22"/>
          <w:szCs w:val="22"/>
        </w:rPr>
      </w:pPr>
    </w:p>
    <w:p w14:paraId="3A668264" w14:textId="77777777" w:rsidR="00A820E2" w:rsidRDefault="00A820E2" w:rsidP="00161305">
      <w:pPr>
        <w:pStyle w:val="a0"/>
        <w:ind w:left="0" w:firstLine="0"/>
        <w:jc w:val="center"/>
        <w:rPr>
          <w:b/>
          <w:sz w:val="22"/>
          <w:szCs w:val="22"/>
        </w:rPr>
      </w:pPr>
    </w:p>
    <w:p w14:paraId="30835712" w14:textId="209CD8BE" w:rsidR="004516F9" w:rsidRDefault="00A820E2" w:rsidP="00161305">
      <w:pPr>
        <w:pStyle w:val="a0"/>
        <w:ind w:left="0" w:firstLine="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33A792" wp14:editId="7EB5ECD3">
                <wp:simplePos x="0" y="0"/>
                <wp:positionH relativeFrom="column">
                  <wp:posOffset>302260</wp:posOffset>
                </wp:positionH>
                <wp:positionV relativeFrom="paragraph">
                  <wp:posOffset>159385</wp:posOffset>
                </wp:positionV>
                <wp:extent cx="5581539" cy="604300"/>
                <wp:effectExtent l="0" t="0" r="19685" b="2476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539" cy="60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23153" w14:textId="170AC0C2" w:rsidR="00A820E2" w:rsidRPr="00A820E2" w:rsidRDefault="00B72FA5" w:rsidP="00A820E2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  <w:r w:rsidRPr="00F54CD2">
                              <w:rPr>
                                <w:b/>
                              </w:rPr>
                              <w:t>Работники, замещающие должности, не отнесенные к муниципальным служащим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0" style="position:absolute;left:0;text-align:left;margin-left:23.8pt;margin-top:12.55pt;width:439.5pt;height:4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" fillcolor="white [3201]" strokecolor="black [3200]" strokeweight="2pt">
                <v:textbox>
                  <w:txbxContent>
                    <w:p w14:paraId="65523153" w14:textId="170AC0C2" w:rsidR="00A820E2" w:rsidRPr="00A820E2" w:rsidRDefault="00B72FA5" w:rsidP="00A820E2">
                      <w:pPr>
                        <w:ind w:left="0"/>
                        <w:rPr>
                          <w:b/>
                          <w:bCs/>
                        </w:rPr>
                      </w:pPr>
                      <w:r w:rsidRPr="00F54CD2">
                        <w:rPr>
                          <w:b/>
                        </w:rPr>
                        <w:t>Работники, замещающие должности, не отнесенные к муниципальным служащим</w:t>
                      </w:r>
                    </w:p>
                  </w:txbxContent>
                </v:textbox>
              </v:rect>
            </w:pict>
          </mc:Fallback>
        </mc:AlternateContent>
      </w:r>
    </w:p>
    <w:p w14:paraId="17AFD198" w14:textId="0D539D92" w:rsidR="0067397B" w:rsidRPr="0067397B" w:rsidRDefault="0067397B" w:rsidP="00161305">
      <w:pPr>
        <w:pStyle w:val="a0"/>
        <w:tabs>
          <w:tab w:val="left" w:pos="3669"/>
        </w:tabs>
        <w:ind w:left="0" w:firstLine="0"/>
        <w:jc w:val="center"/>
        <w:rPr>
          <w:b/>
          <w:sz w:val="28"/>
          <w:szCs w:val="28"/>
        </w:rPr>
      </w:pPr>
    </w:p>
    <w:p w14:paraId="4F0873C2" w14:textId="6D10FC23" w:rsidR="0067397B" w:rsidRP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124DB484" w14:textId="29B2A65D" w:rsidR="0067397B" w:rsidRPr="0067397B" w:rsidRDefault="00695A1F" w:rsidP="00161305">
      <w:pPr>
        <w:pStyle w:val="a0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DC622" wp14:editId="68E16E4C">
                <wp:simplePos x="0" y="0"/>
                <wp:positionH relativeFrom="margin">
                  <wp:posOffset>3586480</wp:posOffset>
                </wp:positionH>
                <wp:positionV relativeFrom="paragraph">
                  <wp:posOffset>127635</wp:posOffset>
                </wp:positionV>
                <wp:extent cx="1828800" cy="699135"/>
                <wp:effectExtent l="0" t="0" r="19050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9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B63DE4B" w14:textId="30580EF2" w:rsidR="004516F9" w:rsidRPr="004516F9" w:rsidRDefault="004516F9" w:rsidP="00161305">
                            <w:pPr>
                              <w:ind w:left="0" w:firstLine="0"/>
                              <w:rPr>
                                <w:b/>
                                <w:bCs/>
                              </w:rPr>
                            </w:pPr>
                            <w:r w:rsidRPr="004516F9">
                              <w:rPr>
                                <w:b/>
                                <w:bCs/>
                              </w:rPr>
                              <w:t>Эксперт бухгалтерского учета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left:0;text-align:left;margin-left:282.4pt;margin-top:10.05pt;width:2in;height:55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" fillcolor="window" strokecolor="windowText" strokeweight="2pt">
                <v:textbox>
                  <w:txbxContent>
                    <w:p w14:paraId="7B63DE4B" w14:textId="30580EF2" w:rsidR="004516F9" w:rsidRPr="004516F9" w:rsidRDefault="004516F9" w:rsidP="00161305">
                      <w:pPr>
                        <w:ind w:left="0" w:firstLine="0"/>
                        <w:rPr>
                          <w:b/>
                          <w:bCs/>
                        </w:rPr>
                      </w:pPr>
                      <w:r w:rsidRPr="004516F9">
                        <w:rPr>
                          <w:b/>
                          <w:bCs/>
                        </w:rPr>
                        <w:t>Эксперт бухгалтерского учета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72FA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B0DF5F" wp14:editId="45A51347">
                <wp:simplePos x="0" y="0"/>
                <wp:positionH relativeFrom="margin">
                  <wp:posOffset>709294</wp:posOffset>
                </wp:positionH>
                <wp:positionV relativeFrom="paragraph">
                  <wp:posOffset>124460</wp:posOffset>
                </wp:positionV>
                <wp:extent cx="1914525" cy="7239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3FC40F" w14:textId="77777777" w:rsidR="00B72FA5" w:rsidRPr="004516F9" w:rsidRDefault="00B72FA5" w:rsidP="00161305">
                            <w:pPr>
                              <w:ind w:left="0" w:firstLine="0"/>
                              <w:rPr>
                                <w:b/>
                                <w:bCs/>
                              </w:rPr>
                            </w:pPr>
                            <w:r w:rsidRPr="004516F9">
                              <w:rPr>
                                <w:rFonts w:eastAsia="Calibri"/>
                                <w:b/>
                                <w:bCs/>
                                <w:szCs w:val="24"/>
                                <w:lang w:eastAsia="en-US"/>
                              </w:rPr>
                              <w:t>Военно-учетный работник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2" style="position:absolute;left:0;text-align:left;margin-left:55.85pt;margin-top:9.8pt;width:150.75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" fillcolor="window" strokecolor="windowText" strokeweight="2pt">
                <v:textbox>
                  <w:txbxContent>
                    <w:p w14:paraId="0D3FC40F" w14:textId="77777777" w:rsidR="00B72FA5" w:rsidRPr="004516F9" w:rsidRDefault="00B72FA5" w:rsidP="00161305">
                      <w:pPr>
                        <w:ind w:left="0" w:firstLine="0"/>
                        <w:rPr>
                          <w:b/>
                          <w:bCs/>
                        </w:rPr>
                      </w:pPr>
                      <w:r w:rsidRPr="004516F9">
                        <w:rPr>
                          <w:rFonts w:eastAsia="Calibri"/>
                          <w:b/>
                          <w:bCs/>
                          <w:szCs w:val="24"/>
                          <w:lang w:eastAsia="en-US"/>
                        </w:rPr>
                        <w:t>Военно-учетный работник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C342D7" w14:textId="2BEE37EC" w:rsid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240E2C62" w14:textId="7F7C85EB" w:rsid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3917B877" w14:textId="57F56493" w:rsidR="0067397B" w:rsidRP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7136638B" w14:textId="66FE231F" w:rsidR="0067397B" w:rsidRDefault="00A820E2" w:rsidP="00161305">
      <w:pPr>
        <w:pStyle w:val="a0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A384FC" wp14:editId="7CF13E58">
                <wp:simplePos x="0" y="0"/>
                <wp:positionH relativeFrom="column">
                  <wp:posOffset>1818833</wp:posOffset>
                </wp:positionH>
                <wp:positionV relativeFrom="paragraph">
                  <wp:posOffset>75040</wp:posOffset>
                </wp:positionV>
                <wp:extent cx="2885855" cy="357808"/>
                <wp:effectExtent l="0" t="0" r="10160" b="234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855" cy="357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950A8" w14:textId="74235EF3" w:rsidR="00A820E2" w:rsidRPr="00A820E2" w:rsidRDefault="00A820E2" w:rsidP="00161305">
                            <w:pPr>
                              <w:ind w:left="0" w:firstLine="0"/>
                              <w:rPr>
                                <w:b/>
                                <w:bCs/>
                              </w:rPr>
                            </w:pPr>
                            <w:r w:rsidRPr="00A820E2">
                              <w:rPr>
                                <w:b/>
                                <w:bCs/>
                                <w:sz w:val="28"/>
                              </w:rPr>
                              <w:t>Хозяйственная группа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3" style="position:absolute;left:0;text-align:left;margin-left:143.2pt;margin-top:5.9pt;width:227.25pt;height:2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" fillcolor="white [3201]" strokecolor="black [3200]" strokeweight="2pt">
                <v:textbox>
                  <w:txbxContent>
                    <w:p w14:paraId="5E4950A8" w14:textId="74235EF3" w:rsidR="00A820E2" w:rsidRPr="00A820E2" w:rsidRDefault="00A820E2" w:rsidP="00161305">
                      <w:pPr>
                        <w:ind w:left="0" w:firstLine="0"/>
                        <w:rPr>
                          <w:b/>
                          <w:bCs/>
                        </w:rPr>
                      </w:pPr>
                      <w:r w:rsidRPr="00A820E2">
                        <w:rPr>
                          <w:b/>
                          <w:bCs/>
                          <w:sz w:val="28"/>
                        </w:rPr>
                        <w:t>Хозяйственная группа</w:t>
                      </w:r>
                    </w:p>
                  </w:txbxContent>
                </v:textbox>
              </v:rect>
            </w:pict>
          </mc:Fallback>
        </mc:AlternateContent>
      </w:r>
    </w:p>
    <w:p w14:paraId="61EB5843" w14:textId="0A7173F0" w:rsidR="0067397B" w:rsidRDefault="0067397B" w:rsidP="00161305">
      <w:pPr>
        <w:pStyle w:val="a0"/>
        <w:ind w:left="0" w:firstLine="0"/>
        <w:jc w:val="center"/>
        <w:rPr>
          <w:b/>
          <w:sz w:val="28"/>
          <w:szCs w:val="28"/>
        </w:rPr>
      </w:pPr>
    </w:p>
    <w:p w14:paraId="22613DDC" w14:textId="04B464C3" w:rsidR="0067397B" w:rsidRDefault="00695A1F" w:rsidP="00161305">
      <w:pPr>
        <w:pStyle w:val="a0"/>
        <w:ind w:left="0" w:firstLine="0"/>
        <w:jc w:val="center"/>
        <w:rPr>
          <w:b/>
          <w:sz w:val="28"/>
          <w:szCs w:val="28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05C8E3" wp14:editId="2D1A3D60">
                <wp:simplePos x="0" y="0"/>
                <wp:positionH relativeFrom="margin">
                  <wp:posOffset>3585210</wp:posOffset>
                </wp:positionH>
                <wp:positionV relativeFrom="paragraph">
                  <wp:posOffset>84455</wp:posOffset>
                </wp:positionV>
                <wp:extent cx="1892300" cy="612140"/>
                <wp:effectExtent l="0" t="0" r="12700" b="1651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0" cy="61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07F06A" w14:textId="4569083C" w:rsidR="004516F9" w:rsidRPr="004516F9" w:rsidRDefault="004516F9" w:rsidP="00161305">
                            <w:pPr>
                              <w:pStyle w:val="a0"/>
                              <w:ind w:left="0" w:firstLine="0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4516F9">
                              <w:rPr>
                                <w:b/>
                                <w:szCs w:val="24"/>
                              </w:rPr>
                              <w:t>Водитель автомобиля</w:t>
                            </w:r>
                          </w:p>
                          <w:p w14:paraId="27046600" w14:textId="36EF727D" w:rsidR="004516F9" w:rsidRPr="004516F9" w:rsidRDefault="004516F9" w:rsidP="004516F9">
                            <w:pPr>
                              <w:ind w:left="0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4" style="position:absolute;left:0;text-align:left;margin-left:282.3pt;margin-top:6.65pt;width:149pt;height:48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" fillcolor="window" strokecolor="windowText" strokeweight="2pt">
                <v:textbox>
                  <w:txbxContent>
                    <w:p w14:paraId="1B07F06A" w14:textId="4569083C" w:rsidR="004516F9" w:rsidRPr="004516F9" w:rsidRDefault="004516F9" w:rsidP="00161305">
                      <w:pPr>
                        <w:pStyle w:val="a0"/>
                        <w:ind w:left="0" w:firstLine="0"/>
                        <w:jc w:val="center"/>
                        <w:rPr>
                          <w:b/>
                          <w:szCs w:val="24"/>
                        </w:rPr>
                      </w:pPr>
                      <w:r w:rsidRPr="004516F9">
                        <w:rPr>
                          <w:b/>
                          <w:szCs w:val="24"/>
                        </w:rPr>
                        <w:t>Водитель автомобиля</w:t>
                      </w:r>
                    </w:p>
                    <w:p w14:paraId="27046600" w14:textId="36EF727D" w:rsidR="004516F9" w:rsidRPr="004516F9" w:rsidRDefault="004516F9" w:rsidP="004516F9">
                      <w:pPr>
                        <w:ind w:left="0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72FA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42EAA5" wp14:editId="178A3B86">
                <wp:simplePos x="0" y="0"/>
                <wp:positionH relativeFrom="margin">
                  <wp:posOffset>763270</wp:posOffset>
                </wp:positionH>
                <wp:positionV relativeFrom="paragraph">
                  <wp:posOffset>89535</wp:posOffset>
                </wp:positionV>
                <wp:extent cx="1828800" cy="659958"/>
                <wp:effectExtent l="0" t="0" r="19050" b="2603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599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A5CD1F" w14:textId="3915DBAC" w:rsidR="00B72FA5" w:rsidRPr="00B72FA5" w:rsidRDefault="00B72FA5" w:rsidP="00161305">
                            <w:pPr>
                              <w:ind w:left="0" w:firstLine="0"/>
                              <w:rPr>
                                <w:b/>
                                <w:bCs/>
                              </w:rPr>
                            </w:pPr>
                            <w:r w:rsidRPr="00B72FA5">
                              <w:rPr>
                                <w:b/>
                              </w:rPr>
                              <w:t>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5" style="position:absolute;left:0;text-align:left;margin-left:60.1pt;margin-top:7.05pt;width:2in;height:51.9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" fillcolor="window" strokecolor="windowText" strokeweight="2pt">
                <v:textbox>
                  <w:txbxContent>
                    <w:p w14:paraId="49A5CD1F" w14:textId="3915DBAC" w:rsidR="00B72FA5" w:rsidRPr="00B72FA5" w:rsidRDefault="00B72FA5" w:rsidP="00161305">
                      <w:pPr>
                        <w:ind w:left="0" w:firstLine="0"/>
                        <w:rPr>
                          <w:b/>
                          <w:bCs/>
                        </w:rPr>
                      </w:pPr>
                      <w:r w:rsidRPr="00B72FA5">
                        <w:rPr>
                          <w:b/>
                        </w:rPr>
                        <w:t>Уборщик служебных помещений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7397B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E3B73D" w14:textId="77777777" w:rsidR="009E5DCC" w:rsidRDefault="009E5DCC">
      <w:r>
        <w:separator/>
      </w:r>
    </w:p>
  </w:endnote>
  <w:endnote w:type="continuationSeparator" w:id="0">
    <w:p w14:paraId="290D1CFA" w14:textId="77777777" w:rsidR="009E5DCC" w:rsidRDefault="009E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C75088" w14:textId="77777777" w:rsidR="009E5DCC" w:rsidRDefault="009E5DCC">
      <w:r>
        <w:separator/>
      </w:r>
    </w:p>
  </w:footnote>
  <w:footnote w:type="continuationSeparator" w:id="0">
    <w:p w14:paraId="74AA0D66" w14:textId="77777777" w:rsidR="009E5DCC" w:rsidRDefault="009E5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1305"/>
    <w:rsid w:val="00162CEE"/>
    <w:rsid w:val="00165CDD"/>
    <w:rsid w:val="00173507"/>
    <w:rsid w:val="00175151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153C2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12C8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7101E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516F9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7792F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3851"/>
    <w:rsid w:val="006551F1"/>
    <w:rsid w:val="00655304"/>
    <w:rsid w:val="006678D3"/>
    <w:rsid w:val="0067397B"/>
    <w:rsid w:val="0068418C"/>
    <w:rsid w:val="0069175D"/>
    <w:rsid w:val="006938A2"/>
    <w:rsid w:val="00695A1F"/>
    <w:rsid w:val="006A0F9E"/>
    <w:rsid w:val="006B6301"/>
    <w:rsid w:val="006B6BC9"/>
    <w:rsid w:val="006D6C2E"/>
    <w:rsid w:val="006E350A"/>
    <w:rsid w:val="006E3660"/>
    <w:rsid w:val="006F43D1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4FB4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43BE"/>
    <w:rsid w:val="00826DB6"/>
    <w:rsid w:val="00827BA3"/>
    <w:rsid w:val="00833629"/>
    <w:rsid w:val="0084519E"/>
    <w:rsid w:val="008465FF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5DCC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0421"/>
    <w:rsid w:val="00A820E2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25E4"/>
    <w:rsid w:val="00B64900"/>
    <w:rsid w:val="00B66ADA"/>
    <w:rsid w:val="00B72FA5"/>
    <w:rsid w:val="00B81F09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07"/>
    <w:rsid w:val="00C77850"/>
    <w:rsid w:val="00C77A50"/>
    <w:rsid w:val="00C8294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3751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19D1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35B9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3BA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297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D0E7A-6B92-4A03-990B-F4DA4CBB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40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10</cp:revision>
  <cp:lastPrinted>2026-04-29T10:25:00Z</cp:lastPrinted>
  <dcterms:created xsi:type="dcterms:W3CDTF">2026-04-30T11:20:00Z</dcterms:created>
  <dcterms:modified xsi:type="dcterms:W3CDTF">2026-07-06T08:31:00Z</dcterms:modified>
</cp:coreProperties>
</file>