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45" w:rsidRDefault="002A274F" w:rsidP="00E86670">
      <w:pPr>
        <w:widowControl/>
        <w:spacing w:line="192" w:lineRule="auto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-321310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045" w:rsidRDefault="00853045" w:rsidP="00853045">
      <w:pPr>
        <w:widowControl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53045">
        <w:trPr>
          <w:trHeight w:hRule="exact" w:val="119"/>
        </w:trPr>
        <w:tc>
          <w:tcPr>
            <w:tcW w:w="9606" w:type="dxa"/>
          </w:tcPr>
          <w:p w:rsidR="00853045" w:rsidRDefault="00853045" w:rsidP="0085304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53045">
        <w:tc>
          <w:tcPr>
            <w:tcW w:w="9606" w:type="dxa"/>
          </w:tcPr>
          <w:p w:rsidR="0088728C" w:rsidRDefault="0088728C" w:rsidP="002A274F">
            <w:pPr>
              <w:pStyle w:val="3"/>
              <w:rPr>
                <w:sz w:val="32"/>
                <w:szCs w:val="32"/>
              </w:rPr>
            </w:pPr>
          </w:p>
          <w:p w:rsidR="00853045" w:rsidRPr="00E86670" w:rsidRDefault="00853045" w:rsidP="002A274F">
            <w:pPr>
              <w:pStyle w:val="3"/>
              <w:rPr>
                <w:sz w:val="32"/>
                <w:szCs w:val="32"/>
              </w:rPr>
            </w:pPr>
            <w:r w:rsidRPr="00E86670">
              <w:rPr>
                <w:sz w:val="32"/>
                <w:szCs w:val="32"/>
              </w:rPr>
              <w:t xml:space="preserve">АДМИНИСТРАЦИЯ </w:t>
            </w:r>
            <w:r w:rsidR="00ED31AD">
              <w:rPr>
                <w:sz w:val="32"/>
                <w:szCs w:val="32"/>
              </w:rPr>
              <w:t>ВАЗЕРСКОГО</w:t>
            </w:r>
            <w:r w:rsidRPr="00E86670">
              <w:rPr>
                <w:sz w:val="32"/>
                <w:szCs w:val="32"/>
              </w:rPr>
              <w:t xml:space="preserve"> </w:t>
            </w:r>
            <w:r w:rsidR="00E86670" w:rsidRPr="00E86670">
              <w:rPr>
                <w:sz w:val="32"/>
                <w:szCs w:val="32"/>
              </w:rPr>
              <w:t>СЕЛЬСОВЕТА БЕССОНОВСКОГО</w:t>
            </w:r>
            <w:r w:rsidRPr="00E86670">
              <w:rPr>
                <w:sz w:val="32"/>
                <w:szCs w:val="32"/>
              </w:rPr>
              <w:t>РАЙОНА</w:t>
            </w:r>
            <w:r w:rsidR="00E86670">
              <w:rPr>
                <w:sz w:val="32"/>
                <w:szCs w:val="32"/>
              </w:rPr>
              <w:t xml:space="preserve"> ПЕНЗЕНСКОЙ ОБЛАСТИ</w:t>
            </w:r>
          </w:p>
        </w:tc>
      </w:tr>
      <w:tr w:rsidR="00853045">
        <w:trPr>
          <w:trHeight w:hRule="exact" w:val="397"/>
        </w:trPr>
        <w:tc>
          <w:tcPr>
            <w:tcW w:w="9606" w:type="dxa"/>
            <w:vAlign w:val="center"/>
          </w:tcPr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</w:tc>
      </w:tr>
      <w:tr w:rsidR="00853045">
        <w:tc>
          <w:tcPr>
            <w:tcW w:w="9606" w:type="dxa"/>
          </w:tcPr>
          <w:p w:rsidR="00853045" w:rsidRDefault="00853045" w:rsidP="00853045">
            <w:pPr>
              <w:pStyle w:val="3"/>
              <w:rPr>
                <w:sz w:val="32"/>
                <w:szCs w:val="32"/>
              </w:rPr>
            </w:pPr>
          </w:p>
          <w:p w:rsidR="00853045" w:rsidRPr="0070636F" w:rsidRDefault="00853045" w:rsidP="00853045">
            <w:pPr>
              <w:pStyle w:val="3"/>
              <w:rPr>
                <w:sz w:val="32"/>
                <w:szCs w:val="32"/>
              </w:rPr>
            </w:pPr>
            <w:r w:rsidRPr="0070636F">
              <w:rPr>
                <w:sz w:val="32"/>
                <w:szCs w:val="32"/>
              </w:rPr>
              <w:t>ПОСТАНОВЛЕНИЕ</w:t>
            </w:r>
          </w:p>
        </w:tc>
      </w:tr>
      <w:tr w:rsidR="00853045" w:rsidTr="00A95C59">
        <w:trPr>
          <w:trHeight w:hRule="exact" w:val="471"/>
        </w:trPr>
        <w:tc>
          <w:tcPr>
            <w:tcW w:w="9606" w:type="dxa"/>
            <w:vAlign w:val="center"/>
          </w:tcPr>
          <w:p w:rsidR="00853045" w:rsidRPr="00877719" w:rsidRDefault="00853045" w:rsidP="00853045"/>
        </w:tc>
      </w:tr>
      <w:tr w:rsidR="00853045" w:rsidTr="000D4D5E">
        <w:trPr>
          <w:trHeight w:hRule="exact" w:val="80"/>
        </w:trPr>
        <w:tc>
          <w:tcPr>
            <w:tcW w:w="9606" w:type="dxa"/>
            <w:vAlign w:val="center"/>
          </w:tcPr>
          <w:p w:rsidR="00853045" w:rsidRPr="007C7632" w:rsidRDefault="00853045" w:rsidP="00853045">
            <w:pPr>
              <w:pStyle w:val="3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53045">
        <w:tc>
          <w:tcPr>
            <w:tcW w:w="284" w:type="dxa"/>
            <w:vAlign w:val="bottom"/>
          </w:tcPr>
          <w:p w:rsidR="00853045" w:rsidRDefault="00853045" w:rsidP="00853045">
            <w:pPr>
              <w:widowControl/>
              <w:rPr>
                <w:sz w:val="24"/>
              </w:rPr>
            </w:pPr>
          </w:p>
          <w:p w:rsidR="00853045" w:rsidRDefault="00853045" w:rsidP="0085304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3045" w:rsidRDefault="00853045" w:rsidP="00A95C59">
            <w:pPr>
              <w:widowControl/>
              <w:jc w:val="center"/>
              <w:rPr>
                <w:sz w:val="24"/>
              </w:rPr>
            </w:pPr>
          </w:p>
          <w:p w:rsidR="0071144A" w:rsidRDefault="00ED31AD" w:rsidP="00A95C5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 марта 2022года</w:t>
            </w:r>
          </w:p>
        </w:tc>
        <w:tc>
          <w:tcPr>
            <w:tcW w:w="397" w:type="dxa"/>
            <w:vAlign w:val="bottom"/>
          </w:tcPr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3045" w:rsidRDefault="00853045" w:rsidP="00481114">
            <w:pPr>
              <w:widowControl/>
              <w:jc w:val="center"/>
              <w:rPr>
                <w:sz w:val="24"/>
              </w:rPr>
            </w:pPr>
          </w:p>
          <w:p w:rsidR="0071144A" w:rsidRDefault="00ED31AD" w:rsidP="0048111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53045">
        <w:tc>
          <w:tcPr>
            <w:tcW w:w="4650" w:type="dxa"/>
            <w:gridSpan w:val="4"/>
          </w:tcPr>
          <w:p w:rsidR="00853045" w:rsidRDefault="00853045" w:rsidP="00853045">
            <w:pPr>
              <w:widowControl/>
              <w:jc w:val="center"/>
              <w:rPr>
                <w:sz w:val="10"/>
              </w:rPr>
            </w:pPr>
          </w:p>
          <w:p w:rsidR="00853045" w:rsidRDefault="00ED31AD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с.Вазерки</w:t>
            </w: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</w:p>
        </w:tc>
      </w:tr>
    </w:tbl>
    <w:p w:rsidR="00876DFF" w:rsidRPr="00122E5C" w:rsidRDefault="00876DFF" w:rsidP="00876DFF">
      <w:pPr>
        <w:autoSpaceDE w:val="0"/>
        <w:jc w:val="center"/>
        <w:rPr>
          <w:b/>
          <w:sz w:val="28"/>
          <w:szCs w:val="28"/>
        </w:rPr>
      </w:pPr>
      <w:r w:rsidRPr="00913DF4">
        <w:rPr>
          <w:b/>
          <w:sz w:val="28"/>
          <w:szCs w:val="28"/>
        </w:rPr>
        <w:t xml:space="preserve">О создании условий для участия граждан в обеспечении первичных мер пожарной безопасности </w:t>
      </w:r>
      <w:r>
        <w:rPr>
          <w:b/>
          <w:sz w:val="28"/>
          <w:szCs w:val="28"/>
        </w:rPr>
        <w:t>на территории</w:t>
      </w:r>
      <w:r w:rsidRPr="000E744C">
        <w:rPr>
          <w:sz w:val="28"/>
          <w:szCs w:val="28"/>
        </w:rPr>
        <w:t xml:space="preserve"> </w:t>
      </w:r>
      <w:r w:rsidR="00ED31AD">
        <w:rPr>
          <w:b/>
          <w:sz w:val="28"/>
          <w:szCs w:val="28"/>
        </w:rPr>
        <w:t>Вазерского</w:t>
      </w:r>
      <w:r w:rsidR="00122E5C" w:rsidRPr="00122E5C">
        <w:rPr>
          <w:b/>
          <w:sz w:val="28"/>
          <w:szCs w:val="28"/>
        </w:rPr>
        <w:t xml:space="preserve"> сельсовета Бессоновского района Пензенской области</w:t>
      </w:r>
    </w:p>
    <w:p w:rsidR="00876DFF" w:rsidRPr="00122E5C" w:rsidRDefault="00876DFF" w:rsidP="00876DFF">
      <w:pPr>
        <w:autoSpaceDE w:val="0"/>
        <w:autoSpaceDN w:val="0"/>
        <w:adjustRightInd w:val="0"/>
        <w:ind w:firstLine="540"/>
        <w:jc w:val="both"/>
        <w:rPr>
          <w:b/>
          <w:iCs/>
          <w:sz w:val="28"/>
          <w:szCs w:val="28"/>
        </w:rPr>
      </w:pPr>
    </w:p>
    <w:p w:rsidR="00876DFF" w:rsidRPr="00012C1B" w:rsidRDefault="00876DFF" w:rsidP="00012C1B">
      <w:pPr>
        <w:ind w:firstLine="708"/>
        <w:jc w:val="both"/>
        <w:rPr>
          <w:b/>
          <w:sz w:val="28"/>
          <w:szCs w:val="28"/>
        </w:rPr>
      </w:pPr>
      <w:r w:rsidRPr="00012C1B">
        <w:rPr>
          <w:rStyle w:val="FontStyle27"/>
          <w:rFonts w:ascii="Times New Roman" w:hAnsi="Times New Roman"/>
          <w:sz w:val="28"/>
          <w:szCs w:val="28"/>
        </w:rPr>
        <w:t xml:space="preserve">В соответствии с Федеральным законом от 21.12.1994 № 69-ФЗ                 «О пожарной безопасности», Федеральным законом от 06.10.2003 </w:t>
      </w:r>
      <w:r w:rsidR="00012C1B">
        <w:rPr>
          <w:rStyle w:val="FontStyle27"/>
          <w:rFonts w:ascii="Times New Roman" w:hAnsi="Times New Roman"/>
          <w:sz w:val="28"/>
          <w:szCs w:val="28"/>
        </w:rPr>
        <w:t xml:space="preserve"> </w:t>
      </w:r>
      <w:r w:rsidRPr="00012C1B">
        <w:rPr>
          <w:rStyle w:val="FontStyle27"/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Pr="00012C1B">
        <w:rPr>
          <w:sz w:val="28"/>
          <w:szCs w:val="28"/>
        </w:rPr>
        <w:t xml:space="preserve"> </w:t>
      </w:r>
      <w:r w:rsidRPr="00012C1B">
        <w:rPr>
          <w:sz w:val="28"/>
          <w:szCs w:val="28"/>
          <w:lang w:eastAsia="en-US"/>
        </w:rPr>
        <w:t>и на основании</w:t>
      </w:r>
      <w:r w:rsidR="00122E5C" w:rsidRPr="00012C1B">
        <w:rPr>
          <w:sz w:val="28"/>
          <w:szCs w:val="28"/>
          <w:lang w:eastAsia="en-US"/>
        </w:rPr>
        <w:t xml:space="preserve"> </w:t>
      </w:r>
      <w:r w:rsidRPr="00012C1B">
        <w:rPr>
          <w:sz w:val="28"/>
          <w:szCs w:val="28"/>
          <w:lang w:eastAsia="en-US"/>
        </w:rPr>
        <w:t xml:space="preserve">Устава </w:t>
      </w:r>
      <w:r w:rsidR="00ED31AD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  <w:lang w:eastAsia="en-US"/>
        </w:rPr>
        <w:t xml:space="preserve">, </w:t>
      </w:r>
      <w:r w:rsidR="00122E5C" w:rsidRPr="00012C1B">
        <w:rPr>
          <w:sz w:val="28"/>
          <w:szCs w:val="28"/>
        </w:rPr>
        <w:t xml:space="preserve">администрация </w:t>
      </w:r>
      <w:r w:rsidR="00ED31AD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сельсовета  </w:t>
      </w:r>
      <w:r w:rsidRPr="00012C1B">
        <w:rPr>
          <w:b/>
          <w:sz w:val="28"/>
          <w:szCs w:val="28"/>
        </w:rPr>
        <w:t>п о с т а н о в л я е т:</w:t>
      </w:r>
    </w:p>
    <w:p w:rsidR="00876DFF" w:rsidRPr="00012C1B" w:rsidRDefault="00876DFF" w:rsidP="00012C1B">
      <w:pPr>
        <w:ind w:firstLine="708"/>
        <w:jc w:val="both"/>
        <w:rPr>
          <w:sz w:val="28"/>
          <w:szCs w:val="28"/>
        </w:rPr>
      </w:pPr>
    </w:p>
    <w:p w:rsidR="00876DFF" w:rsidRPr="00012C1B" w:rsidRDefault="00876DFF" w:rsidP="00012C1B">
      <w:pPr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1. Утвердить Положение о создании условий для участия граждан в обеспечении первичных мер пожарной безопасности на территории </w:t>
      </w:r>
      <w:r w:rsidR="00ED31AD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 сельсовета Бессоновского района Пензенской области.  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2. При подготовке проекта бюджета </w:t>
      </w:r>
      <w:r w:rsidR="00ED31AD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сельсовета Бессоновского района Пензенской области </w:t>
      </w:r>
      <w:r w:rsidRPr="00012C1B">
        <w:rPr>
          <w:sz w:val="28"/>
          <w:szCs w:val="28"/>
        </w:rPr>
        <w:t xml:space="preserve"> на очередной финансовый год предусматривать в расходной части бюджета ассигнования на реализацию мер, направленных на создание условий для участия граждан в обеспечении первичных мер пожарной безопасности на территории </w:t>
      </w:r>
      <w:r w:rsidR="00122E5C" w:rsidRPr="00012C1B">
        <w:rPr>
          <w:sz w:val="28"/>
          <w:szCs w:val="28"/>
        </w:rPr>
        <w:t xml:space="preserve"> </w:t>
      </w:r>
      <w:r w:rsidR="00ED31AD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30D8F" w:rsidRPr="00012C1B" w:rsidRDefault="00E30D8F" w:rsidP="00012C1B">
      <w:pPr>
        <w:ind w:firstLine="709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30D8F" w:rsidRPr="00C139B6" w:rsidRDefault="00E30D8F" w:rsidP="00C139B6">
      <w:pPr>
        <w:autoSpaceDE w:val="0"/>
        <w:autoSpaceDN w:val="0"/>
        <w:ind w:firstLine="709"/>
        <w:jc w:val="both"/>
        <w:rPr>
          <w:bCs/>
          <w:i/>
          <w:color w:val="000000" w:themeColor="text1"/>
          <w:sz w:val="28"/>
          <w:szCs w:val="28"/>
        </w:rPr>
      </w:pPr>
      <w:r w:rsidRPr="00012C1B">
        <w:rPr>
          <w:sz w:val="28"/>
          <w:szCs w:val="28"/>
        </w:rPr>
        <w:t xml:space="preserve">4. </w:t>
      </w:r>
      <w:r w:rsidR="00C139B6">
        <w:rPr>
          <w:color w:val="000000" w:themeColor="text1"/>
          <w:sz w:val="28"/>
          <w:szCs w:val="28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Вазерского сельсовета Бессоновского района Пензенской области в информационно-телекоммуникационной сети «Интернет».</w:t>
      </w:r>
    </w:p>
    <w:p w:rsidR="00E30D8F" w:rsidRPr="00012C1B" w:rsidRDefault="00E30D8F" w:rsidP="00012C1B">
      <w:pPr>
        <w:jc w:val="both"/>
        <w:rPr>
          <w:color w:val="000000"/>
          <w:spacing w:val="1"/>
          <w:sz w:val="28"/>
          <w:szCs w:val="28"/>
        </w:rPr>
      </w:pPr>
      <w:r w:rsidRPr="00012C1B">
        <w:rPr>
          <w:sz w:val="28"/>
          <w:szCs w:val="28"/>
        </w:rPr>
        <w:t xml:space="preserve">           5. Контроль за исполнением настоящего постановления возложить на  главу администрации </w:t>
      </w:r>
      <w:r w:rsidR="00ED31AD">
        <w:rPr>
          <w:color w:val="000000"/>
          <w:spacing w:val="1"/>
          <w:sz w:val="28"/>
          <w:szCs w:val="28"/>
        </w:rPr>
        <w:t>Вазерского</w:t>
      </w:r>
      <w:r w:rsidRPr="00012C1B">
        <w:rPr>
          <w:color w:val="000000"/>
          <w:spacing w:val="1"/>
          <w:sz w:val="28"/>
          <w:szCs w:val="28"/>
        </w:rPr>
        <w:t xml:space="preserve">  сельсовета Бессоновского района Пензенской области.</w:t>
      </w:r>
    </w:p>
    <w:p w:rsidR="00E30D8F" w:rsidRPr="00012C1B" w:rsidRDefault="00E30D8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30D8F" w:rsidRPr="00012C1B" w:rsidRDefault="00E30D8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Глава администрации</w:t>
      </w:r>
    </w:p>
    <w:p w:rsidR="00E30D8F" w:rsidRDefault="00ED31AD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Вазерского</w:t>
      </w:r>
      <w:r w:rsidR="00B34D83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И.В.Бешенов</w:t>
      </w:r>
    </w:p>
    <w:p w:rsidR="00ED31AD" w:rsidRPr="00012C1B" w:rsidRDefault="00ED31AD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30D8F" w:rsidRDefault="00E30D8F" w:rsidP="00876D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6DFF" w:rsidRDefault="00876DFF" w:rsidP="00876DFF">
      <w:pPr>
        <w:pStyle w:val="a7"/>
        <w:ind w:firstLine="567"/>
        <w:rPr>
          <w:b/>
          <w:caps/>
          <w:szCs w:val="28"/>
        </w:rPr>
      </w:pPr>
    </w:p>
    <w:p w:rsidR="00876DFF" w:rsidRDefault="00876DFF" w:rsidP="00876DFF">
      <w:pPr>
        <w:pStyle w:val="a7"/>
        <w:ind w:firstLine="567"/>
        <w:rPr>
          <w:b/>
          <w:caps/>
          <w:szCs w:val="28"/>
        </w:rPr>
      </w:pPr>
    </w:p>
    <w:p w:rsidR="00876DFF" w:rsidRPr="00012C1B" w:rsidRDefault="00876DFF" w:rsidP="00E30D8F">
      <w:pPr>
        <w:autoSpaceDE w:val="0"/>
        <w:ind w:left="4248"/>
        <w:jc w:val="right"/>
        <w:rPr>
          <w:sz w:val="28"/>
          <w:szCs w:val="28"/>
        </w:rPr>
      </w:pPr>
      <w:r w:rsidRPr="00B47941">
        <w:t xml:space="preserve"> </w:t>
      </w:r>
      <w:r>
        <w:t xml:space="preserve">     </w:t>
      </w:r>
      <w:r w:rsidRPr="00012C1B">
        <w:rPr>
          <w:sz w:val="28"/>
          <w:szCs w:val="28"/>
        </w:rPr>
        <w:t xml:space="preserve">Утверждено </w:t>
      </w:r>
    </w:p>
    <w:p w:rsidR="00E30D8F" w:rsidRPr="00012C1B" w:rsidRDefault="00876DFF" w:rsidP="00E30D8F">
      <w:pPr>
        <w:autoSpaceDE w:val="0"/>
        <w:jc w:val="right"/>
        <w:rPr>
          <w:sz w:val="28"/>
          <w:szCs w:val="28"/>
        </w:rPr>
      </w:pPr>
      <w:r w:rsidRPr="00012C1B">
        <w:rPr>
          <w:sz w:val="28"/>
          <w:szCs w:val="28"/>
        </w:rPr>
        <w:t xml:space="preserve">                                                                  постановлением </w:t>
      </w:r>
      <w:r w:rsidR="00E30D8F" w:rsidRPr="00012C1B">
        <w:rPr>
          <w:sz w:val="28"/>
          <w:szCs w:val="28"/>
        </w:rPr>
        <w:t>администрации</w:t>
      </w:r>
    </w:p>
    <w:p w:rsidR="00E30D8F" w:rsidRPr="00012C1B" w:rsidRDefault="00ED31AD" w:rsidP="00E30D8F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</w:t>
      </w:r>
    </w:p>
    <w:p w:rsidR="00876DFF" w:rsidRPr="00012C1B" w:rsidRDefault="00E30D8F" w:rsidP="00E30D8F">
      <w:pPr>
        <w:autoSpaceDE w:val="0"/>
        <w:jc w:val="right"/>
        <w:rPr>
          <w:sz w:val="28"/>
          <w:szCs w:val="28"/>
        </w:rPr>
      </w:pPr>
      <w:r w:rsidRPr="00012C1B">
        <w:rPr>
          <w:sz w:val="28"/>
          <w:szCs w:val="28"/>
        </w:rPr>
        <w:t>Бессоновского района Пензенской области</w:t>
      </w:r>
      <w:r w:rsidR="00876DFF" w:rsidRPr="00012C1B">
        <w:rPr>
          <w:sz w:val="28"/>
          <w:szCs w:val="28"/>
        </w:rPr>
        <w:t xml:space="preserve">  </w:t>
      </w:r>
    </w:p>
    <w:p w:rsidR="00876DFF" w:rsidRPr="00012C1B" w:rsidRDefault="00876DFF" w:rsidP="00E30D8F">
      <w:pPr>
        <w:autoSpaceDE w:val="0"/>
        <w:jc w:val="right"/>
        <w:rPr>
          <w:sz w:val="28"/>
          <w:szCs w:val="28"/>
        </w:rPr>
      </w:pP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  <w:t xml:space="preserve">     </w:t>
      </w:r>
      <w:r w:rsidR="00ED31AD">
        <w:rPr>
          <w:sz w:val="28"/>
          <w:szCs w:val="28"/>
        </w:rPr>
        <w:t>от 31.03.2022  № 28</w:t>
      </w:r>
    </w:p>
    <w:p w:rsidR="00876DFF" w:rsidRPr="00012C1B" w:rsidRDefault="00876DFF" w:rsidP="00876DFF">
      <w:pPr>
        <w:autoSpaceDE w:val="0"/>
        <w:rPr>
          <w:szCs w:val="28"/>
        </w:rPr>
      </w:pPr>
    </w:p>
    <w:p w:rsidR="00876DFF" w:rsidRDefault="00876DFF" w:rsidP="00876DFF">
      <w:pPr>
        <w:pStyle w:val="14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eastAsia="zh-CN"/>
        </w:rPr>
      </w:pPr>
      <w:bookmarkStart w:id="0" w:name="bookmark1"/>
    </w:p>
    <w:p w:rsidR="00876DFF" w:rsidRDefault="00876DFF" w:rsidP="00876DFF">
      <w:pPr>
        <w:pStyle w:val="14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eastAsia="zh-CN"/>
        </w:rPr>
      </w:pPr>
      <w:r w:rsidRPr="005D78ED">
        <w:rPr>
          <w:b/>
          <w:sz w:val="28"/>
          <w:szCs w:val="28"/>
          <w:lang w:eastAsia="zh-CN"/>
        </w:rPr>
        <w:t>П</w:t>
      </w:r>
      <w:bookmarkStart w:id="1" w:name="bookmark2"/>
      <w:bookmarkEnd w:id="0"/>
      <w:r>
        <w:rPr>
          <w:b/>
          <w:sz w:val="28"/>
          <w:szCs w:val="28"/>
          <w:lang w:eastAsia="zh-CN"/>
        </w:rPr>
        <w:t xml:space="preserve">оложение </w:t>
      </w:r>
    </w:p>
    <w:p w:rsidR="00876DFF" w:rsidRPr="00E30D8F" w:rsidRDefault="00876DFF" w:rsidP="00876DFF">
      <w:pPr>
        <w:pStyle w:val="14"/>
        <w:keepNext/>
        <w:keepLines/>
        <w:shd w:val="clear" w:color="auto" w:fill="auto"/>
        <w:spacing w:line="240" w:lineRule="auto"/>
        <w:jc w:val="center"/>
        <w:rPr>
          <w:b/>
          <w:caps/>
          <w:sz w:val="28"/>
          <w:szCs w:val="28"/>
        </w:rPr>
      </w:pPr>
      <w:r w:rsidRPr="000259AC">
        <w:rPr>
          <w:b/>
          <w:sz w:val="28"/>
          <w:szCs w:val="28"/>
          <w:lang w:eastAsia="zh-CN"/>
        </w:rPr>
        <w:t>о</w:t>
      </w:r>
      <w:bookmarkEnd w:id="1"/>
      <w:r w:rsidRPr="000259AC">
        <w:rPr>
          <w:b/>
          <w:caps/>
          <w:sz w:val="28"/>
          <w:szCs w:val="28"/>
        </w:rPr>
        <w:t xml:space="preserve"> </w:t>
      </w:r>
      <w:r w:rsidRPr="000259AC">
        <w:rPr>
          <w:b/>
          <w:sz w:val="28"/>
          <w:szCs w:val="28"/>
        </w:rPr>
        <w:t xml:space="preserve">создании условий для </w:t>
      </w:r>
      <w:r w:rsidRPr="00913DF4">
        <w:rPr>
          <w:b/>
          <w:sz w:val="28"/>
          <w:szCs w:val="28"/>
        </w:rPr>
        <w:t xml:space="preserve">участия граждан в обеспечении первичных мер пожарной безопасности </w:t>
      </w:r>
      <w:r w:rsidRPr="000259AC">
        <w:rPr>
          <w:b/>
          <w:sz w:val="28"/>
          <w:szCs w:val="28"/>
        </w:rPr>
        <w:t xml:space="preserve">на территории </w:t>
      </w:r>
      <w:r w:rsidR="00ED31AD">
        <w:rPr>
          <w:b/>
          <w:sz w:val="28"/>
          <w:szCs w:val="28"/>
        </w:rPr>
        <w:t>Вазерского</w:t>
      </w:r>
      <w:r w:rsidR="00E30D8F" w:rsidRPr="00E30D8F">
        <w:rPr>
          <w:b/>
          <w:sz w:val="28"/>
          <w:szCs w:val="28"/>
        </w:rPr>
        <w:t xml:space="preserve"> сельсовета Бессоновского района Пензенской области</w:t>
      </w:r>
    </w:p>
    <w:p w:rsidR="00876DFF" w:rsidRPr="00E30D8F" w:rsidRDefault="00876DFF" w:rsidP="00876DFF">
      <w:pPr>
        <w:pStyle w:val="a7"/>
        <w:ind w:firstLine="567"/>
        <w:rPr>
          <w:b/>
          <w:caps/>
          <w:szCs w:val="28"/>
        </w:rPr>
      </w:pPr>
    </w:p>
    <w:p w:rsidR="00876DFF" w:rsidRPr="005D78ED" w:rsidRDefault="00876DFF" w:rsidP="00876DFF">
      <w:pPr>
        <w:pStyle w:val="10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D78ED">
        <w:rPr>
          <w:rFonts w:ascii="Times New Roman" w:hAnsi="Times New Roman"/>
          <w:sz w:val="28"/>
          <w:szCs w:val="28"/>
        </w:rPr>
        <w:t>1. Общие положения</w:t>
      </w:r>
    </w:p>
    <w:p w:rsidR="00876DFF" w:rsidRDefault="00876DFF" w:rsidP="00876D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1.1. Настоящее Положение о создании условий для участия граждан в обеспечении первичных мер пожарной безопасности на территории </w:t>
      </w:r>
      <w:r w:rsidR="00ED31AD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 </w:t>
      </w:r>
      <w:r w:rsidRPr="00012C1B">
        <w:rPr>
          <w:sz w:val="28"/>
          <w:szCs w:val="28"/>
        </w:rPr>
        <w:t xml:space="preserve"> (далее – Положение) разработано в</w:t>
      </w:r>
      <w:r w:rsidRPr="00012C1B">
        <w:rPr>
          <w:rStyle w:val="FontStyle27"/>
          <w:rFonts w:ascii="Times New Roman" w:hAnsi="Times New Roman"/>
          <w:sz w:val="28"/>
          <w:szCs w:val="28"/>
        </w:rPr>
        <w:t xml:space="preserve"> соответствии с Федеральным законо</w:t>
      </w:r>
      <w:r w:rsidR="00ED31AD">
        <w:rPr>
          <w:rStyle w:val="FontStyle27"/>
          <w:rFonts w:ascii="Times New Roman" w:hAnsi="Times New Roman"/>
          <w:sz w:val="28"/>
          <w:szCs w:val="28"/>
        </w:rPr>
        <w:t>м от 21.12.1994</w:t>
      </w:r>
      <w:r w:rsidRPr="00012C1B">
        <w:rPr>
          <w:rStyle w:val="FontStyle27"/>
          <w:rFonts w:ascii="Times New Roman" w:hAnsi="Times New Roman"/>
          <w:sz w:val="28"/>
          <w:szCs w:val="28"/>
        </w:rPr>
        <w:t xml:space="preserve">№ 69-ФЗ «О пожарной безопасности», Федеральным законом от </w:t>
      </w:r>
      <w:r w:rsidR="00ED31AD">
        <w:rPr>
          <w:rStyle w:val="FontStyle27"/>
          <w:rFonts w:ascii="Times New Roman" w:hAnsi="Times New Roman"/>
          <w:sz w:val="28"/>
          <w:szCs w:val="28"/>
        </w:rPr>
        <w:t>06.10.2003</w:t>
      </w:r>
      <w:r w:rsidRPr="00012C1B">
        <w:rPr>
          <w:rStyle w:val="FontStyle27"/>
          <w:rFonts w:ascii="Times New Roman" w:hAnsi="Times New Roman"/>
          <w:sz w:val="28"/>
          <w:szCs w:val="28"/>
        </w:rPr>
        <w:t xml:space="preserve"> № 131-ФЗ «Об общих принципах организации мест</w:t>
      </w:r>
      <w:r w:rsidR="00ED31AD">
        <w:rPr>
          <w:rStyle w:val="FontStyle27"/>
          <w:rFonts w:ascii="Times New Roman" w:hAnsi="Times New Roman"/>
          <w:sz w:val="28"/>
          <w:szCs w:val="28"/>
        </w:rPr>
        <w:t xml:space="preserve">ного самоуправления </w:t>
      </w:r>
      <w:r w:rsidRPr="00012C1B">
        <w:rPr>
          <w:rStyle w:val="FontStyle27"/>
          <w:rFonts w:ascii="Times New Roman" w:hAnsi="Times New Roman"/>
          <w:sz w:val="28"/>
          <w:szCs w:val="28"/>
        </w:rPr>
        <w:t xml:space="preserve"> в Российской Федерации»</w:t>
      </w:r>
      <w:r w:rsidRPr="00012C1B">
        <w:rPr>
          <w:sz w:val="28"/>
          <w:szCs w:val="28"/>
        </w:rPr>
        <w:t>.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1.2 Положением определяются формы и меры, направленные на создание условий для участия граждан в обеспечении первичных мер пожарной безопасности на территории </w:t>
      </w:r>
      <w:r w:rsidR="00ED31AD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. 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C1B">
        <w:rPr>
          <w:b/>
          <w:sz w:val="28"/>
          <w:szCs w:val="28"/>
        </w:rPr>
        <w:t>2. Формы участия граждан в обеспечении первичных мер</w:t>
      </w:r>
    </w:p>
    <w:p w:rsidR="00876DFF" w:rsidRPr="00012C1B" w:rsidRDefault="00876DFF" w:rsidP="00012C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C1B">
        <w:rPr>
          <w:b/>
          <w:sz w:val="28"/>
          <w:szCs w:val="28"/>
        </w:rPr>
        <w:t>пожарной безопасности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2.1. К формам участия граждан в обеспечении первичных мер пожарной безопасности относятся следующие направления и виды работ:</w:t>
      </w:r>
    </w:p>
    <w:p w:rsidR="00876DFF" w:rsidRPr="00012C1B" w:rsidRDefault="00876DFF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- своевременная очистка территорий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тары, опавших листьев, сухой травы;</w:t>
      </w:r>
    </w:p>
    <w:p w:rsidR="00876DFF" w:rsidRPr="00012C1B" w:rsidRDefault="00876DFF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12C1B">
        <w:rPr>
          <w:sz w:val="28"/>
          <w:szCs w:val="28"/>
        </w:rPr>
        <w:t xml:space="preserve">- </w:t>
      </w:r>
      <w:r w:rsidRPr="00012C1B">
        <w:rPr>
          <w:spacing w:val="-8"/>
          <w:sz w:val="28"/>
          <w:szCs w:val="28"/>
        </w:rPr>
        <w:t>в</w:t>
      </w:r>
      <w:r w:rsidRPr="00012C1B">
        <w:rPr>
          <w:color w:val="000000"/>
          <w:sz w:val="28"/>
          <w:szCs w:val="28"/>
        </w:rPr>
        <w:t xml:space="preserve">ыполнение мероприятий, исключающих возможность переброса огня при лесных пожарах на здания и сооружения населенных пунктов, расположенных в лесных массивах (удаление в летний период сухой растительности, </w:t>
      </w:r>
      <w:r w:rsidRPr="00012C1B">
        <w:rPr>
          <w:sz w:val="28"/>
          <w:szCs w:val="28"/>
        </w:rPr>
        <w:t>проведение работ по сбору и профилактическому контролируемому противопожарному выжиганию сухой травы, хвороста, и других лесных горючих материалов</w:t>
      </w:r>
      <w:r w:rsidRPr="00012C1B">
        <w:rPr>
          <w:color w:val="000000"/>
          <w:sz w:val="28"/>
          <w:szCs w:val="28"/>
        </w:rPr>
        <w:t>);</w:t>
      </w:r>
    </w:p>
    <w:p w:rsidR="00876DFF" w:rsidRPr="00012C1B" w:rsidRDefault="00876DFF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- </w:t>
      </w:r>
      <w:r w:rsidRPr="00012C1B">
        <w:rPr>
          <w:color w:val="000000"/>
          <w:sz w:val="28"/>
          <w:szCs w:val="28"/>
        </w:rPr>
        <w:t>участие в о</w:t>
      </w:r>
      <w:r w:rsidRPr="00012C1B">
        <w:rPr>
          <w:sz w:val="28"/>
          <w:szCs w:val="28"/>
        </w:rPr>
        <w:t>беспечении очистки зимой от снега и льда дорог, проездов и подъездов к зданиям, сооружениям и водоисточникам, используемым для целей пожаротушения;</w:t>
      </w:r>
    </w:p>
    <w:p w:rsidR="00876DFF" w:rsidRPr="00012C1B" w:rsidRDefault="00876DFF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- осуществление дежурства и патрулирования территории </w:t>
      </w:r>
      <w:r w:rsidR="00ED31AD">
        <w:rPr>
          <w:kern w:val="1"/>
          <w:sz w:val="28"/>
          <w:szCs w:val="28"/>
        </w:rPr>
        <w:t>Вазерского</w:t>
      </w:r>
      <w:r w:rsidR="00E30D8F" w:rsidRPr="00012C1B">
        <w:rPr>
          <w:kern w:val="1"/>
          <w:sz w:val="28"/>
          <w:szCs w:val="28"/>
        </w:rPr>
        <w:t xml:space="preserve"> сельсовета Бессоновского района Пензенской области </w:t>
      </w:r>
      <w:r w:rsidRPr="00012C1B">
        <w:rPr>
          <w:kern w:val="1"/>
          <w:sz w:val="28"/>
          <w:szCs w:val="28"/>
        </w:rPr>
        <w:t xml:space="preserve"> </w:t>
      </w:r>
      <w:r w:rsidRPr="00012C1B">
        <w:rPr>
          <w:sz w:val="28"/>
          <w:szCs w:val="28"/>
        </w:rPr>
        <w:t>в пожароопасный период, при введении особого противопожарного режима, на пожароопасных объектах;</w:t>
      </w:r>
    </w:p>
    <w:p w:rsidR="00876DFF" w:rsidRPr="00012C1B" w:rsidRDefault="00876DFF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- участие в проведении противопожарной пропаганды;</w:t>
      </w:r>
    </w:p>
    <w:p w:rsidR="00876DFF" w:rsidRPr="00012C1B" w:rsidRDefault="00876DFF" w:rsidP="000F6BFF">
      <w:pPr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2.2. Работы по обеспечению первичных мер пожарной безопасности, </w:t>
      </w:r>
      <w:r w:rsidRPr="00012C1B">
        <w:rPr>
          <w:sz w:val="28"/>
          <w:szCs w:val="28"/>
        </w:rPr>
        <w:lastRenderedPageBreak/>
        <w:t>определенные в пункте 2.1. Положения, являются социально-значимыми работами.</w:t>
      </w:r>
    </w:p>
    <w:p w:rsidR="00876DFF" w:rsidRPr="00012C1B" w:rsidRDefault="00876DFF" w:rsidP="00012C1B">
      <w:pPr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2.3. Лицо, уполномоченное </w:t>
      </w:r>
      <w:r w:rsidR="00436CB4" w:rsidRPr="00012C1B">
        <w:rPr>
          <w:sz w:val="28"/>
          <w:szCs w:val="28"/>
        </w:rPr>
        <w:t xml:space="preserve">администрацией </w:t>
      </w:r>
      <w:r w:rsidR="00E30D8F" w:rsidRPr="00012C1B">
        <w:rPr>
          <w:sz w:val="28"/>
          <w:szCs w:val="28"/>
        </w:rPr>
        <w:t xml:space="preserve"> </w:t>
      </w:r>
      <w:r w:rsidR="00ED31AD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 в сфере пожарной безопасности ежегодно, не позднее </w:t>
      </w:r>
      <w:r w:rsidR="00EA3763">
        <w:rPr>
          <w:sz w:val="28"/>
          <w:szCs w:val="28"/>
        </w:rPr>
        <w:t xml:space="preserve">января месяца </w:t>
      </w:r>
      <w:r w:rsidRPr="00012C1B">
        <w:rPr>
          <w:sz w:val="28"/>
          <w:szCs w:val="28"/>
        </w:rPr>
        <w:t xml:space="preserve"> представляет на утверждение главе </w:t>
      </w:r>
      <w:r w:rsidR="00ED31AD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                                                                                                </w:t>
      </w:r>
      <w:r w:rsidRPr="00012C1B">
        <w:rPr>
          <w:sz w:val="28"/>
          <w:szCs w:val="28"/>
        </w:rPr>
        <w:t xml:space="preserve">план-график участия граждан в социально-значимых работах по обеспечению первичных мер пожарной безопасности на территории </w:t>
      </w:r>
      <w:r w:rsidR="00E30D8F" w:rsidRPr="00012C1B">
        <w:rPr>
          <w:sz w:val="28"/>
          <w:szCs w:val="28"/>
        </w:rPr>
        <w:t xml:space="preserve"> </w:t>
      </w:r>
      <w:r w:rsidR="00ED31AD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>, указанных в пункте 2.1. настоящего Положения.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C1B">
        <w:rPr>
          <w:b/>
          <w:sz w:val="28"/>
          <w:szCs w:val="28"/>
        </w:rPr>
        <w:t>3. Меры по созданию условий для участия граждан в обеспечении первичных мер пожарной безопасности на территории полное наименование муниципального образования</w:t>
      </w:r>
    </w:p>
    <w:p w:rsidR="00876DFF" w:rsidRPr="00012C1B" w:rsidRDefault="00876DFF" w:rsidP="00012C1B">
      <w:pPr>
        <w:jc w:val="both"/>
        <w:rPr>
          <w:sz w:val="28"/>
          <w:szCs w:val="28"/>
        </w:rPr>
      </w:pPr>
    </w:p>
    <w:p w:rsidR="00876DFF" w:rsidRPr="00012C1B" w:rsidRDefault="00876DFF" w:rsidP="00012C1B">
      <w:pPr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3.1. В целях привлечения граждан к участию в работах по обеспечению первичных мер пожарной безопасности в формах, определенных настоящим Положением, реализуются следующие меры:</w:t>
      </w:r>
    </w:p>
    <w:p w:rsidR="00876DFF" w:rsidRPr="00012C1B" w:rsidRDefault="00876DFF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- предоставление компенсации расходов на горюче-смазочные материалы при использовании личного транспорта граждан, привлекаемых к патрулированию территории </w:t>
      </w:r>
      <w:r w:rsidR="00ED31AD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 в период введения особого противопожарного режима;</w:t>
      </w:r>
    </w:p>
    <w:p w:rsidR="00876DFF" w:rsidRPr="00012C1B" w:rsidRDefault="00876DFF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- предоставление средств связи, бесплатного питания, обеспечение необходимых условий при привлечении граждан к дежурствам, необходимым в целях обеспечения пожарной безопасности на территории </w:t>
      </w:r>
      <w:r w:rsidR="00ED31AD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области;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- объявление благодарности;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- награждение почетной грамотой;</w:t>
      </w:r>
    </w:p>
    <w:p w:rsidR="00876DFF" w:rsidRPr="00012C1B" w:rsidRDefault="00876DFF" w:rsidP="00012C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ab/>
        <w:t>- награждение денежной премией;</w:t>
      </w:r>
    </w:p>
    <w:p w:rsidR="00876DFF" w:rsidRPr="00012C1B" w:rsidRDefault="000F6BFF" w:rsidP="00012C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награждение ценным подарком.</w:t>
      </w:r>
    </w:p>
    <w:p w:rsidR="00876DFF" w:rsidRPr="00012C1B" w:rsidRDefault="00876DFF" w:rsidP="00012C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ab/>
      </w:r>
    </w:p>
    <w:p w:rsidR="00EA3763" w:rsidRDefault="00876DFF" w:rsidP="000F6B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3.2. Порядок предоставления мер, направленных на создание условий для участия граждан в обеспечении первичных мер пожарной безопасности на территории </w:t>
      </w:r>
      <w:r w:rsidR="00ED31AD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, устанавливается </w:t>
      </w:r>
      <w:r w:rsidR="00436CB4" w:rsidRPr="00012C1B">
        <w:rPr>
          <w:sz w:val="28"/>
          <w:szCs w:val="28"/>
        </w:rPr>
        <w:t xml:space="preserve">администрацией </w:t>
      </w:r>
      <w:r w:rsidR="00ED31AD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>.</w:t>
      </w:r>
    </w:p>
    <w:p w:rsidR="00EA3763" w:rsidRDefault="00EA3763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A3763" w:rsidRPr="00012C1B" w:rsidRDefault="00EA3763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C1B">
        <w:rPr>
          <w:b/>
          <w:sz w:val="28"/>
          <w:szCs w:val="28"/>
        </w:rPr>
        <w:t>4. Заключительные положения</w:t>
      </w:r>
    </w:p>
    <w:p w:rsidR="00876DFF" w:rsidRPr="00012C1B" w:rsidRDefault="00876DFF" w:rsidP="00012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62D3" w:rsidRPr="000F6BFF" w:rsidRDefault="00876DFF" w:rsidP="000F6B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Меры, направленные на создание условий для уч</w:t>
      </w:r>
      <w:r w:rsidR="00D1625F">
        <w:rPr>
          <w:sz w:val="28"/>
          <w:szCs w:val="28"/>
        </w:rPr>
        <w:t xml:space="preserve">астия граждан </w:t>
      </w:r>
      <w:r w:rsidRPr="00012C1B">
        <w:rPr>
          <w:sz w:val="28"/>
          <w:szCs w:val="28"/>
        </w:rPr>
        <w:t xml:space="preserve">в обеспечении первичных мер пожарной безопасности на территории </w:t>
      </w:r>
      <w:r w:rsidR="00ED31AD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области,  </w:t>
      </w:r>
      <w:r w:rsidRPr="00012C1B">
        <w:rPr>
          <w:sz w:val="28"/>
          <w:szCs w:val="28"/>
        </w:rPr>
        <w:t xml:space="preserve">предусмотренные настоящим Положением, осуществляются в пределах ассигнований, выделенных на эти цели из бюджета </w:t>
      </w:r>
      <w:r w:rsidR="00ED31AD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 в соответствующем финансовом году.</w:t>
      </w:r>
      <w:r w:rsidR="006B250B">
        <w:t xml:space="preserve">                                 </w:t>
      </w:r>
    </w:p>
    <w:sectPr w:rsidR="00E062D3" w:rsidRPr="000F6BFF" w:rsidSect="0088728C">
      <w:pgSz w:w="11906" w:h="16838"/>
      <w:pgMar w:top="851" w:right="567" w:bottom="567" w:left="1134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D9A" w:rsidRDefault="00895D9A" w:rsidP="00D84B6D">
      <w:r>
        <w:separator/>
      </w:r>
    </w:p>
  </w:endnote>
  <w:endnote w:type="continuationSeparator" w:id="1">
    <w:p w:rsidR="00895D9A" w:rsidRDefault="00895D9A" w:rsidP="00D84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D9A" w:rsidRDefault="00895D9A" w:rsidP="00D84B6D">
      <w:r>
        <w:separator/>
      </w:r>
    </w:p>
  </w:footnote>
  <w:footnote w:type="continuationSeparator" w:id="1">
    <w:p w:rsidR="00895D9A" w:rsidRDefault="00895D9A" w:rsidP="00D84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4851"/>
    <w:multiLevelType w:val="hybridMultilevel"/>
    <w:tmpl w:val="B8FE748C"/>
    <w:lvl w:ilvl="0" w:tplc="DD78E458">
      <w:start w:val="1"/>
      <w:numFmt w:val="decimal"/>
      <w:lvlText w:val="%1."/>
      <w:lvlJc w:val="left"/>
      <w:pPr>
        <w:ind w:left="181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3A6A387B"/>
    <w:multiLevelType w:val="hybridMultilevel"/>
    <w:tmpl w:val="24EE47BC"/>
    <w:lvl w:ilvl="0" w:tplc="36EE9B8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FB21F3"/>
    <w:multiLevelType w:val="hybridMultilevel"/>
    <w:tmpl w:val="F1A2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81C2A05"/>
    <w:multiLevelType w:val="hybridMultilevel"/>
    <w:tmpl w:val="007E4104"/>
    <w:lvl w:ilvl="0" w:tplc="80469328">
      <w:start w:val="1"/>
      <w:numFmt w:val="decimal"/>
      <w:lvlText w:val="%1."/>
      <w:lvlJc w:val="left"/>
      <w:pPr>
        <w:ind w:left="1909" w:hanging="11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7B1B1C09"/>
    <w:multiLevelType w:val="hybridMultilevel"/>
    <w:tmpl w:val="780E4BFA"/>
    <w:lvl w:ilvl="0" w:tplc="4E848A1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44252A2">
      <w:numFmt w:val="none"/>
      <w:lvlText w:val=""/>
      <w:lvlJc w:val="left"/>
      <w:pPr>
        <w:tabs>
          <w:tab w:val="num" w:pos="360"/>
        </w:tabs>
      </w:pPr>
    </w:lvl>
    <w:lvl w:ilvl="2" w:tplc="93C220AE">
      <w:numFmt w:val="none"/>
      <w:lvlText w:val=""/>
      <w:lvlJc w:val="left"/>
      <w:pPr>
        <w:tabs>
          <w:tab w:val="num" w:pos="360"/>
        </w:tabs>
      </w:pPr>
    </w:lvl>
    <w:lvl w:ilvl="3" w:tplc="2758BFBA">
      <w:numFmt w:val="none"/>
      <w:lvlText w:val=""/>
      <w:lvlJc w:val="left"/>
      <w:pPr>
        <w:tabs>
          <w:tab w:val="num" w:pos="360"/>
        </w:tabs>
      </w:pPr>
    </w:lvl>
    <w:lvl w:ilvl="4" w:tplc="BE843F54">
      <w:numFmt w:val="none"/>
      <w:lvlText w:val=""/>
      <w:lvlJc w:val="left"/>
      <w:pPr>
        <w:tabs>
          <w:tab w:val="num" w:pos="360"/>
        </w:tabs>
      </w:pPr>
    </w:lvl>
    <w:lvl w:ilvl="5" w:tplc="CCDEDFE2">
      <w:numFmt w:val="none"/>
      <w:lvlText w:val=""/>
      <w:lvlJc w:val="left"/>
      <w:pPr>
        <w:tabs>
          <w:tab w:val="num" w:pos="360"/>
        </w:tabs>
      </w:pPr>
    </w:lvl>
    <w:lvl w:ilvl="6" w:tplc="6AEAF442">
      <w:numFmt w:val="none"/>
      <w:lvlText w:val=""/>
      <w:lvlJc w:val="left"/>
      <w:pPr>
        <w:tabs>
          <w:tab w:val="num" w:pos="360"/>
        </w:tabs>
      </w:pPr>
    </w:lvl>
    <w:lvl w:ilvl="7" w:tplc="39060510">
      <w:numFmt w:val="none"/>
      <w:lvlText w:val=""/>
      <w:lvlJc w:val="left"/>
      <w:pPr>
        <w:tabs>
          <w:tab w:val="num" w:pos="360"/>
        </w:tabs>
      </w:pPr>
    </w:lvl>
    <w:lvl w:ilvl="8" w:tplc="99D02C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0EE"/>
    <w:rsid w:val="00003101"/>
    <w:rsid w:val="00011F50"/>
    <w:rsid w:val="00012C1B"/>
    <w:rsid w:val="0005718F"/>
    <w:rsid w:val="00065EA1"/>
    <w:rsid w:val="000722DE"/>
    <w:rsid w:val="00084290"/>
    <w:rsid w:val="00086918"/>
    <w:rsid w:val="0009098A"/>
    <w:rsid w:val="00095CA2"/>
    <w:rsid w:val="0009735F"/>
    <w:rsid w:val="000A1744"/>
    <w:rsid w:val="000A193F"/>
    <w:rsid w:val="000C1BF5"/>
    <w:rsid w:val="000C68B6"/>
    <w:rsid w:val="000D4D5E"/>
    <w:rsid w:val="000F01BC"/>
    <w:rsid w:val="000F6BFF"/>
    <w:rsid w:val="00103D39"/>
    <w:rsid w:val="001051DA"/>
    <w:rsid w:val="00122E5C"/>
    <w:rsid w:val="001352DF"/>
    <w:rsid w:val="001432CE"/>
    <w:rsid w:val="001443FD"/>
    <w:rsid w:val="0016103F"/>
    <w:rsid w:val="00163A9F"/>
    <w:rsid w:val="001668B2"/>
    <w:rsid w:val="001750EE"/>
    <w:rsid w:val="00176FA7"/>
    <w:rsid w:val="001842CC"/>
    <w:rsid w:val="0018477C"/>
    <w:rsid w:val="00185EB1"/>
    <w:rsid w:val="0019148C"/>
    <w:rsid w:val="00195CAB"/>
    <w:rsid w:val="001A6CD4"/>
    <w:rsid w:val="001C0494"/>
    <w:rsid w:val="001C6907"/>
    <w:rsid w:val="001E2695"/>
    <w:rsid w:val="001E4D7F"/>
    <w:rsid w:val="001E6524"/>
    <w:rsid w:val="001E7DFA"/>
    <w:rsid w:val="001F0903"/>
    <w:rsid w:val="001F20CC"/>
    <w:rsid w:val="00200E77"/>
    <w:rsid w:val="002172F5"/>
    <w:rsid w:val="002261BF"/>
    <w:rsid w:val="00230884"/>
    <w:rsid w:val="002507AB"/>
    <w:rsid w:val="00250986"/>
    <w:rsid w:val="002646B1"/>
    <w:rsid w:val="00275D42"/>
    <w:rsid w:val="0028598E"/>
    <w:rsid w:val="002A274F"/>
    <w:rsid w:val="002D5963"/>
    <w:rsid w:val="002E7820"/>
    <w:rsid w:val="003057D3"/>
    <w:rsid w:val="00315DA3"/>
    <w:rsid w:val="00315E9F"/>
    <w:rsid w:val="00373346"/>
    <w:rsid w:val="003735B3"/>
    <w:rsid w:val="003878BE"/>
    <w:rsid w:val="0039011F"/>
    <w:rsid w:val="003C037E"/>
    <w:rsid w:val="003D1312"/>
    <w:rsid w:val="003D1F0D"/>
    <w:rsid w:val="003D7891"/>
    <w:rsid w:val="003F23F2"/>
    <w:rsid w:val="0040715A"/>
    <w:rsid w:val="00412CEC"/>
    <w:rsid w:val="00414400"/>
    <w:rsid w:val="00414EA2"/>
    <w:rsid w:val="00425722"/>
    <w:rsid w:val="00436339"/>
    <w:rsid w:val="00436CB4"/>
    <w:rsid w:val="004541DD"/>
    <w:rsid w:val="00471E5D"/>
    <w:rsid w:val="00481114"/>
    <w:rsid w:val="00485747"/>
    <w:rsid w:val="00492A69"/>
    <w:rsid w:val="004A3E15"/>
    <w:rsid w:val="004C380E"/>
    <w:rsid w:val="004C54B9"/>
    <w:rsid w:val="004D4B0E"/>
    <w:rsid w:val="004E08B7"/>
    <w:rsid w:val="004E1E26"/>
    <w:rsid w:val="004E4377"/>
    <w:rsid w:val="004F0709"/>
    <w:rsid w:val="004F10D3"/>
    <w:rsid w:val="004F3565"/>
    <w:rsid w:val="004F43AE"/>
    <w:rsid w:val="004F6F3E"/>
    <w:rsid w:val="00514308"/>
    <w:rsid w:val="0052230E"/>
    <w:rsid w:val="00523D30"/>
    <w:rsid w:val="00524797"/>
    <w:rsid w:val="00532026"/>
    <w:rsid w:val="0054740D"/>
    <w:rsid w:val="00553C91"/>
    <w:rsid w:val="00555355"/>
    <w:rsid w:val="00557045"/>
    <w:rsid w:val="00563F99"/>
    <w:rsid w:val="005652F4"/>
    <w:rsid w:val="00570210"/>
    <w:rsid w:val="00577898"/>
    <w:rsid w:val="005810B2"/>
    <w:rsid w:val="00590E2B"/>
    <w:rsid w:val="005A3897"/>
    <w:rsid w:val="005A769B"/>
    <w:rsid w:val="005B20FC"/>
    <w:rsid w:val="005B2D3B"/>
    <w:rsid w:val="005E4C2C"/>
    <w:rsid w:val="00602A11"/>
    <w:rsid w:val="006136D0"/>
    <w:rsid w:val="0061400C"/>
    <w:rsid w:val="0062020F"/>
    <w:rsid w:val="00642747"/>
    <w:rsid w:val="00656FC6"/>
    <w:rsid w:val="00662244"/>
    <w:rsid w:val="00663492"/>
    <w:rsid w:val="00664CEF"/>
    <w:rsid w:val="00682ED6"/>
    <w:rsid w:val="006974D8"/>
    <w:rsid w:val="006A028D"/>
    <w:rsid w:val="006A29CC"/>
    <w:rsid w:val="006A778E"/>
    <w:rsid w:val="006B250B"/>
    <w:rsid w:val="006C14CC"/>
    <w:rsid w:val="006C4E13"/>
    <w:rsid w:val="006D0741"/>
    <w:rsid w:val="006D6926"/>
    <w:rsid w:val="0071144A"/>
    <w:rsid w:val="00720E3F"/>
    <w:rsid w:val="00730B3A"/>
    <w:rsid w:val="00736B3A"/>
    <w:rsid w:val="0073742F"/>
    <w:rsid w:val="00751453"/>
    <w:rsid w:val="00753381"/>
    <w:rsid w:val="00774A33"/>
    <w:rsid w:val="00781B8D"/>
    <w:rsid w:val="0079088E"/>
    <w:rsid w:val="0079605F"/>
    <w:rsid w:val="00796535"/>
    <w:rsid w:val="007967AA"/>
    <w:rsid w:val="007A0F1E"/>
    <w:rsid w:val="007A30C0"/>
    <w:rsid w:val="007B2F1D"/>
    <w:rsid w:val="007B670F"/>
    <w:rsid w:val="007B6D2A"/>
    <w:rsid w:val="007C708E"/>
    <w:rsid w:val="007E29A1"/>
    <w:rsid w:val="007E7FA0"/>
    <w:rsid w:val="007F200A"/>
    <w:rsid w:val="00807266"/>
    <w:rsid w:val="00811306"/>
    <w:rsid w:val="00836B77"/>
    <w:rsid w:val="00840EE3"/>
    <w:rsid w:val="008421B0"/>
    <w:rsid w:val="00842CC3"/>
    <w:rsid w:val="00853045"/>
    <w:rsid w:val="00856956"/>
    <w:rsid w:val="008601E7"/>
    <w:rsid w:val="00862621"/>
    <w:rsid w:val="008630F6"/>
    <w:rsid w:val="00865BD5"/>
    <w:rsid w:val="00876DFF"/>
    <w:rsid w:val="0088728C"/>
    <w:rsid w:val="00895D9A"/>
    <w:rsid w:val="00897FBE"/>
    <w:rsid w:val="008A076D"/>
    <w:rsid w:val="008A2B7A"/>
    <w:rsid w:val="008B2105"/>
    <w:rsid w:val="008B340F"/>
    <w:rsid w:val="008B6937"/>
    <w:rsid w:val="008C7E22"/>
    <w:rsid w:val="008D015D"/>
    <w:rsid w:val="008F621A"/>
    <w:rsid w:val="009007E5"/>
    <w:rsid w:val="009345F6"/>
    <w:rsid w:val="00934E8C"/>
    <w:rsid w:val="00957558"/>
    <w:rsid w:val="009B1C1F"/>
    <w:rsid w:val="009B7253"/>
    <w:rsid w:val="009D0BC8"/>
    <w:rsid w:val="009D21F3"/>
    <w:rsid w:val="009D5474"/>
    <w:rsid w:val="009E29B2"/>
    <w:rsid w:val="009E6A2C"/>
    <w:rsid w:val="009F7D1F"/>
    <w:rsid w:val="00A01E3C"/>
    <w:rsid w:val="00A12380"/>
    <w:rsid w:val="00A33261"/>
    <w:rsid w:val="00A52989"/>
    <w:rsid w:val="00A55A1B"/>
    <w:rsid w:val="00A61075"/>
    <w:rsid w:val="00A80871"/>
    <w:rsid w:val="00A87F6C"/>
    <w:rsid w:val="00A95C59"/>
    <w:rsid w:val="00A97829"/>
    <w:rsid w:val="00AA0F8A"/>
    <w:rsid w:val="00AA5672"/>
    <w:rsid w:val="00AA75CD"/>
    <w:rsid w:val="00AC0C6B"/>
    <w:rsid w:val="00AD070D"/>
    <w:rsid w:val="00AD4652"/>
    <w:rsid w:val="00AE0C49"/>
    <w:rsid w:val="00AE1BA6"/>
    <w:rsid w:val="00AE412B"/>
    <w:rsid w:val="00AE61A8"/>
    <w:rsid w:val="00B019D8"/>
    <w:rsid w:val="00B01AF5"/>
    <w:rsid w:val="00B02DE4"/>
    <w:rsid w:val="00B04064"/>
    <w:rsid w:val="00B1368B"/>
    <w:rsid w:val="00B16545"/>
    <w:rsid w:val="00B17501"/>
    <w:rsid w:val="00B17C8C"/>
    <w:rsid w:val="00B207ED"/>
    <w:rsid w:val="00B34D83"/>
    <w:rsid w:val="00B452FC"/>
    <w:rsid w:val="00B50C9B"/>
    <w:rsid w:val="00B5685C"/>
    <w:rsid w:val="00B60C81"/>
    <w:rsid w:val="00B61928"/>
    <w:rsid w:val="00B667C7"/>
    <w:rsid w:val="00B820AB"/>
    <w:rsid w:val="00B83776"/>
    <w:rsid w:val="00BB1879"/>
    <w:rsid w:val="00BC7150"/>
    <w:rsid w:val="00BE3994"/>
    <w:rsid w:val="00BF52E0"/>
    <w:rsid w:val="00C109C3"/>
    <w:rsid w:val="00C139B6"/>
    <w:rsid w:val="00C3270B"/>
    <w:rsid w:val="00C34234"/>
    <w:rsid w:val="00C3454B"/>
    <w:rsid w:val="00C34CA9"/>
    <w:rsid w:val="00C37343"/>
    <w:rsid w:val="00C63DB3"/>
    <w:rsid w:val="00C667C4"/>
    <w:rsid w:val="00C74A6D"/>
    <w:rsid w:val="00C928F5"/>
    <w:rsid w:val="00CB6912"/>
    <w:rsid w:val="00CC4B39"/>
    <w:rsid w:val="00CE753E"/>
    <w:rsid w:val="00CE7AFE"/>
    <w:rsid w:val="00CF0218"/>
    <w:rsid w:val="00CF02B7"/>
    <w:rsid w:val="00CF124A"/>
    <w:rsid w:val="00CF1CAB"/>
    <w:rsid w:val="00CF7D41"/>
    <w:rsid w:val="00D0524B"/>
    <w:rsid w:val="00D07FA0"/>
    <w:rsid w:val="00D130BB"/>
    <w:rsid w:val="00D161E8"/>
    <w:rsid w:val="00D1625F"/>
    <w:rsid w:val="00D17D88"/>
    <w:rsid w:val="00D21069"/>
    <w:rsid w:val="00D27563"/>
    <w:rsid w:val="00D3574E"/>
    <w:rsid w:val="00D40863"/>
    <w:rsid w:val="00D6380F"/>
    <w:rsid w:val="00D7159D"/>
    <w:rsid w:val="00D73DC0"/>
    <w:rsid w:val="00D82354"/>
    <w:rsid w:val="00D84B6D"/>
    <w:rsid w:val="00DA1F6D"/>
    <w:rsid w:val="00DA6080"/>
    <w:rsid w:val="00DA62CD"/>
    <w:rsid w:val="00DA66BF"/>
    <w:rsid w:val="00DC66D4"/>
    <w:rsid w:val="00DE1917"/>
    <w:rsid w:val="00DF12E7"/>
    <w:rsid w:val="00E062D3"/>
    <w:rsid w:val="00E15D20"/>
    <w:rsid w:val="00E278BD"/>
    <w:rsid w:val="00E30D8F"/>
    <w:rsid w:val="00E414FC"/>
    <w:rsid w:val="00E470CB"/>
    <w:rsid w:val="00E74440"/>
    <w:rsid w:val="00E843C8"/>
    <w:rsid w:val="00E86670"/>
    <w:rsid w:val="00E867F3"/>
    <w:rsid w:val="00E92067"/>
    <w:rsid w:val="00E96214"/>
    <w:rsid w:val="00EA3763"/>
    <w:rsid w:val="00EA42F4"/>
    <w:rsid w:val="00EB1E15"/>
    <w:rsid w:val="00EB59B5"/>
    <w:rsid w:val="00EB7243"/>
    <w:rsid w:val="00EC21F7"/>
    <w:rsid w:val="00ED31AD"/>
    <w:rsid w:val="00EF0EFB"/>
    <w:rsid w:val="00EF322D"/>
    <w:rsid w:val="00F02C87"/>
    <w:rsid w:val="00F17C05"/>
    <w:rsid w:val="00F204F4"/>
    <w:rsid w:val="00F33C2F"/>
    <w:rsid w:val="00F36BAE"/>
    <w:rsid w:val="00F478C8"/>
    <w:rsid w:val="00F47F80"/>
    <w:rsid w:val="00F60A8B"/>
    <w:rsid w:val="00FA27F6"/>
    <w:rsid w:val="00FB0DB3"/>
    <w:rsid w:val="00FE3A3E"/>
    <w:rsid w:val="00FE6938"/>
    <w:rsid w:val="00FF0267"/>
    <w:rsid w:val="00F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045"/>
    <w:pPr>
      <w:widowControl w:val="0"/>
    </w:pPr>
  </w:style>
  <w:style w:type="paragraph" w:styleId="10">
    <w:name w:val="heading 1"/>
    <w:basedOn w:val="a"/>
    <w:next w:val="a"/>
    <w:link w:val="11"/>
    <w:qFormat/>
    <w:rsid w:val="0052479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960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3045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D84B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3045"/>
    <w:pPr>
      <w:tabs>
        <w:tab w:val="center" w:pos="4153"/>
        <w:tab w:val="right" w:pos="8306"/>
      </w:tabs>
    </w:pPr>
  </w:style>
  <w:style w:type="paragraph" w:customStyle="1" w:styleId="a5">
    <w:name w:val="Знак"/>
    <w:basedOn w:val="a"/>
    <w:rsid w:val="0085304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Знак Знак Знак1 Знак Знак Знак Знак Знак Знак Знак"/>
    <w:basedOn w:val="a"/>
    <w:rsid w:val="00D0524B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">
    <w:name w:val="Заголовок 1 Знак"/>
    <w:basedOn w:val="a0"/>
    <w:link w:val="10"/>
    <w:rsid w:val="00524797"/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Основной текст с отступом 21"/>
    <w:basedOn w:val="a"/>
    <w:rsid w:val="008B2105"/>
    <w:pPr>
      <w:ind w:firstLine="709"/>
      <w:jc w:val="both"/>
    </w:pPr>
    <w:rPr>
      <w:spacing w:val="-8"/>
      <w:sz w:val="28"/>
    </w:rPr>
  </w:style>
  <w:style w:type="paragraph" w:customStyle="1" w:styleId="ConsNormal">
    <w:name w:val="ConsNormal"/>
    <w:link w:val="ConsNormal0"/>
    <w:rsid w:val="00C74A6D"/>
    <w:pPr>
      <w:widowControl w:val="0"/>
      <w:ind w:firstLine="720"/>
    </w:pPr>
    <w:rPr>
      <w:rFonts w:ascii="Arial" w:hAnsi="Arial"/>
      <w:snapToGrid w:val="0"/>
    </w:rPr>
  </w:style>
  <w:style w:type="character" w:customStyle="1" w:styleId="ConsNormal0">
    <w:name w:val="ConsNormal Знак"/>
    <w:basedOn w:val="a0"/>
    <w:link w:val="ConsNormal"/>
    <w:rsid w:val="00C74A6D"/>
    <w:rPr>
      <w:rFonts w:ascii="Arial" w:hAnsi="Arial"/>
      <w:snapToGrid w:val="0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7960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rsid w:val="0079605F"/>
    <w:rPr>
      <w:color w:val="0000FF"/>
      <w:u w:val="single"/>
    </w:rPr>
  </w:style>
  <w:style w:type="paragraph" w:styleId="a7">
    <w:name w:val="Body Text"/>
    <w:basedOn w:val="a"/>
    <w:link w:val="a8"/>
    <w:rsid w:val="0079605F"/>
    <w:pPr>
      <w:widowControl/>
      <w:jc w:val="center"/>
    </w:pPr>
    <w:rPr>
      <w:sz w:val="26"/>
      <w:szCs w:val="26"/>
      <w:lang w:eastAsia="zh-CN"/>
    </w:rPr>
  </w:style>
  <w:style w:type="character" w:customStyle="1" w:styleId="a8">
    <w:name w:val="Основной текст Знак"/>
    <w:basedOn w:val="a0"/>
    <w:link w:val="a7"/>
    <w:rsid w:val="0079605F"/>
    <w:rPr>
      <w:sz w:val="26"/>
      <w:szCs w:val="26"/>
      <w:lang w:eastAsia="zh-CN"/>
    </w:rPr>
  </w:style>
  <w:style w:type="paragraph" w:customStyle="1" w:styleId="ConsPlusNonformat">
    <w:name w:val="ConsPlusNonformat"/>
    <w:rsid w:val="0079605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link w:val="ConsPlusNormal0"/>
    <w:rsid w:val="0079605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Normal (Web)"/>
    <w:basedOn w:val="a"/>
    <w:rsid w:val="0079605F"/>
    <w:pPr>
      <w:widowControl/>
      <w:spacing w:before="100" w:after="100"/>
    </w:pPr>
    <w:rPr>
      <w:sz w:val="24"/>
      <w:szCs w:val="24"/>
      <w:lang w:eastAsia="zh-CN"/>
    </w:rPr>
  </w:style>
  <w:style w:type="paragraph" w:customStyle="1" w:styleId="ConsTitle">
    <w:name w:val="ConsTitle"/>
    <w:rsid w:val="0079605F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styleId="aa">
    <w:name w:val="FollowedHyperlink"/>
    <w:basedOn w:val="a0"/>
    <w:rsid w:val="003D1312"/>
    <w:rPr>
      <w:color w:val="800080"/>
      <w:u w:val="single"/>
    </w:rPr>
  </w:style>
  <w:style w:type="character" w:customStyle="1" w:styleId="ab">
    <w:name w:val="Гипертекстовая ссылка"/>
    <w:basedOn w:val="a0"/>
    <w:rsid w:val="000722DE"/>
    <w:rPr>
      <w:b/>
      <w:bCs/>
      <w:color w:val="008000"/>
    </w:rPr>
  </w:style>
  <w:style w:type="paragraph" w:styleId="ac">
    <w:name w:val="Balloon Text"/>
    <w:basedOn w:val="a"/>
    <w:link w:val="ad"/>
    <w:rsid w:val="008A07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A07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8111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D7159D"/>
    <w:rPr>
      <w:rFonts w:ascii="Arial" w:hAnsi="Arial" w:cs="Arial"/>
      <w:lang w:eastAsia="zh-CN"/>
    </w:rPr>
  </w:style>
  <w:style w:type="character" w:customStyle="1" w:styleId="40">
    <w:name w:val="Заголовок 4 Знак"/>
    <w:basedOn w:val="a0"/>
    <w:link w:val="4"/>
    <w:semiHidden/>
    <w:rsid w:val="00D84B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uiPriority w:val="99"/>
    <w:rsid w:val="00D84B6D"/>
  </w:style>
  <w:style w:type="paragraph" w:customStyle="1" w:styleId="formattext">
    <w:name w:val="formattext"/>
    <w:basedOn w:val="a"/>
    <w:rsid w:val="00D84B6D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D84B6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4">
    <w:name w:val="Верхний колонтитул Знак"/>
    <w:link w:val="a3"/>
    <w:uiPriority w:val="99"/>
    <w:rsid w:val="00D84B6D"/>
  </w:style>
  <w:style w:type="paragraph" w:styleId="ae">
    <w:name w:val="footer"/>
    <w:basedOn w:val="a"/>
    <w:link w:val="af"/>
    <w:rsid w:val="00D84B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84B6D"/>
  </w:style>
  <w:style w:type="paragraph" w:styleId="af0">
    <w:name w:val="List Paragraph"/>
    <w:basedOn w:val="a"/>
    <w:uiPriority w:val="34"/>
    <w:qFormat/>
    <w:rsid w:val="00CE753E"/>
    <w:pPr>
      <w:ind w:left="720"/>
      <w:contextualSpacing/>
    </w:pPr>
  </w:style>
  <w:style w:type="character" w:styleId="af1">
    <w:name w:val="footnote reference"/>
    <w:unhideWhenUsed/>
    <w:rsid w:val="00876DFF"/>
    <w:rPr>
      <w:vertAlign w:val="superscript"/>
    </w:rPr>
  </w:style>
  <w:style w:type="paragraph" w:styleId="af2">
    <w:name w:val="footnote text"/>
    <w:basedOn w:val="a"/>
    <w:link w:val="af3"/>
    <w:rsid w:val="00876DFF"/>
    <w:pPr>
      <w:widowControl/>
    </w:pPr>
    <w:rPr>
      <w:rFonts w:eastAsia="Calibri"/>
    </w:rPr>
  </w:style>
  <w:style w:type="character" w:customStyle="1" w:styleId="af3">
    <w:name w:val="Текст сноски Знак"/>
    <w:basedOn w:val="a0"/>
    <w:link w:val="af2"/>
    <w:rsid w:val="00876DFF"/>
    <w:rPr>
      <w:rFonts w:eastAsia="Calibri"/>
    </w:rPr>
  </w:style>
  <w:style w:type="character" w:customStyle="1" w:styleId="FontStyle27">
    <w:name w:val="Font Style27"/>
    <w:rsid w:val="00876DFF"/>
    <w:rPr>
      <w:rFonts w:ascii="Arial Narrow" w:hAnsi="Arial Narrow"/>
      <w:sz w:val="26"/>
    </w:rPr>
  </w:style>
  <w:style w:type="character" w:customStyle="1" w:styleId="13">
    <w:name w:val="Заголовок №1_"/>
    <w:link w:val="14"/>
    <w:locked/>
    <w:rsid w:val="00876DFF"/>
    <w:rPr>
      <w:sz w:val="22"/>
      <w:shd w:val="clear" w:color="auto" w:fill="FFFFFF"/>
    </w:rPr>
  </w:style>
  <w:style w:type="paragraph" w:customStyle="1" w:styleId="14">
    <w:name w:val="Заголовок №1"/>
    <w:basedOn w:val="a"/>
    <w:link w:val="13"/>
    <w:rsid w:val="00876DFF"/>
    <w:pPr>
      <w:widowControl/>
      <w:shd w:val="clear" w:color="auto" w:fill="FFFFFF"/>
      <w:spacing w:line="269" w:lineRule="exact"/>
      <w:jc w:val="right"/>
      <w:outlineLvl w:val="0"/>
    </w:pPr>
    <w:rPr>
      <w:sz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3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5;&#1080;&#1080;%20&#1084;&#1072;&#1090;&#1077;&#1088;&#1080;&#1072;&#1083;&#1099;\&#1085;&#1087;&#1072;\2019\&#1084;&#1072;&#1088;&#1090;\&#1074;&#1085;&#1077;&#1089;&#1077;&#1085;&#1080;&#1077;%20&#1080;&#1079;&#1084;&#1077;&#1085;&#1077;&#1085;&#1080;&#1081;%20&#1074;%20&#1087;&#1088;&#1080;&#1089;&#1074;&#1086;&#1077;&#1085;&#1080;&#1077;%20&#1072;&#1076;&#1088;&#1077;&#1089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4D58D-2F9E-478A-9743-FC698EA0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присвоение адресов.dotx</Template>
  <TotalTime>5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6631</CharactersWithSpaces>
  <SharedDoc>false</SharedDoc>
  <HLinks>
    <vt:vector size="54" baseType="variant">
      <vt:variant>
        <vt:i4>7077949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consultantplus://offline/ref=55BC049281907E8785AA9B33B2F36CAD87DF1512C0B75AEA66926F48F6PAN</vt:lpwstr>
      </vt:variant>
      <vt:variant>
        <vt:lpwstr/>
      </vt:variant>
      <vt:variant>
        <vt:i4>8192048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consultantplus://offline/ref=F6CF3CB46F1EC44A540A9D5D762D167038A1BA5AC11C89ED5F81F376D6E8F26B5229B551205B6220E2HFN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consultantplus://offline/ref=DF5337B9F42A879A2A409EF9CCAD4E0FACC28C8757DE6F14F6B035D4E8AA33566B3E4C9C6B2C8EC63DACE434j9K</vt:lpwstr>
      </vt:variant>
      <vt:variant>
        <vt:lpwstr/>
      </vt:variant>
      <vt:variant>
        <vt:i4>1638408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consultantplus://offline/ref=DF5337B9F42A879A2A409EF9CCAD4E0FACC28C8757DE6F14F6B035D4E8AA33566B3E4C9C6B2C8EC63DAFEC34jFK</vt:lpwstr>
      </vt:variant>
      <vt:variant>
        <vt:lpwstr/>
      </vt:variant>
      <vt:variant>
        <vt:i4>1835009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consultantplus://offline/ref=6897F7833303C4CDAC3D90BAF21013B792FD1CE96EFB1D7249598627F27FD1CD019DDF60BE0D24A572BAF0f7aAI</vt:lpwstr>
      </vt:variant>
      <vt:variant>
        <vt:lpwstr/>
      </vt:variant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http://www.penza.ru/</vt:lpwstr>
      </vt:variant>
      <vt:variant>
        <vt:lpwstr/>
      </vt:variant>
      <vt:variant>
        <vt:i4>4784223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consultantplus://offline/ref=C33CE42C141E6BD0CA25DBF904318020A359A1EBE199892CA892E55CFBf4D1H</vt:lpwstr>
      </vt:variant>
      <vt:variant>
        <vt:lpwstr/>
      </vt:variant>
      <vt:variant>
        <vt:i4>4259849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consultantplus://offline/ref=C33CE42C141E6BD0CA25DBF904318020A053A4E6EBCEDE2EF9C7EBf5D9H</vt:lpwstr>
      </vt:variant>
      <vt:variant>
        <vt:lpwstr/>
      </vt:variant>
      <vt:variant>
        <vt:i4>1376274</vt:i4>
      </vt:variant>
      <vt:variant>
        <vt:i4>0</vt:i4>
      </vt:variant>
      <vt:variant>
        <vt:i4>0</vt:i4>
      </vt:variant>
      <vt:variant>
        <vt:i4>5</vt:i4>
      </vt:variant>
      <vt:variant>
        <vt:lpwstr>http://pgu.pnz.ru/web/guest/main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Юрист-Мария</dc:creator>
  <cp:lastModifiedBy>002</cp:lastModifiedBy>
  <cp:revision>8</cp:revision>
  <cp:lastPrinted>2019-04-01T08:47:00Z</cp:lastPrinted>
  <dcterms:created xsi:type="dcterms:W3CDTF">2022-04-01T09:14:00Z</dcterms:created>
  <dcterms:modified xsi:type="dcterms:W3CDTF">2022-06-01T11:34:00Z</dcterms:modified>
</cp:coreProperties>
</file>