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2EA" w:rsidRDefault="00CE65AA" w:rsidP="005F62EA">
      <w:pPr>
        <w:spacing w:line="360" w:lineRule="auto"/>
        <w:ind w:right="-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1in;mso-position-horizontal-relative:char;mso-position-vertical-relative:line">
            <v:imagedata r:id="rId5" o:title=""/>
          </v:shape>
        </w:pict>
      </w:r>
    </w:p>
    <w:p w:rsidR="005F62EA" w:rsidRDefault="005F62EA" w:rsidP="005F62EA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>
        <w:rPr>
          <w:b/>
          <w:caps/>
          <w:noProof/>
          <w:sz w:val="28"/>
          <w:szCs w:val="28"/>
        </w:rPr>
        <w:t xml:space="preserve">администрациЯ </w:t>
      </w:r>
      <w:r w:rsidR="00B60BF8">
        <w:rPr>
          <w:b/>
          <w:caps/>
          <w:noProof/>
          <w:sz w:val="28"/>
          <w:szCs w:val="28"/>
        </w:rPr>
        <w:t>Вазерского</w:t>
      </w:r>
      <w:r>
        <w:rPr>
          <w:b/>
          <w:caps/>
          <w:noProof/>
          <w:sz w:val="28"/>
          <w:szCs w:val="28"/>
        </w:rPr>
        <w:t xml:space="preserve">  СЕЛЬСОВЕТА</w:t>
      </w:r>
    </w:p>
    <w:p w:rsidR="005F62EA" w:rsidRDefault="005F62EA" w:rsidP="005F62EA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БЕССОНОВСКОГО РАЙОНА ПЕНЗЕНСКОЙ ОБЛАСТИ</w:t>
      </w:r>
    </w:p>
    <w:p w:rsidR="005F62EA" w:rsidRDefault="005F62EA" w:rsidP="008524DA">
      <w:pPr>
        <w:tabs>
          <w:tab w:val="center" w:pos="5103"/>
          <w:tab w:val="left" w:pos="921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524DA" w:rsidRDefault="00B60BF8" w:rsidP="008524DA">
      <w:pPr>
        <w:tabs>
          <w:tab w:val="center" w:pos="5103"/>
          <w:tab w:val="left" w:pos="9210"/>
          <w:tab w:val="left" w:pos="9360"/>
        </w:tabs>
        <w:jc w:val="center"/>
        <w:rPr>
          <w:sz w:val="16"/>
          <w:szCs w:val="16"/>
        </w:rPr>
      </w:pPr>
      <w:r>
        <w:rPr>
          <w:sz w:val="16"/>
          <w:szCs w:val="16"/>
        </w:rPr>
        <w:t>с. Вазерки</w:t>
      </w:r>
    </w:p>
    <w:p w:rsidR="008524DA" w:rsidRDefault="008524DA" w:rsidP="008524DA">
      <w:pPr>
        <w:tabs>
          <w:tab w:val="center" w:pos="5103"/>
          <w:tab w:val="left" w:pos="9210"/>
          <w:tab w:val="left" w:pos="9360"/>
        </w:tabs>
        <w:jc w:val="center"/>
        <w:rPr>
          <w:sz w:val="16"/>
          <w:szCs w:val="16"/>
        </w:rPr>
      </w:pPr>
    </w:p>
    <w:p w:rsidR="008524DA" w:rsidRDefault="002375CE" w:rsidP="00BA6042">
      <w:pPr>
        <w:tabs>
          <w:tab w:val="left" w:pos="8892"/>
        </w:tabs>
        <w:spacing w:after="240" w:line="360" w:lineRule="auto"/>
        <w:rPr>
          <w:sz w:val="26"/>
          <w:szCs w:val="26"/>
        </w:rPr>
      </w:pPr>
      <w:r>
        <w:rPr>
          <w:sz w:val="26"/>
          <w:szCs w:val="26"/>
        </w:rPr>
        <w:t>«</w:t>
      </w:r>
      <w:r w:rsidR="00B60BF8">
        <w:rPr>
          <w:sz w:val="26"/>
          <w:szCs w:val="26"/>
        </w:rPr>
        <w:t>19</w:t>
      </w:r>
      <w:r>
        <w:rPr>
          <w:sz w:val="26"/>
          <w:szCs w:val="26"/>
        </w:rPr>
        <w:t>»</w:t>
      </w:r>
      <w:r w:rsidR="00B60BF8">
        <w:rPr>
          <w:sz w:val="26"/>
          <w:szCs w:val="26"/>
        </w:rPr>
        <w:t xml:space="preserve">  января  </w:t>
      </w:r>
      <w:r w:rsidR="005A2053">
        <w:rPr>
          <w:sz w:val="26"/>
          <w:szCs w:val="26"/>
        </w:rPr>
        <w:t xml:space="preserve"> 202</w:t>
      </w:r>
      <w:r w:rsidR="00B60BF8">
        <w:rPr>
          <w:sz w:val="26"/>
          <w:szCs w:val="26"/>
        </w:rPr>
        <w:t>2</w:t>
      </w:r>
      <w:r w:rsidR="007C2F40">
        <w:rPr>
          <w:sz w:val="26"/>
          <w:szCs w:val="26"/>
        </w:rPr>
        <w:t>года</w:t>
      </w:r>
      <w:r w:rsidR="005A2053">
        <w:rPr>
          <w:sz w:val="26"/>
          <w:szCs w:val="26"/>
        </w:rPr>
        <w:t xml:space="preserve">               </w:t>
      </w:r>
      <w:r w:rsidR="008524DA" w:rsidRPr="001950A9">
        <w:rPr>
          <w:sz w:val="26"/>
          <w:szCs w:val="26"/>
        </w:rPr>
        <w:t xml:space="preserve">                                                     №</w:t>
      </w:r>
      <w:r w:rsidR="00B60BF8">
        <w:rPr>
          <w:sz w:val="26"/>
          <w:szCs w:val="26"/>
        </w:rPr>
        <w:t>3</w:t>
      </w:r>
    </w:p>
    <w:p w:rsidR="009B5651" w:rsidRPr="00B60BF8" w:rsidRDefault="008524DA" w:rsidP="001950A9">
      <w:pPr>
        <w:pStyle w:val="ConsPlusNormal"/>
        <w:widowControl/>
        <w:tabs>
          <w:tab w:val="left" w:pos="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54E4A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</w:t>
      </w:r>
      <w:r w:rsidR="00B3468E" w:rsidRPr="00B3468E">
        <w:rPr>
          <w:rFonts w:ascii="Times New Roman" w:hAnsi="Times New Roman"/>
          <w:b/>
          <w:bCs/>
          <w:sz w:val="28"/>
          <w:szCs w:val="28"/>
        </w:rPr>
        <w:t>Положени</w:t>
      </w:r>
      <w:r w:rsidR="00B3468E">
        <w:rPr>
          <w:rFonts w:ascii="Times New Roman" w:hAnsi="Times New Roman"/>
          <w:b/>
          <w:bCs/>
          <w:sz w:val="28"/>
          <w:szCs w:val="28"/>
        </w:rPr>
        <w:t>е</w:t>
      </w:r>
      <w:r w:rsidR="00B3468E" w:rsidRPr="00B3468E">
        <w:rPr>
          <w:rFonts w:ascii="Times New Roman" w:hAnsi="Times New Roman"/>
          <w:b/>
          <w:bCs/>
          <w:sz w:val="28"/>
          <w:szCs w:val="28"/>
        </w:rPr>
        <w:t xml:space="preserve"> об оплате труда работников органов местного самоуправления </w:t>
      </w:r>
      <w:r w:rsidR="00B60BF8">
        <w:rPr>
          <w:rFonts w:ascii="Times New Roman" w:hAnsi="Times New Roman"/>
          <w:b/>
          <w:bCs/>
          <w:sz w:val="28"/>
          <w:szCs w:val="28"/>
        </w:rPr>
        <w:t>Вазерского</w:t>
      </w:r>
      <w:r w:rsidR="00B3468E" w:rsidRPr="00B3468E">
        <w:rPr>
          <w:rFonts w:ascii="Times New Roman" w:hAnsi="Times New Roman"/>
          <w:b/>
          <w:bCs/>
          <w:sz w:val="28"/>
          <w:szCs w:val="28"/>
        </w:rPr>
        <w:t xml:space="preserve"> сельсовета Бессоновского района Пензенской области (профессии рабочих)</w:t>
      </w:r>
      <w:r w:rsidR="00B3468E">
        <w:rPr>
          <w:rFonts w:ascii="Times New Roman" w:hAnsi="Times New Roman"/>
          <w:b/>
          <w:bCs/>
          <w:sz w:val="28"/>
          <w:szCs w:val="28"/>
        </w:rPr>
        <w:t xml:space="preserve">, утвержденное </w:t>
      </w:r>
      <w:r w:rsidRPr="00E54E4A">
        <w:rPr>
          <w:rFonts w:ascii="Times New Roman" w:hAnsi="Times New Roman"/>
          <w:b/>
          <w:bCs/>
          <w:sz w:val="28"/>
          <w:szCs w:val="28"/>
        </w:rPr>
        <w:t>постановление</w:t>
      </w:r>
      <w:r w:rsidR="00B3468E">
        <w:rPr>
          <w:rFonts w:ascii="Times New Roman" w:hAnsi="Times New Roman"/>
          <w:b/>
          <w:bCs/>
          <w:sz w:val="28"/>
          <w:szCs w:val="28"/>
        </w:rPr>
        <w:t>м</w:t>
      </w:r>
      <w:r w:rsidRPr="00E54E4A">
        <w:rPr>
          <w:rFonts w:ascii="Times New Roman" w:hAnsi="Times New Roman"/>
          <w:b/>
          <w:bCs/>
          <w:sz w:val="28"/>
          <w:szCs w:val="28"/>
        </w:rPr>
        <w:t xml:space="preserve"> администрации </w:t>
      </w:r>
      <w:r w:rsidR="00B60BF8">
        <w:rPr>
          <w:rFonts w:ascii="Times New Roman" w:hAnsi="Times New Roman"/>
          <w:b/>
          <w:bCs/>
          <w:sz w:val="28"/>
          <w:szCs w:val="28"/>
        </w:rPr>
        <w:t>Вазерского</w:t>
      </w:r>
      <w:r w:rsidRPr="00E54E4A">
        <w:rPr>
          <w:rFonts w:ascii="Times New Roman" w:hAnsi="Times New Roman"/>
          <w:b/>
          <w:bCs/>
          <w:sz w:val="28"/>
          <w:szCs w:val="28"/>
        </w:rPr>
        <w:t xml:space="preserve"> сельского совета Бессоновского района  </w:t>
      </w:r>
      <w:r w:rsidR="00A04A64" w:rsidRPr="00E54E4A">
        <w:rPr>
          <w:rFonts w:ascii="Times New Roman" w:hAnsi="Times New Roman"/>
          <w:b/>
          <w:bCs/>
          <w:sz w:val="28"/>
          <w:szCs w:val="28"/>
        </w:rPr>
        <w:t xml:space="preserve">Пензенской </w:t>
      </w:r>
      <w:r w:rsidR="00A04A64" w:rsidRPr="00B60BF8">
        <w:rPr>
          <w:rFonts w:ascii="Times New Roman" w:hAnsi="Times New Roman"/>
          <w:b/>
          <w:bCs/>
          <w:sz w:val="28"/>
          <w:szCs w:val="28"/>
        </w:rPr>
        <w:t>области</w:t>
      </w:r>
      <w:r w:rsidR="00B60BF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950A9" w:rsidRPr="00B60BF8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7C2F40">
        <w:rPr>
          <w:rFonts w:ascii="Times New Roman" w:hAnsi="Times New Roman"/>
          <w:b/>
          <w:bCs/>
          <w:sz w:val="28"/>
          <w:szCs w:val="28"/>
        </w:rPr>
        <w:t>23.09.2013</w:t>
      </w:r>
      <w:r w:rsidR="00B60BF8">
        <w:rPr>
          <w:rFonts w:ascii="Times New Roman" w:hAnsi="Times New Roman"/>
          <w:b/>
          <w:bCs/>
          <w:sz w:val="28"/>
          <w:szCs w:val="28"/>
        </w:rPr>
        <w:t xml:space="preserve"> №37</w:t>
      </w:r>
    </w:p>
    <w:p w:rsidR="00D60F05" w:rsidRPr="00E54E4A" w:rsidRDefault="0083456B" w:rsidP="002375CE">
      <w:pPr>
        <w:spacing w:before="120"/>
        <w:ind w:firstLine="709"/>
        <w:jc w:val="both"/>
        <w:rPr>
          <w:sz w:val="28"/>
          <w:szCs w:val="28"/>
        </w:rPr>
      </w:pPr>
      <w:r w:rsidRPr="002A2BE1">
        <w:rPr>
          <w:color w:val="000000"/>
          <w:sz w:val="28"/>
          <w:szCs w:val="28"/>
        </w:rPr>
        <w:t xml:space="preserve">В целях </w:t>
      </w:r>
      <w:proofErr w:type="gramStart"/>
      <w:r w:rsidRPr="002A2BE1">
        <w:rPr>
          <w:color w:val="000000"/>
          <w:sz w:val="28"/>
          <w:szCs w:val="28"/>
        </w:rPr>
        <w:t>реализации трудовых прав работников органов исполнительной власти</w:t>
      </w:r>
      <w:proofErr w:type="gramEnd"/>
      <w:r w:rsidRPr="002A2BE1">
        <w:rPr>
          <w:color w:val="000000"/>
          <w:sz w:val="28"/>
          <w:szCs w:val="28"/>
        </w:rPr>
        <w:t xml:space="preserve"> </w:t>
      </w:r>
      <w:r w:rsidR="00B60BF8">
        <w:rPr>
          <w:color w:val="000000"/>
          <w:sz w:val="28"/>
          <w:szCs w:val="28"/>
        </w:rPr>
        <w:t>Вазерского</w:t>
      </w:r>
      <w:r w:rsidRPr="002A2BE1">
        <w:rPr>
          <w:color w:val="000000"/>
          <w:sz w:val="28"/>
          <w:szCs w:val="28"/>
        </w:rPr>
        <w:t xml:space="preserve"> сельсовета Бессоновского района Пензенской области на повышение уровня заработной платы, руководствуясь </w:t>
      </w:r>
      <w:r w:rsidR="00F30529" w:rsidRPr="00F30529">
        <w:rPr>
          <w:color w:val="000000"/>
          <w:sz w:val="28"/>
          <w:szCs w:val="28"/>
        </w:rPr>
        <w:t>Постановлением Правительства Пензенской области №921-пП от 27.12.2021г.</w:t>
      </w:r>
      <w:r w:rsidRPr="002A2BE1">
        <w:rPr>
          <w:color w:val="000000"/>
          <w:sz w:val="28"/>
          <w:szCs w:val="28"/>
        </w:rPr>
        <w:t xml:space="preserve">, статьей 134 Трудового кодекса Российской Федерации, в соответствии с Уставом </w:t>
      </w:r>
      <w:r w:rsidR="00B60BF8">
        <w:rPr>
          <w:color w:val="000000"/>
          <w:sz w:val="28"/>
          <w:szCs w:val="28"/>
        </w:rPr>
        <w:t>Вазерского</w:t>
      </w:r>
      <w:r w:rsidRPr="002A2BE1">
        <w:rPr>
          <w:color w:val="000000"/>
          <w:sz w:val="28"/>
          <w:szCs w:val="28"/>
        </w:rPr>
        <w:t xml:space="preserve"> сельсовета Бессоновского района Пензенской области</w:t>
      </w:r>
      <w:r w:rsidR="005F62EA" w:rsidRPr="00E54E4A">
        <w:rPr>
          <w:b/>
          <w:sz w:val="28"/>
          <w:szCs w:val="28"/>
        </w:rPr>
        <w:t>,</w:t>
      </w:r>
    </w:p>
    <w:p w:rsidR="00BA6042" w:rsidRPr="00543336" w:rsidRDefault="00BA6042" w:rsidP="002375CE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543336">
        <w:rPr>
          <w:rFonts w:ascii="Times New Roman" w:hAnsi="Times New Roman"/>
          <w:sz w:val="28"/>
          <w:szCs w:val="28"/>
        </w:rPr>
        <w:t>1.</w:t>
      </w:r>
      <w:r w:rsidRPr="00543336">
        <w:rPr>
          <w:rFonts w:ascii="Times New Roman" w:hAnsi="Times New Roman"/>
          <w:sz w:val="28"/>
          <w:szCs w:val="28"/>
        </w:rPr>
        <w:tab/>
        <w:t xml:space="preserve">Внести следующие изменения в Положение об оплате  труда </w:t>
      </w:r>
      <w:r w:rsidRPr="00BA6042">
        <w:rPr>
          <w:rFonts w:ascii="Times New Roman" w:hAnsi="Times New Roman"/>
          <w:sz w:val="28"/>
          <w:szCs w:val="28"/>
        </w:rPr>
        <w:t xml:space="preserve">работников органов местного самоуправления </w:t>
      </w:r>
      <w:r w:rsidR="00B60BF8">
        <w:rPr>
          <w:rFonts w:ascii="Times New Roman" w:hAnsi="Times New Roman"/>
          <w:sz w:val="28"/>
          <w:szCs w:val="28"/>
        </w:rPr>
        <w:t>Вазерского</w:t>
      </w:r>
      <w:r w:rsidRPr="00BA6042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(профессии рабочих), утвержденное постановлением администрации </w:t>
      </w:r>
      <w:r w:rsidR="00B60BF8">
        <w:rPr>
          <w:rFonts w:ascii="Times New Roman" w:hAnsi="Times New Roman"/>
          <w:sz w:val="28"/>
          <w:szCs w:val="28"/>
        </w:rPr>
        <w:t>Вазерского</w:t>
      </w:r>
      <w:r w:rsidRPr="00BA6042">
        <w:rPr>
          <w:rFonts w:ascii="Times New Roman" w:hAnsi="Times New Roman"/>
          <w:sz w:val="28"/>
          <w:szCs w:val="28"/>
        </w:rPr>
        <w:t xml:space="preserve"> сельского совета Бессоновского р</w:t>
      </w:r>
      <w:r w:rsidR="00B60BF8">
        <w:rPr>
          <w:rFonts w:ascii="Times New Roman" w:hAnsi="Times New Roman"/>
          <w:sz w:val="28"/>
          <w:szCs w:val="28"/>
        </w:rPr>
        <w:t>айона  Пензенской области  от 23.09.2013г.   № 37</w:t>
      </w:r>
      <w:r w:rsidRPr="00543336">
        <w:rPr>
          <w:rFonts w:ascii="Times New Roman" w:hAnsi="Times New Roman"/>
          <w:sz w:val="28"/>
          <w:szCs w:val="28"/>
        </w:rPr>
        <w:t xml:space="preserve"> (далее по тексту – Положение</w:t>
      </w:r>
      <w:proofErr w:type="gramStart"/>
      <w:r w:rsidRPr="00543336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543336">
        <w:rPr>
          <w:rFonts w:ascii="Times New Roman" w:hAnsi="Times New Roman"/>
          <w:sz w:val="28"/>
          <w:szCs w:val="28"/>
        </w:rPr>
        <w:t>:</w:t>
      </w:r>
    </w:p>
    <w:p w:rsidR="00BA6042" w:rsidRDefault="00BA6042" w:rsidP="00BA6042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543336">
        <w:rPr>
          <w:rFonts w:ascii="Times New Roman" w:hAnsi="Times New Roman"/>
          <w:sz w:val="28"/>
          <w:szCs w:val="28"/>
        </w:rPr>
        <w:t>1.1.</w:t>
      </w:r>
      <w:r w:rsidRPr="00543336">
        <w:rPr>
          <w:rFonts w:ascii="Times New Roman" w:hAnsi="Times New Roman"/>
          <w:sz w:val="28"/>
          <w:szCs w:val="28"/>
        </w:rPr>
        <w:tab/>
      </w:r>
      <w:r w:rsidR="00F30529" w:rsidRPr="00F30529">
        <w:rPr>
          <w:rFonts w:ascii="Times New Roman" w:hAnsi="Times New Roman"/>
          <w:sz w:val="28"/>
          <w:szCs w:val="28"/>
        </w:rPr>
        <w:t>Проиндексировать с 1 января 2022 года на 4,0 процента</w:t>
      </w:r>
      <w:r w:rsidRPr="00543336">
        <w:rPr>
          <w:rFonts w:ascii="Times New Roman" w:hAnsi="Times New Roman"/>
          <w:sz w:val="28"/>
          <w:szCs w:val="28"/>
        </w:rPr>
        <w:t xml:space="preserve"> размеры месячных должностных окладов  работников</w:t>
      </w:r>
      <w:r w:rsidRPr="00BA6042">
        <w:rPr>
          <w:rFonts w:ascii="Times New Roman" w:hAnsi="Times New Roman"/>
          <w:sz w:val="28"/>
          <w:szCs w:val="28"/>
        </w:rPr>
        <w:t xml:space="preserve"> органов местного самоуправления </w:t>
      </w:r>
      <w:r w:rsidR="00B60BF8">
        <w:rPr>
          <w:rFonts w:ascii="Times New Roman" w:hAnsi="Times New Roman"/>
          <w:sz w:val="28"/>
          <w:szCs w:val="28"/>
        </w:rPr>
        <w:t>Вазерского</w:t>
      </w:r>
      <w:r w:rsidRPr="00BA6042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(профессии рабочих)</w:t>
      </w:r>
      <w:r w:rsidRPr="00543336">
        <w:rPr>
          <w:rFonts w:ascii="Times New Roman" w:hAnsi="Times New Roman"/>
          <w:sz w:val="28"/>
          <w:szCs w:val="28"/>
        </w:rPr>
        <w:t>, предусмотренные Положением .</w:t>
      </w:r>
    </w:p>
    <w:p w:rsidR="00BA6042" w:rsidRDefault="00BA6042" w:rsidP="00BA6042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543336">
        <w:rPr>
          <w:rFonts w:ascii="Times New Roman" w:hAnsi="Times New Roman"/>
          <w:sz w:val="28"/>
          <w:szCs w:val="28"/>
        </w:rPr>
        <w:t>1.2.</w:t>
      </w:r>
      <w:r w:rsidRPr="00543336">
        <w:rPr>
          <w:rFonts w:ascii="Times New Roman" w:hAnsi="Times New Roman"/>
          <w:sz w:val="28"/>
          <w:szCs w:val="28"/>
        </w:rPr>
        <w:tab/>
        <w:t xml:space="preserve">Приложение 1 к Положению изложить согласно приложению 1 к настоящему </w:t>
      </w:r>
      <w:r>
        <w:rPr>
          <w:rFonts w:ascii="Times New Roman" w:hAnsi="Times New Roman"/>
          <w:sz w:val="28"/>
          <w:szCs w:val="28"/>
        </w:rPr>
        <w:t>Постановлению</w:t>
      </w:r>
      <w:r w:rsidRPr="00543336">
        <w:rPr>
          <w:rFonts w:ascii="Times New Roman" w:hAnsi="Times New Roman"/>
          <w:sz w:val="28"/>
          <w:szCs w:val="28"/>
        </w:rPr>
        <w:t>.</w:t>
      </w:r>
    </w:p>
    <w:p w:rsidR="00400976" w:rsidRPr="00E54E4A" w:rsidRDefault="00400976" w:rsidP="002375CE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Pr="00E54E4A">
        <w:rPr>
          <w:sz w:val="28"/>
          <w:szCs w:val="28"/>
        </w:rPr>
        <w:t xml:space="preserve">. </w:t>
      </w:r>
      <w:r w:rsidRPr="00DF1A7E">
        <w:rPr>
          <w:rFonts w:eastAsia="Arial"/>
          <w:sz w:val="28"/>
          <w:szCs w:val="28"/>
        </w:rPr>
        <w:t xml:space="preserve">Настоящее постановление опубликовать в информационном бюллетене «Сельские ведомости» и разместить (опубликовать) на официальном сайте администрации </w:t>
      </w:r>
      <w:r w:rsidR="00B60BF8">
        <w:rPr>
          <w:rFonts w:eastAsia="Arial"/>
          <w:sz w:val="28"/>
          <w:szCs w:val="28"/>
        </w:rPr>
        <w:t>Вазерского</w:t>
      </w:r>
      <w:r w:rsidRPr="00DF1A7E">
        <w:rPr>
          <w:rFonts w:eastAsia="Arial"/>
          <w:sz w:val="28"/>
          <w:szCs w:val="28"/>
        </w:rPr>
        <w:t xml:space="preserve"> сельсовета Бессоновского района в информационно – телекоммуникационной сети Интернет.</w:t>
      </w:r>
    </w:p>
    <w:p w:rsidR="00400976" w:rsidRPr="00E54E4A" w:rsidRDefault="00400976" w:rsidP="002375CE">
      <w:pPr>
        <w:pStyle w:val="a9"/>
        <w:spacing w:after="0"/>
        <w:ind w:firstLine="709"/>
        <w:jc w:val="both"/>
        <w:rPr>
          <w:szCs w:val="28"/>
        </w:rPr>
      </w:pPr>
      <w:r>
        <w:rPr>
          <w:szCs w:val="28"/>
        </w:rPr>
        <w:t>3</w:t>
      </w:r>
      <w:r w:rsidRPr="00E54E4A">
        <w:rPr>
          <w:szCs w:val="28"/>
        </w:rPr>
        <w:t xml:space="preserve">. </w:t>
      </w:r>
      <w:r w:rsidRPr="00E54E4A">
        <w:rPr>
          <w:spacing w:val="-2"/>
          <w:szCs w:val="28"/>
        </w:rPr>
        <w:t xml:space="preserve">Настоящее </w:t>
      </w:r>
      <w:r w:rsidRPr="00E54E4A">
        <w:rPr>
          <w:szCs w:val="28"/>
        </w:rPr>
        <w:t xml:space="preserve">постановление </w:t>
      </w:r>
      <w:r w:rsidRPr="00E54E4A">
        <w:rPr>
          <w:spacing w:val="-2"/>
          <w:szCs w:val="28"/>
        </w:rPr>
        <w:t xml:space="preserve">вступает в силу на следующий день </w:t>
      </w:r>
      <w:r w:rsidRPr="00E54E4A">
        <w:rPr>
          <w:szCs w:val="28"/>
        </w:rPr>
        <w:t>после дня его официального опубликования</w:t>
      </w:r>
      <w:r>
        <w:rPr>
          <w:szCs w:val="28"/>
        </w:rPr>
        <w:t xml:space="preserve"> и распространяется на правоотношения, возникшие с </w:t>
      </w:r>
      <w:r w:rsidR="002375CE">
        <w:rPr>
          <w:szCs w:val="28"/>
        </w:rPr>
        <w:t>01.01.2022</w:t>
      </w:r>
      <w:r>
        <w:rPr>
          <w:szCs w:val="28"/>
        </w:rPr>
        <w:t>г.</w:t>
      </w:r>
    </w:p>
    <w:p w:rsidR="00BA6042" w:rsidRPr="00E54E4A" w:rsidRDefault="00BA6042" w:rsidP="00BA60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54E4A">
        <w:rPr>
          <w:sz w:val="28"/>
          <w:szCs w:val="28"/>
        </w:rPr>
        <w:t xml:space="preserve">. Контроль исполнения настоящего постановления </w:t>
      </w:r>
      <w:r w:rsidR="001161CF">
        <w:rPr>
          <w:sz w:val="28"/>
          <w:szCs w:val="28"/>
        </w:rPr>
        <w:t>оставляю за собой.</w:t>
      </w:r>
      <w:bookmarkStart w:id="0" w:name="_GoBack"/>
      <w:bookmarkEnd w:id="0"/>
    </w:p>
    <w:p w:rsidR="00F30529" w:rsidRDefault="00F30529" w:rsidP="00BA6042">
      <w:pPr>
        <w:tabs>
          <w:tab w:val="right" w:pos="9354"/>
        </w:tabs>
        <w:jc w:val="both"/>
        <w:rPr>
          <w:sz w:val="28"/>
          <w:szCs w:val="28"/>
        </w:rPr>
      </w:pPr>
    </w:p>
    <w:p w:rsidR="00BA6042" w:rsidRPr="00E54E4A" w:rsidRDefault="002375CE" w:rsidP="00BA6042">
      <w:pPr>
        <w:tabs>
          <w:tab w:val="right" w:pos="9354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F38C1">
        <w:rPr>
          <w:sz w:val="28"/>
          <w:szCs w:val="28"/>
        </w:rPr>
        <w:t xml:space="preserve"> администрации </w:t>
      </w:r>
      <w:proofErr w:type="spellStart"/>
      <w:r w:rsidR="00B60BF8">
        <w:rPr>
          <w:sz w:val="28"/>
          <w:szCs w:val="28"/>
        </w:rPr>
        <w:t>И.В.Бешенов</w:t>
      </w:r>
      <w:proofErr w:type="spellEnd"/>
    </w:p>
    <w:p w:rsidR="00F30529" w:rsidRDefault="00F30529" w:rsidP="00642D00">
      <w:pPr>
        <w:ind w:left="4536"/>
        <w:jc w:val="center"/>
        <w:rPr>
          <w:sz w:val="20"/>
          <w:szCs w:val="20"/>
        </w:rPr>
      </w:pPr>
    </w:p>
    <w:p w:rsidR="00F30529" w:rsidRDefault="00F30529" w:rsidP="00642D00">
      <w:pPr>
        <w:ind w:left="4536"/>
        <w:jc w:val="center"/>
        <w:rPr>
          <w:sz w:val="20"/>
          <w:szCs w:val="20"/>
        </w:rPr>
      </w:pPr>
    </w:p>
    <w:p w:rsidR="00F30529" w:rsidRDefault="00F30529" w:rsidP="00642D00">
      <w:pPr>
        <w:ind w:left="4536"/>
        <w:jc w:val="center"/>
        <w:rPr>
          <w:sz w:val="20"/>
          <w:szCs w:val="20"/>
        </w:rPr>
      </w:pPr>
    </w:p>
    <w:p w:rsidR="00BA6042" w:rsidRPr="00B007AC" w:rsidRDefault="00BA6042" w:rsidP="00642D00">
      <w:pPr>
        <w:ind w:left="4536"/>
        <w:jc w:val="center"/>
        <w:rPr>
          <w:sz w:val="20"/>
          <w:szCs w:val="20"/>
        </w:rPr>
      </w:pPr>
      <w:r w:rsidRPr="00B007AC">
        <w:rPr>
          <w:sz w:val="20"/>
          <w:szCs w:val="20"/>
        </w:rPr>
        <w:t>Приложение 1</w:t>
      </w:r>
    </w:p>
    <w:p w:rsidR="00642D00" w:rsidRDefault="00BA6042" w:rsidP="00642D00">
      <w:pPr>
        <w:ind w:left="4536"/>
        <w:jc w:val="center"/>
        <w:rPr>
          <w:sz w:val="20"/>
          <w:szCs w:val="20"/>
        </w:rPr>
      </w:pPr>
      <w:r w:rsidRPr="00B007AC">
        <w:rPr>
          <w:sz w:val="20"/>
          <w:szCs w:val="20"/>
        </w:rPr>
        <w:t xml:space="preserve">к постановлению администрации </w:t>
      </w:r>
    </w:p>
    <w:p w:rsidR="00BA6042" w:rsidRPr="00B007AC" w:rsidRDefault="00B60BF8" w:rsidP="00642D00">
      <w:pPr>
        <w:ind w:left="4536"/>
        <w:jc w:val="center"/>
        <w:rPr>
          <w:sz w:val="20"/>
          <w:szCs w:val="20"/>
        </w:rPr>
      </w:pPr>
      <w:r>
        <w:rPr>
          <w:sz w:val="20"/>
          <w:szCs w:val="20"/>
        </w:rPr>
        <w:t>Вазерского</w:t>
      </w:r>
      <w:r w:rsidR="00BA6042" w:rsidRPr="00B007AC">
        <w:rPr>
          <w:sz w:val="20"/>
          <w:szCs w:val="20"/>
        </w:rPr>
        <w:t xml:space="preserve"> сельсовета</w:t>
      </w:r>
      <w:r w:rsidR="007C2F40">
        <w:rPr>
          <w:sz w:val="20"/>
          <w:szCs w:val="20"/>
        </w:rPr>
        <w:t xml:space="preserve"> </w:t>
      </w:r>
      <w:r w:rsidR="00BA6042" w:rsidRPr="00B007AC">
        <w:rPr>
          <w:sz w:val="20"/>
          <w:szCs w:val="20"/>
        </w:rPr>
        <w:t xml:space="preserve">от </w:t>
      </w:r>
      <w:r>
        <w:rPr>
          <w:sz w:val="20"/>
          <w:szCs w:val="20"/>
        </w:rPr>
        <w:t xml:space="preserve">  19  января</w:t>
      </w:r>
      <w:r w:rsidR="00F30529">
        <w:rPr>
          <w:sz w:val="20"/>
          <w:szCs w:val="20"/>
        </w:rPr>
        <w:t xml:space="preserve"> 202</w:t>
      </w:r>
      <w:r>
        <w:rPr>
          <w:sz w:val="20"/>
          <w:szCs w:val="20"/>
        </w:rPr>
        <w:t>2</w:t>
      </w:r>
      <w:r w:rsidR="007C2F40">
        <w:rPr>
          <w:sz w:val="20"/>
          <w:szCs w:val="20"/>
        </w:rPr>
        <w:t xml:space="preserve"> №</w:t>
      </w:r>
      <w:r>
        <w:rPr>
          <w:sz w:val="20"/>
          <w:szCs w:val="20"/>
        </w:rPr>
        <w:t>3</w:t>
      </w:r>
    </w:p>
    <w:p w:rsidR="00BA6042" w:rsidRDefault="00BA6042" w:rsidP="00BA6042">
      <w:pPr>
        <w:ind w:left="5103"/>
        <w:jc w:val="right"/>
      </w:pPr>
    </w:p>
    <w:tbl>
      <w:tblPr>
        <w:tblW w:w="4962" w:type="dxa"/>
        <w:tblInd w:w="4644" w:type="dxa"/>
        <w:tblLook w:val="04A0"/>
      </w:tblPr>
      <w:tblGrid>
        <w:gridCol w:w="4962"/>
      </w:tblGrid>
      <w:tr w:rsidR="00400976" w:rsidRPr="00400976" w:rsidTr="00400976">
        <w:tc>
          <w:tcPr>
            <w:tcW w:w="4962" w:type="dxa"/>
            <w:shd w:val="clear" w:color="auto" w:fill="auto"/>
          </w:tcPr>
          <w:p w:rsidR="00BA6042" w:rsidRPr="00400976" w:rsidRDefault="00BA6042" w:rsidP="00400976">
            <w:pPr>
              <w:jc w:val="center"/>
              <w:rPr>
                <w:sz w:val="22"/>
                <w:szCs w:val="22"/>
              </w:rPr>
            </w:pPr>
            <w:r w:rsidRPr="00400976">
              <w:rPr>
                <w:sz w:val="22"/>
                <w:szCs w:val="22"/>
              </w:rPr>
              <w:t xml:space="preserve">Приложение № 1 </w:t>
            </w:r>
          </w:p>
          <w:p w:rsidR="00BA6042" w:rsidRPr="00400976" w:rsidRDefault="00BA6042" w:rsidP="00400976">
            <w:pPr>
              <w:jc w:val="center"/>
              <w:rPr>
                <w:sz w:val="22"/>
                <w:szCs w:val="22"/>
              </w:rPr>
            </w:pPr>
            <w:r w:rsidRPr="00400976">
              <w:rPr>
                <w:sz w:val="22"/>
                <w:szCs w:val="22"/>
              </w:rPr>
              <w:t xml:space="preserve">к Положению об оплате труда работников органов местного самоуправления </w:t>
            </w:r>
            <w:r w:rsidR="00B60BF8">
              <w:rPr>
                <w:sz w:val="22"/>
                <w:szCs w:val="22"/>
              </w:rPr>
              <w:t>Вазерского</w:t>
            </w:r>
            <w:r w:rsidRPr="00400976">
              <w:rPr>
                <w:sz w:val="22"/>
                <w:szCs w:val="22"/>
              </w:rPr>
              <w:t xml:space="preserve"> сельсовета Бессоновского района Пензенской области (профессии рабочих), утвержденному постановлением   администрации </w:t>
            </w:r>
            <w:r w:rsidR="00B60BF8">
              <w:rPr>
                <w:sz w:val="22"/>
                <w:szCs w:val="22"/>
              </w:rPr>
              <w:t>Вазерского</w:t>
            </w:r>
            <w:r w:rsidRPr="00400976">
              <w:rPr>
                <w:sz w:val="22"/>
                <w:szCs w:val="22"/>
              </w:rPr>
              <w:t xml:space="preserve"> сельсовета Бессоновского </w:t>
            </w:r>
            <w:r w:rsidR="00B60BF8">
              <w:rPr>
                <w:sz w:val="22"/>
                <w:szCs w:val="22"/>
              </w:rPr>
              <w:t>района Пензенской области  от 23.09.2013</w:t>
            </w:r>
            <w:r w:rsidRPr="00400976">
              <w:rPr>
                <w:sz w:val="22"/>
                <w:szCs w:val="22"/>
              </w:rPr>
              <w:t xml:space="preserve"> №3</w:t>
            </w:r>
            <w:r w:rsidR="00B60BF8">
              <w:rPr>
                <w:sz w:val="22"/>
                <w:szCs w:val="22"/>
              </w:rPr>
              <w:t>7</w:t>
            </w:r>
          </w:p>
        </w:tc>
      </w:tr>
    </w:tbl>
    <w:p w:rsidR="00BA6042" w:rsidRDefault="00BA6042" w:rsidP="00BA6042">
      <w:pPr>
        <w:ind w:left="5670"/>
        <w:jc w:val="center"/>
      </w:pPr>
    </w:p>
    <w:p w:rsidR="00BA6042" w:rsidRDefault="00BA6042" w:rsidP="00BA6042">
      <w:pPr>
        <w:ind w:left="5670"/>
        <w:jc w:val="center"/>
      </w:pPr>
    </w:p>
    <w:p w:rsidR="00BA6042" w:rsidRDefault="00BA6042" w:rsidP="00BA6042">
      <w:pPr>
        <w:ind w:left="5670"/>
        <w:jc w:val="center"/>
      </w:pPr>
    </w:p>
    <w:p w:rsidR="00642D00" w:rsidRDefault="00BA6042" w:rsidP="00BA6042">
      <w:pPr>
        <w:jc w:val="center"/>
        <w:rPr>
          <w:b/>
        </w:rPr>
      </w:pPr>
      <w:r w:rsidRPr="003F45FE">
        <w:rPr>
          <w:b/>
        </w:rPr>
        <w:t xml:space="preserve">Размеры должностных окладов </w:t>
      </w:r>
      <w:r w:rsidRPr="00BA6042">
        <w:rPr>
          <w:b/>
        </w:rPr>
        <w:t xml:space="preserve">работников органов местного самоуправления </w:t>
      </w:r>
      <w:r w:rsidR="00B60BF8">
        <w:rPr>
          <w:b/>
        </w:rPr>
        <w:t>Вазерского</w:t>
      </w:r>
      <w:r w:rsidRPr="00BA6042">
        <w:rPr>
          <w:b/>
        </w:rPr>
        <w:t xml:space="preserve"> сельсовета Бессоновского района Пензенской области </w:t>
      </w:r>
    </w:p>
    <w:p w:rsidR="00BA6042" w:rsidRPr="003F45FE" w:rsidRDefault="00BA6042" w:rsidP="00BA6042">
      <w:pPr>
        <w:jc w:val="center"/>
        <w:rPr>
          <w:b/>
        </w:rPr>
      </w:pPr>
      <w:r w:rsidRPr="00BA6042">
        <w:rPr>
          <w:b/>
        </w:rPr>
        <w:t>(профессии рабочих)</w:t>
      </w:r>
    </w:p>
    <w:p w:rsidR="000867AB" w:rsidRPr="00E54E4A" w:rsidRDefault="000867AB" w:rsidP="001950A9">
      <w:pPr>
        <w:pStyle w:val="af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839"/>
        <w:gridCol w:w="2981"/>
      </w:tblGrid>
      <w:tr w:rsidR="00A04A64" w:rsidRPr="00642D00" w:rsidTr="00A04A64">
        <w:trPr>
          <w:trHeight w:val="5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64" w:rsidRPr="00642D00" w:rsidRDefault="00A04A64" w:rsidP="004A4BD7">
            <w:r w:rsidRPr="00642D00">
              <w:t xml:space="preserve">№ </w:t>
            </w:r>
            <w:proofErr w:type="gramStart"/>
            <w:r w:rsidRPr="00642D00">
              <w:t>п</w:t>
            </w:r>
            <w:proofErr w:type="gramEnd"/>
            <w:r w:rsidRPr="00642D00">
              <w:t>/п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64" w:rsidRPr="00642D00" w:rsidRDefault="00A04A64" w:rsidP="00A04A64">
            <w:pPr>
              <w:jc w:val="center"/>
            </w:pPr>
            <w:r w:rsidRPr="00642D00">
              <w:t>Наименование должности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64" w:rsidRPr="00642D00" w:rsidRDefault="00A04A64" w:rsidP="00A04A64">
            <w:pPr>
              <w:ind w:left="34"/>
              <w:jc w:val="center"/>
            </w:pPr>
            <w:r w:rsidRPr="00642D00">
              <w:t>Размер месячного должностного оклада</w:t>
            </w:r>
          </w:p>
          <w:p w:rsidR="00A04A64" w:rsidRPr="00642D00" w:rsidRDefault="00A04A64" w:rsidP="00A04A64">
            <w:pPr>
              <w:jc w:val="center"/>
            </w:pPr>
            <w:r w:rsidRPr="00642D00">
              <w:t>(в рублях)</w:t>
            </w:r>
          </w:p>
        </w:tc>
      </w:tr>
      <w:tr w:rsidR="002375CE" w:rsidRPr="00642D00" w:rsidTr="00A04A6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CE" w:rsidRPr="00642D00" w:rsidRDefault="002375CE" w:rsidP="002375CE">
            <w:pPr>
              <w:jc w:val="right"/>
            </w:pPr>
            <w:r w:rsidRPr="00642D00">
              <w:t>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CE" w:rsidRPr="00642D00" w:rsidRDefault="002375CE" w:rsidP="004A4BD7">
            <w:r w:rsidRPr="00642D00">
              <w:t>Водитель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CE" w:rsidRPr="00784A99" w:rsidRDefault="00B60BF8" w:rsidP="002375CE">
            <w:pPr>
              <w:jc w:val="right"/>
            </w:pPr>
            <w:r>
              <w:t>4098</w:t>
            </w:r>
          </w:p>
        </w:tc>
      </w:tr>
      <w:tr w:rsidR="002375CE" w:rsidRPr="00642D00" w:rsidTr="00A04A6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CE" w:rsidRPr="00642D00" w:rsidRDefault="002375CE" w:rsidP="002375CE">
            <w:pPr>
              <w:jc w:val="right"/>
            </w:pPr>
            <w:r w:rsidRPr="00642D00"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CE" w:rsidRPr="00642D00" w:rsidRDefault="002375CE" w:rsidP="004A4BD7">
            <w:r w:rsidRPr="00642D00">
              <w:t>Технический работник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CE" w:rsidRDefault="00B60BF8" w:rsidP="002375CE">
            <w:pPr>
              <w:jc w:val="right"/>
            </w:pPr>
            <w:r>
              <w:t>3627</w:t>
            </w:r>
          </w:p>
        </w:tc>
      </w:tr>
    </w:tbl>
    <w:p w:rsidR="00240B23" w:rsidRDefault="00240B23" w:rsidP="00240B23"/>
    <w:sectPr w:rsidR="00240B23" w:rsidSect="00F30529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1C62"/>
    <w:multiLevelType w:val="hybridMultilevel"/>
    <w:tmpl w:val="F30843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62170A"/>
    <w:multiLevelType w:val="hybridMultilevel"/>
    <w:tmpl w:val="9C980D5C"/>
    <w:lvl w:ilvl="0" w:tplc="FFFFFFFF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8F932FE"/>
    <w:multiLevelType w:val="hybridMultilevel"/>
    <w:tmpl w:val="69EE3A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D12F2A"/>
    <w:multiLevelType w:val="hybridMultilevel"/>
    <w:tmpl w:val="57ACCE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6A1979"/>
    <w:multiLevelType w:val="singleLevel"/>
    <w:tmpl w:val="E26C006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5">
    <w:nsid w:val="310122EC"/>
    <w:multiLevelType w:val="multilevel"/>
    <w:tmpl w:val="FBE671E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5B93EA3"/>
    <w:multiLevelType w:val="hybridMultilevel"/>
    <w:tmpl w:val="D4E85EE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6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001A3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403C123A"/>
    <w:multiLevelType w:val="hybridMultilevel"/>
    <w:tmpl w:val="B1F0C5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62224B"/>
    <w:multiLevelType w:val="singleLevel"/>
    <w:tmpl w:val="B2F2A2C2"/>
    <w:lvl w:ilvl="0">
      <w:start w:val="18"/>
      <w:numFmt w:val="decimal"/>
      <w:lvlText w:val="%1)"/>
      <w:lvlJc w:val="left"/>
      <w:pPr>
        <w:tabs>
          <w:tab w:val="num" w:pos="1260"/>
        </w:tabs>
        <w:ind w:left="1260" w:hanging="360"/>
      </w:pPr>
    </w:lvl>
  </w:abstractNum>
  <w:abstractNum w:abstractNumId="10">
    <w:nsid w:val="445704A4"/>
    <w:multiLevelType w:val="singleLevel"/>
    <w:tmpl w:val="5F86EF82"/>
    <w:lvl w:ilvl="0">
      <w:start w:val="1"/>
      <w:numFmt w:val="decimal"/>
      <w:lvlText w:val="%1)"/>
      <w:lvlJc w:val="left"/>
      <w:pPr>
        <w:tabs>
          <w:tab w:val="num" w:pos="1212"/>
        </w:tabs>
        <w:ind w:left="1212" w:hanging="492"/>
      </w:pPr>
    </w:lvl>
  </w:abstractNum>
  <w:abstractNum w:abstractNumId="11">
    <w:nsid w:val="4C5A4DA2"/>
    <w:multiLevelType w:val="multilevel"/>
    <w:tmpl w:val="F0C4546A"/>
    <w:lvl w:ilvl="0">
      <w:start w:val="3"/>
      <w:numFmt w:val="decimal"/>
      <w:lvlText w:val="%1.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13"/>
        </w:tabs>
        <w:ind w:left="281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22"/>
        </w:tabs>
        <w:ind w:left="352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31"/>
        </w:tabs>
        <w:ind w:left="423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2">
    <w:nsid w:val="4D3A6F85"/>
    <w:multiLevelType w:val="multilevel"/>
    <w:tmpl w:val="0B46C02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4FFE7D2D"/>
    <w:multiLevelType w:val="hybridMultilevel"/>
    <w:tmpl w:val="FF34FF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9C20F7"/>
    <w:multiLevelType w:val="multilevel"/>
    <w:tmpl w:val="CB4CADC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595B44AB"/>
    <w:multiLevelType w:val="singleLevel"/>
    <w:tmpl w:val="53F8C1D2"/>
    <w:lvl w:ilvl="0">
      <w:start w:val="14"/>
      <w:numFmt w:val="decimal"/>
      <w:lvlText w:val="%1)"/>
      <w:lvlJc w:val="left"/>
      <w:pPr>
        <w:tabs>
          <w:tab w:val="num" w:pos="385"/>
        </w:tabs>
        <w:ind w:left="385" w:hanging="385"/>
      </w:pPr>
    </w:lvl>
  </w:abstractNum>
  <w:abstractNum w:abstractNumId="16">
    <w:nsid w:val="5A177A35"/>
    <w:multiLevelType w:val="singleLevel"/>
    <w:tmpl w:val="1D5EE10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7">
    <w:nsid w:val="5C2F522F"/>
    <w:multiLevelType w:val="hybridMultilevel"/>
    <w:tmpl w:val="1AE63D64"/>
    <w:lvl w:ilvl="0" w:tplc="D8C0B5A6">
      <w:start w:val="1"/>
      <w:numFmt w:val="decimal"/>
      <w:lvlText w:val="%1."/>
      <w:lvlJc w:val="left"/>
      <w:pPr>
        <w:tabs>
          <w:tab w:val="num" w:pos="592"/>
        </w:tabs>
        <w:ind w:left="59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8">
    <w:nsid w:val="604D2AD4"/>
    <w:multiLevelType w:val="hybridMultilevel"/>
    <w:tmpl w:val="D8E2F66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280A47"/>
    <w:multiLevelType w:val="hybridMultilevel"/>
    <w:tmpl w:val="77D829BC"/>
    <w:lvl w:ilvl="0" w:tplc="66FE7F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B00B3A">
      <w:numFmt w:val="none"/>
      <w:lvlText w:val=""/>
      <w:lvlJc w:val="left"/>
      <w:pPr>
        <w:tabs>
          <w:tab w:val="num" w:pos="360"/>
        </w:tabs>
      </w:pPr>
    </w:lvl>
    <w:lvl w:ilvl="2" w:tplc="FAC88310">
      <w:numFmt w:val="none"/>
      <w:lvlText w:val=""/>
      <w:lvlJc w:val="left"/>
      <w:pPr>
        <w:tabs>
          <w:tab w:val="num" w:pos="360"/>
        </w:tabs>
      </w:pPr>
    </w:lvl>
    <w:lvl w:ilvl="3" w:tplc="A6708760">
      <w:numFmt w:val="none"/>
      <w:lvlText w:val=""/>
      <w:lvlJc w:val="left"/>
      <w:pPr>
        <w:tabs>
          <w:tab w:val="num" w:pos="360"/>
        </w:tabs>
      </w:pPr>
    </w:lvl>
    <w:lvl w:ilvl="4" w:tplc="1736EE44">
      <w:numFmt w:val="none"/>
      <w:lvlText w:val=""/>
      <w:lvlJc w:val="left"/>
      <w:pPr>
        <w:tabs>
          <w:tab w:val="num" w:pos="360"/>
        </w:tabs>
      </w:pPr>
    </w:lvl>
    <w:lvl w:ilvl="5" w:tplc="6C10FACE">
      <w:numFmt w:val="none"/>
      <w:lvlText w:val=""/>
      <w:lvlJc w:val="left"/>
      <w:pPr>
        <w:tabs>
          <w:tab w:val="num" w:pos="360"/>
        </w:tabs>
      </w:pPr>
    </w:lvl>
    <w:lvl w:ilvl="6" w:tplc="46FEE6C4">
      <w:numFmt w:val="none"/>
      <w:lvlText w:val=""/>
      <w:lvlJc w:val="left"/>
      <w:pPr>
        <w:tabs>
          <w:tab w:val="num" w:pos="360"/>
        </w:tabs>
      </w:pPr>
    </w:lvl>
    <w:lvl w:ilvl="7" w:tplc="95CA0568">
      <w:numFmt w:val="none"/>
      <w:lvlText w:val=""/>
      <w:lvlJc w:val="left"/>
      <w:pPr>
        <w:tabs>
          <w:tab w:val="num" w:pos="360"/>
        </w:tabs>
      </w:pPr>
    </w:lvl>
    <w:lvl w:ilvl="8" w:tplc="A7D62C54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55236C4"/>
    <w:multiLevelType w:val="singleLevel"/>
    <w:tmpl w:val="5F16370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21">
    <w:nsid w:val="68013F90"/>
    <w:multiLevelType w:val="multilevel"/>
    <w:tmpl w:val="195A0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84"/>
        </w:tabs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44"/>
        </w:tabs>
        <w:ind w:left="2444" w:hanging="2160"/>
      </w:pPr>
      <w:rPr>
        <w:rFonts w:hint="default"/>
      </w:rPr>
    </w:lvl>
  </w:abstractNum>
  <w:abstractNum w:abstractNumId="22">
    <w:nsid w:val="6BFD27A9"/>
    <w:multiLevelType w:val="hybridMultilevel"/>
    <w:tmpl w:val="A80C5B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CBD5B6D"/>
    <w:multiLevelType w:val="hybridMultilevel"/>
    <w:tmpl w:val="19289308"/>
    <w:lvl w:ilvl="0" w:tplc="21B43986">
      <w:start w:val="1"/>
      <w:numFmt w:val="decimal"/>
      <w:lvlText w:val="%1."/>
      <w:lvlJc w:val="left"/>
      <w:pPr>
        <w:tabs>
          <w:tab w:val="num" w:pos="1863"/>
        </w:tabs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6F556A3D"/>
    <w:multiLevelType w:val="hybridMultilevel"/>
    <w:tmpl w:val="FD0667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ED0F76"/>
    <w:multiLevelType w:val="multilevel"/>
    <w:tmpl w:val="A3E6582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6">
    <w:nsid w:val="74524BCF"/>
    <w:multiLevelType w:val="singleLevel"/>
    <w:tmpl w:val="26D076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7">
    <w:nsid w:val="7454001C"/>
    <w:multiLevelType w:val="singleLevel"/>
    <w:tmpl w:val="04190011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>
    <w:nsid w:val="7793206E"/>
    <w:multiLevelType w:val="singleLevel"/>
    <w:tmpl w:val="AFD06EC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29">
    <w:nsid w:val="77B76F7A"/>
    <w:multiLevelType w:val="multilevel"/>
    <w:tmpl w:val="BBE6D88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79BB5EBE"/>
    <w:multiLevelType w:val="hybridMultilevel"/>
    <w:tmpl w:val="B24455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1E6E26"/>
    <w:multiLevelType w:val="hybridMultilevel"/>
    <w:tmpl w:val="636A5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"/>
  </w:num>
  <w:num w:numId="3">
    <w:abstractNumId w:val="10"/>
    <w:lvlOverride w:ilvl="0">
      <w:startOverride w:val="1"/>
    </w:lvlOverride>
  </w:num>
  <w:num w:numId="4">
    <w:abstractNumId w:val="9"/>
    <w:lvlOverride w:ilvl="0">
      <w:startOverride w:val="18"/>
    </w:lvlOverride>
  </w:num>
  <w:num w:numId="5">
    <w:abstractNumId w:val="7"/>
    <w:lvlOverride w:ilvl="0">
      <w:startOverride w:val="1"/>
    </w:lvlOverride>
  </w:num>
  <w:num w:numId="6">
    <w:abstractNumId w:val="15"/>
    <w:lvlOverride w:ilvl="0">
      <w:startOverride w:val="14"/>
    </w:lvlOverride>
  </w:num>
  <w:num w:numId="7">
    <w:abstractNumId w:val="28"/>
    <w:lvlOverride w:ilvl="0">
      <w:startOverride w:val="1"/>
    </w:lvlOverride>
  </w:num>
  <w:num w:numId="8">
    <w:abstractNumId w:val="27"/>
    <w:lvlOverride w:ilvl="0">
      <w:startOverride w:val="4"/>
    </w:lvlOverride>
  </w:num>
  <w:num w:numId="9">
    <w:abstractNumId w:val="26"/>
    <w:lvlOverride w:ilvl="0">
      <w:startOverride w:val="1"/>
    </w:lvlOverride>
  </w:num>
  <w:num w:numId="10">
    <w:abstractNumId w:val="16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14"/>
  </w:num>
  <w:num w:numId="14">
    <w:abstractNumId w:val="29"/>
  </w:num>
  <w:num w:numId="15">
    <w:abstractNumId w:val="18"/>
  </w:num>
  <w:num w:numId="16">
    <w:abstractNumId w:val="3"/>
  </w:num>
  <w:num w:numId="17">
    <w:abstractNumId w:val="5"/>
  </w:num>
  <w:num w:numId="18">
    <w:abstractNumId w:val="22"/>
  </w:num>
  <w:num w:numId="19">
    <w:abstractNumId w:val="25"/>
  </w:num>
  <w:num w:numId="20">
    <w:abstractNumId w:val="8"/>
  </w:num>
  <w:num w:numId="21">
    <w:abstractNumId w:val="19"/>
  </w:num>
  <w:num w:numId="22">
    <w:abstractNumId w:val="6"/>
  </w:num>
  <w:num w:numId="23">
    <w:abstractNumId w:val="21"/>
  </w:num>
  <w:num w:numId="24">
    <w:abstractNumId w:val="11"/>
  </w:num>
  <w:num w:numId="25">
    <w:abstractNumId w:val="12"/>
  </w:num>
  <w:num w:numId="26">
    <w:abstractNumId w:val="0"/>
  </w:num>
  <w:num w:numId="27">
    <w:abstractNumId w:val="1"/>
  </w:num>
  <w:num w:numId="28">
    <w:abstractNumId w:val="17"/>
  </w:num>
  <w:num w:numId="29">
    <w:abstractNumId w:val="23"/>
  </w:num>
  <w:num w:numId="30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1D18"/>
    <w:rsid w:val="00002A9D"/>
    <w:rsid w:val="000118F6"/>
    <w:rsid w:val="00021F78"/>
    <w:rsid w:val="00022ABC"/>
    <w:rsid w:val="0004535C"/>
    <w:rsid w:val="00050EF6"/>
    <w:rsid w:val="00076B4D"/>
    <w:rsid w:val="000854B7"/>
    <w:rsid w:val="000867AB"/>
    <w:rsid w:val="000967ED"/>
    <w:rsid w:val="000A402F"/>
    <w:rsid w:val="000A52A7"/>
    <w:rsid w:val="000A6267"/>
    <w:rsid w:val="000B5538"/>
    <w:rsid w:val="000B6B04"/>
    <w:rsid w:val="000C5E36"/>
    <w:rsid w:val="000C7490"/>
    <w:rsid w:val="000D3F2B"/>
    <w:rsid w:val="000D4C16"/>
    <w:rsid w:val="000E58C8"/>
    <w:rsid w:val="000F5E81"/>
    <w:rsid w:val="001161CF"/>
    <w:rsid w:val="00125D2D"/>
    <w:rsid w:val="00132545"/>
    <w:rsid w:val="00135F57"/>
    <w:rsid w:val="00144B2A"/>
    <w:rsid w:val="00146505"/>
    <w:rsid w:val="001507A7"/>
    <w:rsid w:val="001645C0"/>
    <w:rsid w:val="00177D94"/>
    <w:rsid w:val="001815FC"/>
    <w:rsid w:val="00187A8D"/>
    <w:rsid w:val="001950A9"/>
    <w:rsid w:val="00196395"/>
    <w:rsid w:val="001B3AB8"/>
    <w:rsid w:val="001C1261"/>
    <w:rsid w:val="001C6C62"/>
    <w:rsid w:val="001D3D17"/>
    <w:rsid w:val="001D5EDA"/>
    <w:rsid w:val="001D5F73"/>
    <w:rsid w:val="001D609C"/>
    <w:rsid w:val="001E1B35"/>
    <w:rsid w:val="001F42FC"/>
    <w:rsid w:val="001F6235"/>
    <w:rsid w:val="00200D83"/>
    <w:rsid w:val="00207C7C"/>
    <w:rsid w:val="00217ECD"/>
    <w:rsid w:val="00226614"/>
    <w:rsid w:val="00230656"/>
    <w:rsid w:val="00236717"/>
    <w:rsid w:val="002375CE"/>
    <w:rsid w:val="00240B23"/>
    <w:rsid w:val="00241D18"/>
    <w:rsid w:val="00242518"/>
    <w:rsid w:val="00251B17"/>
    <w:rsid w:val="002651EE"/>
    <w:rsid w:val="00266A6D"/>
    <w:rsid w:val="00266B56"/>
    <w:rsid w:val="002754B5"/>
    <w:rsid w:val="00293D1B"/>
    <w:rsid w:val="00295C60"/>
    <w:rsid w:val="002C06E0"/>
    <w:rsid w:val="002D3760"/>
    <w:rsid w:val="002D3D16"/>
    <w:rsid w:val="002D4AC9"/>
    <w:rsid w:val="002D7C5F"/>
    <w:rsid w:val="002F5473"/>
    <w:rsid w:val="0031471A"/>
    <w:rsid w:val="00315AD2"/>
    <w:rsid w:val="00320471"/>
    <w:rsid w:val="00321A4A"/>
    <w:rsid w:val="00325371"/>
    <w:rsid w:val="00333B0E"/>
    <w:rsid w:val="00333B4A"/>
    <w:rsid w:val="00342DB2"/>
    <w:rsid w:val="00355A08"/>
    <w:rsid w:val="003642E3"/>
    <w:rsid w:val="00366820"/>
    <w:rsid w:val="00366AD8"/>
    <w:rsid w:val="003865A7"/>
    <w:rsid w:val="003A0730"/>
    <w:rsid w:val="003A1295"/>
    <w:rsid w:val="003A296D"/>
    <w:rsid w:val="003C6EFD"/>
    <w:rsid w:val="003D19E2"/>
    <w:rsid w:val="003E00BE"/>
    <w:rsid w:val="003E0164"/>
    <w:rsid w:val="003E10D3"/>
    <w:rsid w:val="003F1B3C"/>
    <w:rsid w:val="003F752A"/>
    <w:rsid w:val="0040080B"/>
    <w:rsid w:val="00400976"/>
    <w:rsid w:val="0040152F"/>
    <w:rsid w:val="00407640"/>
    <w:rsid w:val="00421AB1"/>
    <w:rsid w:val="00431AE6"/>
    <w:rsid w:val="0044618D"/>
    <w:rsid w:val="00457CCD"/>
    <w:rsid w:val="00460952"/>
    <w:rsid w:val="00493234"/>
    <w:rsid w:val="00494F28"/>
    <w:rsid w:val="004B3D1A"/>
    <w:rsid w:val="004B63DC"/>
    <w:rsid w:val="004B73B8"/>
    <w:rsid w:val="004C30FF"/>
    <w:rsid w:val="004C69AC"/>
    <w:rsid w:val="004D3D8F"/>
    <w:rsid w:val="004E48CD"/>
    <w:rsid w:val="004E4E08"/>
    <w:rsid w:val="004F0EB5"/>
    <w:rsid w:val="00515211"/>
    <w:rsid w:val="00517D94"/>
    <w:rsid w:val="00520DDF"/>
    <w:rsid w:val="00525C8D"/>
    <w:rsid w:val="00530267"/>
    <w:rsid w:val="005476DA"/>
    <w:rsid w:val="0055214D"/>
    <w:rsid w:val="0055713D"/>
    <w:rsid w:val="00561EE8"/>
    <w:rsid w:val="00591037"/>
    <w:rsid w:val="005A2053"/>
    <w:rsid w:val="005A359E"/>
    <w:rsid w:val="005A4A2C"/>
    <w:rsid w:val="005A6671"/>
    <w:rsid w:val="005C0230"/>
    <w:rsid w:val="005C36DB"/>
    <w:rsid w:val="005E20F4"/>
    <w:rsid w:val="005E7F81"/>
    <w:rsid w:val="005F2621"/>
    <w:rsid w:val="005F62EA"/>
    <w:rsid w:val="00600247"/>
    <w:rsid w:val="00602060"/>
    <w:rsid w:val="0061162A"/>
    <w:rsid w:val="006221BA"/>
    <w:rsid w:val="0063008F"/>
    <w:rsid w:val="00630109"/>
    <w:rsid w:val="00640D0F"/>
    <w:rsid w:val="00641BE1"/>
    <w:rsid w:val="00641D1B"/>
    <w:rsid w:val="00642D00"/>
    <w:rsid w:val="00643477"/>
    <w:rsid w:val="00673EEA"/>
    <w:rsid w:val="0068226E"/>
    <w:rsid w:val="0068229F"/>
    <w:rsid w:val="00690664"/>
    <w:rsid w:val="006916A6"/>
    <w:rsid w:val="006A7994"/>
    <w:rsid w:val="006C0613"/>
    <w:rsid w:val="006E057E"/>
    <w:rsid w:val="006E5E56"/>
    <w:rsid w:val="006E60F4"/>
    <w:rsid w:val="006F50F0"/>
    <w:rsid w:val="00712E23"/>
    <w:rsid w:val="007139DA"/>
    <w:rsid w:val="007161EA"/>
    <w:rsid w:val="00716A81"/>
    <w:rsid w:val="00724F77"/>
    <w:rsid w:val="007504A9"/>
    <w:rsid w:val="00770A0A"/>
    <w:rsid w:val="00787258"/>
    <w:rsid w:val="00794579"/>
    <w:rsid w:val="00794980"/>
    <w:rsid w:val="007C2A49"/>
    <w:rsid w:val="007C2F40"/>
    <w:rsid w:val="007C47AF"/>
    <w:rsid w:val="007D3366"/>
    <w:rsid w:val="007E12BC"/>
    <w:rsid w:val="007E4B28"/>
    <w:rsid w:val="007F0705"/>
    <w:rsid w:val="0081222B"/>
    <w:rsid w:val="00813967"/>
    <w:rsid w:val="0082555C"/>
    <w:rsid w:val="0083456B"/>
    <w:rsid w:val="00840BB9"/>
    <w:rsid w:val="00846764"/>
    <w:rsid w:val="008524DA"/>
    <w:rsid w:val="008563F1"/>
    <w:rsid w:val="00860CD3"/>
    <w:rsid w:val="008656A8"/>
    <w:rsid w:val="008730C3"/>
    <w:rsid w:val="00882CA0"/>
    <w:rsid w:val="0089507E"/>
    <w:rsid w:val="008A294F"/>
    <w:rsid w:val="008B2542"/>
    <w:rsid w:val="008C0528"/>
    <w:rsid w:val="008C253D"/>
    <w:rsid w:val="008D7AAF"/>
    <w:rsid w:val="00921E1A"/>
    <w:rsid w:val="00942FF9"/>
    <w:rsid w:val="00944BD8"/>
    <w:rsid w:val="009515E6"/>
    <w:rsid w:val="009567EB"/>
    <w:rsid w:val="009604BB"/>
    <w:rsid w:val="00961FF3"/>
    <w:rsid w:val="0096352D"/>
    <w:rsid w:val="00963BE1"/>
    <w:rsid w:val="0096559D"/>
    <w:rsid w:val="00982E61"/>
    <w:rsid w:val="0099086A"/>
    <w:rsid w:val="00990FD2"/>
    <w:rsid w:val="009B5651"/>
    <w:rsid w:val="009B61FD"/>
    <w:rsid w:val="009C2286"/>
    <w:rsid w:val="009C75D4"/>
    <w:rsid w:val="009D6A70"/>
    <w:rsid w:val="009E0881"/>
    <w:rsid w:val="009E5245"/>
    <w:rsid w:val="00A01E84"/>
    <w:rsid w:val="00A04A64"/>
    <w:rsid w:val="00A056E2"/>
    <w:rsid w:val="00A07293"/>
    <w:rsid w:val="00A16E1D"/>
    <w:rsid w:val="00A31897"/>
    <w:rsid w:val="00A57870"/>
    <w:rsid w:val="00A63EF1"/>
    <w:rsid w:val="00A653AB"/>
    <w:rsid w:val="00A65697"/>
    <w:rsid w:val="00A6731A"/>
    <w:rsid w:val="00A67925"/>
    <w:rsid w:val="00A71030"/>
    <w:rsid w:val="00A74BEA"/>
    <w:rsid w:val="00A775F3"/>
    <w:rsid w:val="00A80363"/>
    <w:rsid w:val="00AA5D47"/>
    <w:rsid w:val="00AB520E"/>
    <w:rsid w:val="00AB5AAA"/>
    <w:rsid w:val="00AE4F4D"/>
    <w:rsid w:val="00AF05B9"/>
    <w:rsid w:val="00AF7310"/>
    <w:rsid w:val="00B06836"/>
    <w:rsid w:val="00B15748"/>
    <w:rsid w:val="00B173A0"/>
    <w:rsid w:val="00B330F3"/>
    <w:rsid w:val="00B3468E"/>
    <w:rsid w:val="00B36196"/>
    <w:rsid w:val="00B462C8"/>
    <w:rsid w:val="00B47112"/>
    <w:rsid w:val="00B54991"/>
    <w:rsid w:val="00B60BF8"/>
    <w:rsid w:val="00B67FC3"/>
    <w:rsid w:val="00B827F0"/>
    <w:rsid w:val="00B8435E"/>
    <w:rsid w:val="00B87D89"/>
    <w:rsid w:val="00BA2A45"/>
    <w:rsid w:val="00BA6042"/>
    <w:rsid w:val="00BB1A8F"/>
    <w:rsid w:val="00BB4BA2"/>
    <w:rsid w:val="00BB5A93"/>
    <w:rsid w:val="00BB7E9E"/>
    <w:rsid w:val="00BC0D42"/>
    <w:rsid w:val="00BD0DB8"/>
    <w:rsid w:val="00BD27B3"/>
    <w:rsid w:val="00BD5093"/>
    <w:rsid w:val="00BE1435"/>
    <w:rsid w:val="00BF38C1"/>
    <w:rsid w:val="00BF63F0"/>
    <w:rsid w:val="00C31355"/>
    <w:rsid w:val="00C3482F"/>
    <w:rsid w:val="00C431A6"/>
    <w:rsid w:val="00C51EC9"/>
    <w:rsid w:val="00C5521F"/>
    <w:rsid w:val="00C7292F"/>
    <w:rsid w:val="00C75853"/>
    <w:rsid w:val="00C80B98"/>
    <w:rsid w:val="00C854FC"/>
    <w:rsid w:val="00CA2347"/>
    <w:rsid w:val="00CA5F52"/>
    <w:rsid w:val="00CB0AE9"/>
    <w:rsid w:val="00CB75D5"/>
    <w:rsid w:val="00CC04F7"/>
    <w:rsid w:val="00CD3DB0"/>
    <w:rsid w:val="00CE1822"/>
    <w:rsid w:val="00CE38B7"/>
    <w:rsid w:val="00CE65AA"/>
    <w:rsid w:val="00CF1B1A"/>
    <w:rsid w:val="00D05750"/>
    <w:rsid w:val="00D05C7D"/>
    <w:rsid w:val="00D1507B"/>
    <w:rsid w:val="00D20F9A"/>
    <w:rsid w:val="00D22FDF"/>
    <w:rsid w:val="00D50679"/>
    <w:rsid w:val="00D52C41"/>
    <w:rsid w:val="00D55A82"/>
    <w:rsid w:val="00D60F05"/>
    <w:rsid w:val="00D72589"/>
    <w:rsid w:val="00D81D01"/>
    <w:rsid w:val="00D845B3"/>
    <w:rsid w:val="00D94705"/>
    <w:rsid w:val="00D9575D"/>
    <w:rsid w:val="00DB7142"/>
    <w:rsid w:val="00DF7357"/>
    <w:rsid w:val="00E066CA"/>
    <w:rsid w:val="00E2069F"/>
    <w:rsid w:val="00E242C7"/>
    <w:rsid w:val="00E357D3"/>
    <w:rsid w:val="00E506D7"/>
    <w:rsid w:val="00E516B5"/>
    <w:rsid w:val="00E54E4A"/>
    <w:rsid w:val="00E563F1"/>
    <w:rsid w:val="00E643C0"/>
    <w:rsid w:val="00E64ED7"/>
    <w:rsid w:val="00E84212"/>
    <w:rsid w:val="00E90C01"/>
    <w:rsid w:val="00E96E97"/>
    <w:rsid w:val="00E97F18"/>
    <w:rsid w:val="00EC4BEE"/>
    <w:rsid w:val="00EC5AFA"/>
    <w:rsid w:val="00ED738E"/>
    <w:rsid w:val="00ED7498"/>
    <w:rsid w:val="00EE15C4"/>
    <w:rsid w:val="00EE5FAF"/>
    <w:rsid w:val="00F067DF"/>
    <w:rsid w:val="00F079DF"/>
    <w:rsid w:val="00F30529"/>
    <w:rsid w:val="00F50E2A"/>
    <w:rsid w:val="00F51AD4"/>
    <w:rsid w:val="00F955F9"/>
    <w:rsid w:val="00F95CCE"/>
    <w:rsid w:val="00F963C7"/>
    <w:rsid w:val="00FC1B2B"/>
    <w:rsid w:val="00FC43A2"/>
    <w:rsid w:val="00FC5875"/>
    <w:rsid w:val="00FC6AE3"/>
    <w:rsid w:val="00FD3A9B"/>
    <w:rsid w:val="00FE2A91"/>
    <w:rsid w:val="00FF12B3"/>
    <w:rsid w:val="00FF4E88"/>
    <w:rsid w:val="00FF7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5F73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1D5F73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aliases w:val="H2,&quot;Изумруд&quot;"/>
    <w:basedOn w:val="a"/>
    <w:next w:val="a"/>
    <w:qFormat/>
    <w:rsid w:val="001D5F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D5F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D5F73"/>
    <w:pPr>
      <w:keepNext/>
      <w:widowControl w:val="0"/>
      <w:spacing w:before="360" w:line="240" w:lineRule="atLeast"/>
      <w:ind w:firstLine="34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1D5F73"/>
    <w:pPr>
      <w:keepNext/>
      <w:spacing w:line="360" w:lineRule="auto"/>
      <w:jc w:val="center"/>
      <w:outlineLvl w:val="4"/>
    </w:pPr>
    <w:rPr>
      <w:b/>
      <w:cap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D5F73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1D5F73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styleId="a3">
    <w:name w:val="Title"/>
    <w:basedOn w:val="a"/>
    <w:qFormat/>
    <w:rsid w:val="001D5F73"/>
    <w:pPr>
      <w:jc w:val="center"/>
    </w:pPr>
    <w:rPr>
      <w:sz w:val="28"/>
    </w:rPr>
  </w:style>
  <w:style w:type="paragraph" w:styleId="a4">
    <w:name w:val="footer"/>
    <w:basedOn w:val="a"/>
    <w:rsid w:val="001D5F7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D5F73"/>
  </w:style>
  <w:style w:type="paragraph" w:customStyle="1" w:styleId="ConsNormal">
    <w:name w:val="ConsNormal"/>
    <w:rsid w:val="001D5F73"/>
    <w:pPr>
      <w:autoSpaceDE w:val="0"/>
      <w:autoSpaceDN w:val="0"/>
      <w:adjustRightInd w:val="0"/>
      <w:ind w:right="19772" w:firstLine="720"/>
    </w:pPr>
    <w:rPr>
      <w:sz w:val="24"/>
      <w:szCs w:val="24"/>
    </w:rPr>
  </w:style>
  <w:style w:type="paragraph" w:customStyle="1" w:styleId="Web">
    <w:name w:val="Обычный (Web)"/>
    <w:basedOn w:val="a"/>
    <w:rsid w:val="001D5F73"/>
    <w:pPr>
      <w:spacing w:before="100" w:beforeAutospacing="1" w:after="100" w:afterAutospacing="1"/>
    </w:pPr>
  </w:style>
  <w:style w:type="paragraph" w:customStyle="1" w:styleId="ConsCell">
    <w:name w:val="ConsCell"/>
    <w:rsid w:val="001D5F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Комментарий"/>
    <w:basedOn w:val="a"/>
    <w:next w:val="a"/>
    <w:rsid w:val="001D5F7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7">
    <w:name w:val="Таблицы (моноширинный)"/>
    <w:basedOn w:val="a"/>
    <w:next w:val="a"/>
    <w:rsid w:val="001D5F7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0">
    <w:name w:val="Верхний колонтитул2"/>
    <w:basedOn w:val="a"/>
    <w:rsid w:val="001D5F73"/>
    <w:pPr>
      <w:widowControl w:val="0"/>
      <w:tabs>
        <w:tab w:val="center" w:pos="4153"/>
        <w:tab w:val="right" w:pos="8306"/>
      </w:tabs>
    </w:pPr>
    <w:rPr>
      <w:sz w:val="28"/>
      <w:szCs w:val="20"/>
    </w:rPr>
  </w:style>
  <w:style w:type="paragraph" w:styleId="a8">
    <w:name w:val="Body Text Indent"/>
    <w:basedOn w:val="a"/>
    <w:rsid w:val="001D5F73"/>
    <w:pPr>
      <w:spacing w:before="100" w:beforeAutospacing="1" w:after="100" w:afterAutospacing="1"/>
      <w:ind w:firstLine="720"/>
      <w:jc w:val="both"/>
    </w:pPr>
    <w:rPr>
      <w:color w:val="000000"/>
      <w:sz w:val="28"/>
      <w:szCs w:val="18"/>
    </w:rPr>
  </w:style>
  <w:style w:type="paragraph" w:styleId="a9">
    <w:name w:val="Body Text"/>
    <w:basedOn w:val="a"/>
    <w:rsid w:val="001D5F73"/>
    <w:pPr>
      <w:spacing w:after="120"/>
    </w:pPr>
    <w:rPr>
      <w:sz w:val="28"/>
    </w:rPr>
  </w:style>
  <w:style w:type="paragraph" w:styleId="21">
    <w:name w:val="Body Text Indent 2"/>
    <w:basedOn w:val="a"/>
    <w:rsid w:val="001D5F73"/>
    <w:pPr>
      <w:spacing w:after="120" w:line="480" w:lineRule="auto"/>
      <w:ind w:left="283"/>
    </w:pPr>
    <w:rPr>
      <w:sz w:val="28"/>
    </w:rPr>
  </w:style>
  <w:style w:type="character" w:styleId="aa">
    <w:name w:val="Hyperlink"/>
    <w:rsid w:val="001D5F73"/>
    <w:rPr>
      <w:color w:val="0000FF"/>
      <w:u w:val="single"/>
    </w:rPr>
  </w:style>
  <w:style w:type="paragraph" w:styleId="22">
    <w:name w:val="Body Text 2"/>
    <w:basedOn w:val="a"/>
    <w:rsid w:val="001D5F73"/>
    <w:pPr>
      <w:spacing w:after="120" w:line="480" w:lineRule="auto"/>
    </w:pPr>
    <w:rPr>
      <w:sz w:val="28"/>
    </w:rPr>
  </w:style>
  <w:style w:type="paragraph" w:styleId="30">
    <w:name w:val="Body Text Indent 3"/>
    <w:basedOn w:val="a"/>
    <w:rsid w:val="001D5F73"/>
    <w:pPr>
      <w:ind w:firstLine="720"/>
      <w:jc w:val="both"/>
    </w:pPr>
    <w:rPr>
      <w:szCs w:val="20"/>
    </w:rPr>
  </w:style>
  <w:style w:type="paragraph" w:styleId="31">
    <w:name w:val="Body Text 3"/>
    <w:basedOn w:val="a"/>
    <w:rsid w:val="001D5F73"/>
    <w:pPr>
      <w:spacing w:after="120"/>
    </w:pPr>
    <w:rPr>
      <w:sz w:val="16"/>
      <w:szCs w:val="16"/>
      <w:lang w:val="en-US" w:eastAsia="en-US"/>
    </w:rPr>
  </w:style>
  <w:style w:type="paragraph" w:styleId="ab">
    <w:name w:val="header"/>
    <w:basedOn w:val="a"/>
    <w:rsid w:val="001D5F7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Цветовое выделение"/>
    <w:rsid w:val="001D5F73"/>
    <w:rPr>
      <w:b/>
      <w:bCs/>
      <w:color w:val="000080"/>
    </w:rPr>
  </w:style>
  <w:style w:type="character" w:customStyle="1" w:styleId="ad">
    <w:name w:val="Гипертекстовая ссылка"/>
    <w:rsid w:val="001D5F73"/>
    <w:rPr>
      <w:b/>
      <w:bCs/>
      <w:color w:val="008000"/>
      <w:u w:val="single"/>
    </w:rPr>
  </w:style>
  <w:style w:type="character" w:styleId="ae">
    <w:name w:val="Strong"/>
    <w:qFormat/>
    <w:rsid w:val="001D5F73"/>
    <w:rPr>
      <w:b/>
      <w:bCs/>
    </w:rPr>
  </w:style>
  <w:style w:type="character" w:styleId="af">
    <w:name w:val="Emphasis"/>
    <w:qFormat/>
    <w:rsid w:val="001D5F73"/>
    <w:rPr>
      <w:i/>
      <w:iCs/>
    </w:rPr>
  </w:style>
  <w:style w:type="character" w:styleId="af0">
    <w:name w:val="FollowedHyperlink"/>
    <w:rsid w:val="001D5F73"/>
    <w:rPr>
      <w:color w:val="800080"/>
      <w:u w:val="single"/>
    </w:rPr>
  </w:style>
  <w:style w:type="paragraph" w:customStyle="1" w:styleId="af1">
    <w:name w:val="Текст (лев. подпись)"/>
    <w:basedOn w:val="a"/>
    <w:next w:val="a"/>
    <w:rsid w:val="009B5651"/>
    <w:pPr>
      <w:autoSpaceDE w:val="0"/>
      <w:autoSpaceDN w:val="0"/>
      <w:adjustRightInd w:val="0"/>
    </w:pPr>
    <w:rPr>
      <w:rFonts w:ascii="Arial" w:hAnsi="Arial"/>
    </w:rPr>
  </w:style>
  <w:style w:type="paragraph" w:customStyle="1" w:styleId="af2">
    <w:name w:val="Текст (прав. подпись)"/>
    <w:basedOn w:val="a"/>
    <w:next w:val="a"/>
    <w:rsid w:val="009B5651"/>
    <w:pPr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f3">
    <w:name w:val="Оглавление"/>
    <w:basedOn w:val="a7"/>
    <w:next w:val="a"/>
    <w:rsid w:val="009B5651"/>
    <w:pPr>
      <w:widowControl/>
      <w:ind w:left="140"/>
    </w:pPr>
    <w:rPr>
      <w:sz w:val="24"/>
      <w:szCs w:val="24"/>
    </w:rPr>
  </w:style>
  <w:style w:type="paragraph" w:customStyle="1" w:styleId="ConsPlusNormal">
    <w:name w:val="ConsPlusNormal"/>
    <w:next w:val="a"/>
    <w:rsid w:val="009B5651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Title">
    <w:name w:val="ConsPlusTitle"/>
    <w:basedOn w:val="a"/>
    <w:next w:val="ConsPlusNormal"/>
    <w:rsid w:val="009B5651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ConsPlusNonformat">
    <w:name w:val="ConsPlusNonformat"/>
    <w:rsid w:val="00342D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Balloon Text"/>
    <w:basedOn w:val="a"/>
    <w:link w:val="af5"/>
    <w:rsid w:val="0040152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40152F"/>
    <w:rPr>
      <w:rFonts w:ascii="Tahoma" w:hAnsi="Tahoma" w:cs="Tahoma"/>
      <w:sz w:val="16"/>
      <w:szCs w:val="16"/>
    </w:rPr>
  </w:style>
  <w:style w:type="table" w:styleId="af6">
    <w:name w:val="Table Grid"/>
    <w:basedOn w:val="a1"/>
    <w:rsid w:val="00D60F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 14 пт"/>
    <w:rsid w:val="005F62EA"/>
    <w:rPr>
      <w:sz w:val="28"/>
    </w:rPr>
  </w:style>
  <w:style w:type="paragraph" w:styleId="af7">
    <w:name w:val="List Paragraph"/>
    <w:basedOn w:val="a"/>
    <w:uiPriority w:val="34"/>
    <w:qFormat/>
    <w:rsid w:val="000867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6;&#1040;&#1041;&#1054;&#1058;&#1040;\&#1050;&#1052;&#1057;\&#1086;&#1087;&#1083;&#1072;&#1090;&#1072;%20&#1090;&#1088;&#1091;&#1076;&#1072;%20&#1085;&#1077;%20&#1084;&#1091;&#1085;&#1080;&#1094;&#1080;&#1087;.%20(&#1042;&#1086;&#1089;&#1089;&#1090;&#1072;&#1085;&#1086;&#1074;&#1083;&#1077;&#1085;).doc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оплата труда не муницип. (Восстановлен).doc.dotx</Template>
  <TotalTime>6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</vt:lpstr>
    </vt:vector>
  </TitlesOfParts>
  <Company>pravobl</Company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creator>User</dc:creator>
  <cp:lastModifiedBy>002</cp:lastModifiedBy>
  <cp:revision>5</cp:revision>
  <cp:lastPrinted>2020-09-24T10:42:00Z</cp:lastPrinted>
  <dcterms:created xsi:type="dcterms:W3CDTF">2022-01-18T15:51:00Z</dcterms:created>
  <dcterms:modified xsi:type="dcterms:W3CDTF">2022-06-01T10:27:00Z</dcterms:modified>
</cp:coreProperties>
</file>