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426FF1" w:rsidTr="00E63AAE">
        <w:trPr>
          <w:jc w:val="center"/>
        </w:trPr>
        <w:tc>
          <w:tcPr>
            <w:tcW w:w="9639" w:type="dxa"/>
          </w:tcPr>
          <w:p w:rsidR="00426FF1" w:rsidRDefault="00426FF1" w:rsidP="0012039B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2039B" w:rsidTr="00E63AAE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E63AAE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E63AAE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</w:tbl>
    <w:p w:rsidR="005548B0" w:rsidRDefault="005548B0" w:rsidP="00E63AAE">
      <w:pPr>
        <w:spacing w:line="240" w:lineRule="auto"/>
        <w:ind w:firstLine="0"/>
        <w:rPr>
          <w:i/>
          <w:position w:val="-2"/>
          <w:sz w:val="28"/>
          <w:szCs w:val="28"/>
          <w:u w:val="single"/>
        </w:rPr>
      </w:pPr>
    </w:p>
    <w:p w:rsidR="005548B0" w:rsidRPr="00105E88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>Степановского 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Бессоновского района Пензенской области </w:t>
      </w:r>
    </w:p>
    <w:p w:rsidR="00CB53D7" w:rsidRPr="00105E88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 22.05.2020  №  42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администрации </w:t>
      </w:r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Степановского сельсовета  Бессоновского района Пе6нзенской области</w:t>
      </w:r>
      <w:r w:rsidR="005548B0"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45"/>
      <w:bookmarkEnd w:id="1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lastRenderedPageBreak/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8" w:history="1">
        <w:r w:rsidR="00214A1D" w:rsidRPr="00891022">
          <w:rPr>
            <w:rStyle w:val="ae"/>
            <w:sz w:val="28"/>
            <w:szCs w:val="28"/>
            <w:lang w:val="en-US"/>
          </w:rPr>
          <w:t>stepsovet</w:t>
        </w:r>
        <w:r w:rsidR="00214A1D" w:rsidRPr="00891022">
          <w:rPr>
            <w:rStyle w:val="ae"/>
            <w:sz w:val="28"/>
            <w:szCs w:val="28"/>
          </w:rPr>
          <w:t>58@</w:t>
        </w:r>
        <w:r w:rsidR="00214A1D" w:rsidRPr="00891022">
          <w:rPr>
            <w:rStyle w:val="ae"/>
            <w:sz w:val="28"/>
            <w:szCs w:val="28"/>
            <w:lang w:val="en-US"/>
          </w:rPr>
          <w:t>mail</w:t>
        </w:r>
        <w:r w:rsidR="00214A1D" w:rsidRPr="00891022">
          <w:rPr>
            <w:rStyle w:val="ae"/>
            <w:sz w:val="28"/>
            <w:szCs w:val="28"/>
          </w:rPr>
          <w:t>.</w:t>
        </w:r>
        <w:r w:rsidR="00214A1D" w:rsidRPr="00891022">
          <w:rPr>
            <w:rStyle w:val="ae"/>
            <w:sz w:val="28"/>
            <w:szCs w:val="28"/>
            <w:lang w:val="en-US"/>
          </w:rPr>
          <w:t>ru</w:t>
        </w:r>
      </w:hyperlink>
      <w:r w:rsidRPr="00105E88">
        <w:rPr>
          <w:position w:val="-2"/>
          <w:sz w:val="28"/>
          <w:szCs w:val="28"/>
        </w:rPr>
        <w:t>;</w:t>
      </w:r>
      <w:r w:rsidR="00214A1D">
        <w:rPr>
          <w:position w:val="-2"/>
          <w:sz w:val="28"/>
          <w:szCs w:val="28"/>
        </w:rPr>
        <w:t xml:space="preserve"> 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105E88">
        <w:rPr>
          <w:position w:val="-2"/>
          <w:sz w:val="28"/>
          <w:szCs w:val="28"/>
        </w:rPr>
        <w:br/>
      </w:r>
      <w:hyperlink r:id="rId9" w:history="1">
        <w:r w:rsidR="00214A1D" w:rsidRPr="00214A1D">
          <w:rPr>
            <w:rStyle w:val="ae"/>
            <w:sz w:val="28"/>
            <w:szCs w:val="28"/>
          </w:rPr>
          <w:t>http://stepanovsky.bessonovka.pnzreg.ru</w:t>
        </w:r>
      </w:hyperlink>
      <w:r w:rsidR="00214A1D">
        <w:t xml:space="preserve"> </w:t>
      </w:r>
      <w:r w:rsidRPr="00105E88">
        <w:rPr>
          <w:position w:val="-2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Ответы на вопросы, не предусмотренные пунктом 1.5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11) перечень МФЦ, в которых предоставляется муниципальная услуга,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2.1. Наименование муниципальной услуги - Предоставление выписки из похозяйственной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lastRenderedPageBreak/>
        <w:t>- выдача выписки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FD42F4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2" w:name="P148"/>
      <w:bookmarkEnd w:id="2"/>
      <w:r w:rsidRPr="007A23B2">
        <w:rPr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похозяйственной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lastRenderedPageBreak/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2.11.3.</w:t>
      </w:r>
      <w:r w:rsidRPr="00105E88">
        <w:rPr>
          <w:position w:val="-2"/>
          <w:sz w:val="28"/>
          <w:szCs w:val="28"/>
        </w:rPr>
        <w:t xml:space="preserve"> отсутстви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похозяйственной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</w:t>
      </w:r>
      <w:r w:rsidRPr="00105E88">
        <w:rPr>
          <w:b/>
          <w:position w:val="-2"/>
          <w:sz w:val="28"/>
          <w:szCs w:val="28"/>
        </w:rPr>
        <w:lastRenderedPageBreak/>
        <w:t>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многофункциональными брелками-коммуникаторами).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>формирование и направление межведомственных запросов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выписки из похозяйственной книги или об отказе в выдаче в</w:t>
      </w:r>
      <w:r>
        <w:rPr>
          <w:position w:val="-2"/>
          <w:sz w:val="28"/>
          <w:szCs w:val="28"/>
        </w:rPr>
        <w:t>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>ыдача заявителю выписки из похозяйственной книги или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 xml:space="preserve"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</w:t>
      </w:r>
      <w:r w:rsidRPr="00413CFC">
        <w:rPr>
          <w:position w:val="-2"/>
          <w:sz w:val="28"/>
          <w:szCs w:val="28"/>
        </w:rPr>
        <w:lastRenderedPageBreak/>
        <w:t>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похозяйственной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lastRenderedPageBreak/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похозяйственной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>выписки из похозяйственной книги либо уведомления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>заявления и 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>выписку из похозяйственной книги либо уведомление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lastRenderedPageBreak/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уведомление об отказе в выдаче выписки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уведомлению об отказе в выдаче выписки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3.24. Результат предоставления муниципальной услуги направляется </w:t>
      </w:r>
      <w:r w:rsidRPr="006D5225">
        <w:rPr>
          <w:position w:val="-2"/>
          <w:sz w:val="28"/>
          <w:szCs w:val="28"/>
        </w:rPr>
        <w:lastRenderedPageBreak/>
        <w:t>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>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-  курьер)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не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уведомления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Способ фиксации результата административной процедуры по исправлению технической ошибки в выданном в результате предоставления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Степановского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</w:t>
      </w:r>
      <w:r w:rsidRPr="00105E88">
        <w:rPr>
          <w:rFonts w:ascii="Times New Roman" w:hAnsi="Times New Roman" w:cs="Times New Roman"/>
          <w:position w:val="-2"/>
          <w:sz w:val="28"/>
        </w:rPr>
        <w:lastRenderedPageBreak/>
        <w:t>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11.09.2018 № 43</w:t>
      </w:r>
      <w:r w:rsidRPr="00105E88">
        <w:rPr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администрации 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 </w:t>
      </w:r>
      <w:r w:rsidRPr="00105E88">
        <w:rPr>
          <w:position w:val="-2"/>
          <w:sz w:val="28"/>
          <w:szCs w:val="28"/>
        </w:rPr>
        <w:t xml:space="preserve"> при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lastRenderedPageBreak/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Pr="00105E88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CA60FD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Степановского сельсовета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3" w:name="P581"/>
      <w:bookmarkStart w:id="4" w:name="P400"/>
      <w:bookmarkEnd w:id="3"/>
      <w:bookmarkEnd w:id="4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прошу выдать выписку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2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8"/>
          <w:szCs w:val="28"/>
        </w:rPr>
      </w:pPr>
      <w:r w:rsidRPr="00B318E4">
        <w:rPr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5" w:name="P534"/>
      <w:bookmarkEnd w:id="5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6" w:name="P565"/>
      <w:bookmarkEnd w:id="6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учета заявлений о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п/п</w:t>
            </w: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 xml:space="preserve">Фамилия, имя, отчество (при наличии) </w:t>
            </w:r>
            <w:r w:rsidRPr="00105E88">
              <w:rPr>
                <w:position w:val="-2"/>
              </w:rPr>
              <w:lastRenderedPageBreak/>
              <w:t>заявителя</w:t>
            </w: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lastRenderedPageBreak/>
              <w:t>Адрес регистрации по месту жительства</w:t>
            </w: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0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80E" w:rsidRDefault="00C7780E">
      <w:r>
        <w:separator/>
      </w:r>
    </w:p>
  </w:endnote>
  <w:endnote w:type="continuationSeparator" w:id="1">
    <w:p w:rsidR="00C7780E" w:rsidRDefault="00C77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A36A13" w:rsidP="002430BC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E0F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AA0" w:rsidRDefault="00C7780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80E" w:rsidRDefault="00C7780E">
      <w:r>
        <w:separator/>
      </w:r>
    </w:p>
  </w:footnote>
  <w:footnote w:type="continuationSeparator" w:id="1">
    <w:p w:rsidR="00C7780E" w:rsidRDefault="00C77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881"/>
    <w:multiLevelType w:val="hybridMultilevel"/>
    <w:tmpl w:val="4642BFCA"/>
    <w:lvl w:ilvl="0" w:tplc="86982060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90C48"/>
    <w:rsid w:val="00190DEE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61371"/>
    <w:rsid w:val="00362EFB"/>
    <w:rsid w:val="003B75E9"/>
    <w:rsid w:val="003D0462"/>
    <w:rsid w:val="003F4EA4"/>
    <w:rsid w:val="0042459E"/>
    <w:rsid w:val="00426FF1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979AF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62BA8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236CD"/>
    <w:rsid w:val="00A36A13"/>
    <w:rsid w:val="00A42472"/>
    <w:rsid w:val="00A70405"/>
    <w:rsid w:val="00A754D0"/>
    <w:rsid w:val="00AC112A"/>
    <w:rsid w:val="00AC308B"/>
    <w:rsid w:val="00AC639C"/>
    <w:rsid w:val="00AE324C"/>
    <w:rsid w:val="00AE7235"/>
    <w:rsid w:val="00B1095F"/>
    <w:rsid w:val="00B6280C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7780E"/>
    <w:rsid w:val="00C96F98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3AAE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50BF"/>
    <w:rsid w:val="00F873BF"/>
    <w:rsid w:val="00FB11C4"/>
    <w:rsid w:val="00FC4F89"/>
    <w:rsid w:val="00FD42F4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stepanovsky.bessonovka.pnzre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106FE-7D26-4F79-BE55-52E934DE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184</TotalTime>
  <Pages>24</Pages>
  <Words>7454</Words>
  <Characters>42488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Admin</cp:lastModifiedBy>
  <cp:revision>14</cp:revision>
  <cp:lastPrinted>2020-05-21T12:40:00Z</cp:lastPrinted>
  <dcterms:created xsi:type="dcterms:W3CDTF">2020-05-13T11:29:00Z</dcterms:created>
  <dcterms:modified xsi:type="dcterms:W3CDTF">2023-05-10T09:05:00Z</dcterms:modified>
</cp:coreProperties>
</file>