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A" w:rsidRDefault="00414B18" w:rsidP="005F62EA">
      <w:pPr>
        <w:spacing w:line="360" w:lineRule="auto"/>
        <w:ind w:right="-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in;mso-position-horizontal-relative:char;mso-position-vertical-relative:line">
            <v:imagedata r:id="rId5" o:title=""/>
          </v:shape>
        </w:pict>
      </w:r>
    </w:p>
    <w:p w:rsidR="005F62EA" w:rsidRDefault="005F62EA" w:rsidP="005F62E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F62EA" w:rsidRDefault="005F62EA" w:rsidP="005F62EA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F62EA" w:rsidRDefault="005F62EA" w:rsidP="008524DA">
      <w:pPr>
        <w:tabs>
          <w:tab w:val="center" w:pos="5103"/>
          <w:tab w:val="left" w:pos="921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  <w:r w:rsidRPr="008524DA">
        <w:rPr>
          <w:sz w:val="16"/>
          <w:szCs w:val="16"/>
        </w:rPr>
        <w:t>с</w:t>
      </w:r>
      <w:proofErr w:type="gramStart"/>
      <w:r w:rsidRPr="008524DA">
        <w:rPr>
          <w:sz w:val="16"/>
          <w:szCs w:val="16"/>
        </w:rPr>
        <w:t>.Г</w:t>
      </w:r>
      <w:proofErr w:type="gramEnd"/>
      <w:r w:rsidRPr="008524DA">
        <w:rPr>
          <w:sz w:val="16"/>
          <w:szCs w:val="16"/>
        </w:rPr>
        <w:t>рабово</w:t>
      </w:r>
    </w:p>
    <w:p w:rsid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sz w:val="16"/>
          <w:szCs w:val="16"/>
        </w:rPr>
      </w:pPr>
    </w:p>
    <w:p w:rsidR="008524DA" w:rsidRPr="008524DA" w:rsidRDefault="008524DA" w:rsidP="008524DA">
      <w:pPr>
        <w:tabs>
          <w:tab w:val="center" w:pos="5103"/>
          <w:tab w:val="left" w:pos="9210"/>
          <w:tab w:val="left" w:pos="9360"/>
        </w:tabs>
        <w:jc w:val="center"/>
        <w:rPr>
          <w:rStyle w:val="14"/>
          <w:sz w:val="16"/>
          <w:szCs w:val="16"/>
        </w:rPr>
      </w:pPr>
    </w:p>
    <w:p w:rsidR="008524DA" w:rsidRDefault="005A2053" w:rsidP="00BA6042">
      <w:pPr>
        <w:tabs>
          <w:tab w:val="left" w:pos="8892"/>
        </w:tabs>
        <w:spacing w:after="24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30 сентября 2020г.                </w:t>
      </w:r>
      <w:r w:rsidR="008524DA" w:rsidRPr="001950A9">
        <w:rPr>
          <w:sz w:val="26"/>
          <w:szCs w:val="26"/>
        </w:rPr>
        <w:t xml:space="preserve">                </w:t>
      </w:r>
      <w:r w:rsidR="00FC0B96">
        <w:rPr>
          <w:sz w:val="26"/>
          <w:szCs w:val="26"/>
        </w:rPr>
        <w:t xml:space="preserve">                                                </w:t>
      </w:r>
      <w:r w:rsidR="008524DA" w:rsidRPr="001950A9">
        <w:rPr>
          <w:sz w:val="26"/>
          <w:szCs w:val="26"/>
        </w:rPr>
        <w:t xml:space="preserve">                     №</w:t>
      </w:r>
      <w:r w:rsidR="007D3366">
        <w:rPr>
          <w:sz w:val="26"/>
          <w:szCs w:val="26"/>
        </w:rPr>
        <w:t>106</w:t>
      </w:r>
    </w:p>
    <w:p w:rsidR="009B5651" w:rsidRPr="00E54E4A" w:rsidRDefault="008524DA" w:rsidP="001950A9">
      <w:pPr>
        <w:pStyle w:val="ConsPlusNormal"/>
        <w:widowControl/>
        <w:tabs>
          <w:tab w:val="left" w:pos="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54E4A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>Положени</w:t>
      </w:r>
      <w:r w:rsidR="00B3468E">
        <w:rPr>
          <w:rFonts w:ascii="Times New Roman" w:hAnsi="Times New Roman"/>
          <w:b/>
          <w:bCs/>
          <w:sz w:val="28"/>
          <w:szCs w:val="28"/>
        </w:rPr>
        <w:t>е</w:t>
      </w:r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об оплате </w:t>
      </w:r>
      <w:proofErr w:type="gramStart"/>
      <w:r w:rsidR="00B3468E" w:rsidRPr="00B3468E">
        <w:rPr>
          <w:rFonts w:ascii="Times New Roman" w:hAnsi="Times New Roman"/>
          <w:b/>
          <w:bCs/>
          <w:sz w:val="28"/>
          <w:szCs w:val="28"/>
        </w:rPr>
        <w:t>труда работников органов местного самоуправления Грабовского сельсовета</w:t>
      </w:r>
      <w:proofErr w:type="gramEnd"/>
      <w:r w:rsidR="00B3468E" w:rsidRPr="00B3468E">
        <w:rPr>
          <w:rFonts w:ascii="Times New Roman" w:hAnsi="Times New Roman"/>
          <w:b/>
          <w:bCs/>
          <w:sz w:val="28"/>
          <w:szCs w:val="28"/>
        </w:rPr>
        <w:t xml:space="preserve"> Бессоновского района Пензенской области (профессии рабочих)</w:t>
      </w:r>
      <w:r w:rsidR="00B3468E">
        <w:rPr>
          <w:rFonts w:ascii="Times New Roman" w:hAnsi="Times New Roman"/>
          <w:b/>
          <w:bCs/>
          <w:sz w:val="28"/>
          <w:szCs w:val="28"/>
        </w:rPr>
        <w:t xml:space="preserve">, утвержденное </w:t>
      </w:r>
      <w:r w:rsidRPr="00E54E4A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B3468E">
        <w:rPr>
          <w:rFonts w:ascii="Times New Roman" w:hAnsi="Times New Roman"/>
          <w:b/>
          <w:bCs/>
          <w:sz w:val="28"/>
          <w:szCs w:val="28"/>
        </w:rPr>
        <w:t>м</w:t>
      </w:r>
      <w:r w:rsidRPr="00E54E4A">
        <w:rPr>
          <w:rFonts w:ascii="Times New Roman" w:hAnsi="Times New Roman"/>
          <w:b/>
          <w:bCs/>
          <w:sz w:val="28"/>
          <w:szCs w:val="28"/>
        </w:rPr>
        <w:t xml:space="preserve"> администрации Грабовского сельского совета Бессоновского района  </w:t>
      </w:r>
      <w:r w:rsidR="00A04A64" w:rsidRPr="00E54E4A">
        <w:rPr>
          <w:rFonts w:ascii="Times New Roman" w:hAnsi="Times New Roman"/>
          <w:b/>
          <w:bCs/>
          <w:sz w:val="28"/>
          <w:szCs w:val="28"/>
        </w:rPr>
        <w:t>Пензенской области</w:t>
      </w:r>
      <w:r w:rsidR="007B18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50A9" w:rsidRPr="00E54E4A">
        <w:rPr>
          <w:rFonts w:ascii="Times New Roman" w:hAnsi="Times New Roman"/>
          <w:b/>
          <w:bCs/>
          <w:color w:val="FF0000"/>
          <w:sz w:val="28"/>
          <w:szCs w:val="28"/>
        </w:rPr>
        <w:t xml:space="preserve">от </w:t>
      </w:r>
      <w:r w:rsidR="00D05750">
        <w:rPr>
          <w:rFonts w:ascii="Times New Roman" w:hAnsi="Times New Roman"/>
          <w:b/>
          <w:bCs/>
          <w:color w:val="FF0000"/>
          <w:sz w:val="28"/>
          <w:szCs w:val="28"/>
        </w:rPr>
        <w:t>01.03.2012г.   №30/1</w:t>
      </w:r>
    </w:p>
    <w:p w:rsidR="009B5651" w:rsidRPr="00E54E4A" w:rsidRDefault="009B5651" w:rsidP="001950A9">
      <w:pPr>
        <w:jc w:val="center"/>
        <w:rPr>
          <w:sz w:val="28"/>
          <w:szCs w:val="28"/>
        </w:rPr>
      </w:pPr>
    </w:p>
    <w:p w:rsidR="00D60F05" w:rsidRPr="00E54E4A" w:rsidRDefault="0083456B" w:rsidP="00D60F05">
      <w:pPr>
        <w:ind w:firstLine="708"/>
        <w:jc w:val="both"/>
        <w:rPr>
          <w:sz w:val="28"/>
          <w:szCs w:val="28"/>
        </w:rPr>
      </w:pPr>
      <w:r w:rsidRPr="002A2BE1">
        <w:rPr>
          <w:color w:val="000000"/>
          <w:sz w:val="28"/>
          <w:szCs w:val="28"/>
        </w:rPr>
        <w:t xml:space="preserve">В целях </w:t>
      </w:r>
      <w:proofErr w:type="gramStart"/>
      <w:r w:rsidRPr="002A2BE1">
        <w:rPr>
          <w:color w:val="000000"/>
          <w:sz w:val="28"/>
          <w:szCs w:val="28"/>
        </w:rPr>
        <w:t>реализации трудовых прав работников органов исполнительной власти Грабовского сельсовета</w:t>
      </w:r>
      <w:proofErr w:type="gramEnd"/>
      <w:r w:rsidRPr="002A2BE1">
        <w:rPr>
          <w:color w:val="000000"/>
          <w:sz w:val="28"/>
          <w:szCs w:val="28"/>
        </w:rPr>
        <w:t xml:space="preserve"> Бессоновского района Пензенской области на повышение уровня заработной платы, руководствуясь </w:t>
      </w:r>
      <w:r w:rsidR="00BA6042" w:rsidRPr="00BA6042">
        <w:rPr>
          <w:color w:val="000000"/>
          <w:sz w:val="28"/>
          <w:szCs w:val="28"/>
        </w:rPr>
        <w:t>Постановлением Губернатора Пензенской области № 160 от 18.08.2020г.</w:t>
      </w:r>
      <w:r w:rsidRPr="002A2BE1">
        <w:rPr>
          <w:color w:val="000000"/>
          <w:sz w:val="28"/>
          <w:szCs w:val="28"/>
        </w:rPr>
        <w:t>, статьей 134 Трудового кодекса Российской Федерации, в соответствии с Уставом Грабовского сельсовета Бессоновского района Пензенской области</w:t>
      </w:r>
      <w:r w:rsidR="005F62EA" w:rsidRPr="00E54E4A">
        <w:rPr>
          <w:b/>
          <w:sz w:val="28"/>
          <w:szCs w:val="28"/>
        </w:rPr>
        <w:t>,</w:t>
      </w:r>
    </w:p>
    <w:p w:rsidR="00BA6042" w:rsidRPr="00543336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</w:t>
      </w:r>
      <w:r w:rsidRPr="00543336">
        <w:rPr>
          <w:rFonts w:ascii="Times New Roman" w:hAnsi="Times New Roman"/>
          <w:sz w:val="28"/>
          <w:szCs w:val="28"/>
        </w:rPr>
        <w:tab/>
        <w:t xml:space="preserve">Внести следующие изменения в Положение об оплате  труда </w:t>
      </w:r>
      <w:r w:rsidRPr="00BA6042">
        <w:rPr>
          <w:rFonts w:ascii="Times New Roman" w:hAnsi="Times New Roman"/>
          <w:sz w:val="28"/>
          <w:szCs w:val="28"/>
        </w:rPr>
        <w:t>работников органов местного самоуправления Грабовского сельсовета Бессоновского района Пензенской области (профессии рабочих), утвержденное постановлением администрации Грабовского сельского совета Бессоновского района  Пензенской области  от 01.03.2012г.   №30/</w:t>
      </w:r>
      <w:r>
        <w:rPr>
          <w:rFonts w:ascii="Times New Roman" w:hAnsi="Times New Roman"/>
          <w:sz w:val="28"/>
          <w:szCs w:val="28"/>
        </w:rPr>
        <w:t>1</w:t>
      </w:r>
      <w:r w:rsidRPr="00543336">
        <w:rPr>
          <w:rFonts w:ascii="Times New Roman" w:hAnsi="Times New Roman"/>
          <w:sz w:val="28"/>
          <w:szCs w:val="28"/>
        </w:rPr>
        <w:t xml:space="preserve"> (далее по тексту – Положение</w:t>
      </w:r>
      <w:proofErr w:type="gramStart"/>
      <w:r w:rsidRPr="0054333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43336">
        <w:rPr>
          <w:rFonts w:ascii="Times New Roman" w:hAnsi="Times New Roman"/>
          <w:sz w:val="28"/>
          <w:szCs w:val="28"/>
        </w:rPr>
        <w:t>: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1.1.</w:t>
      </w:r>
      <w:r w:rsidRPr="00543336">
        <w:rPr>
          <w:rFonts w:ascii="Times New Roman" w:hAnsi="Times New Roman"/>
          <w:sz w:val="28"/>
          <w:szCs w:val="28"/>
        </w:rPr>
        <w:tab/>
        <w:t>Увеличить в 1,03 раза размеры месячных должностных окладов  работников</w:t>
      </w:r>
      <w:r w:rsidRPr="00BA6042">
        <w:rPr>
          <w:rFonts w:ascii="Times New Roman" w:hAnsi="Times New Roman"/>
          <w:sz w:val="28"/>
          <w:szCs w:val="28"/>
        </w:rPr>
        <w:t xml:space="preserve"> органов местного самоуправления Грабовского сельсовета Бессоновского района Пензенской области (профессии рабочих)</w:t>
      </w:r>
      <w:r w:rsidRPr="00543336">
        <w:rPr>
          <w:rFonts w:ascii="Times New Roman" w:hAnsi="Times New Roman"/>
          <w:sz w:val="28"/>
          <w:szCs w:val="28"/>
        </w:rPr>
        <w:t>, предусмотренные Положением .</w:t>
      </w:r>
    </w:p>
    <w:p w:rsidR="00BA6042" w:rsidRDefault="00BA6042" w:rsidP="00BA6042">
      <w:pPr>
        <w:pStyle w:val="ConsPlusNormal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543336">
        <w:rPr>
          <w:rFonts w:ascii="Times New Roman" w:hAnsi="Times New Roman"/>
          <w:sz w:val="28"/>
          <w:szCs w:val="28"/>
        </w:rPr>
        <w:t>1.2.</w:t>
      </w:r>
      <w:r w:rsidRPr="00543336">
        <w:rPr>
          <w:rFonts w:ascii="Times New Roman" w:hAnsi="Times New Roman"/>
          <w:sz w:val="28"/>
          <w:szCs w:val="28"/>
        </w:rPr>
        <w:tab/>
        <w:t xml:space="preserve">Приложение 1 к Положению изложить согласно приложению 1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543336">
        <w:rPr>
          <w:rFonts w:ascii="Times New Roman" w:hAnsi="Times New Roman"/>
          <w:sz w:val="28"/>
          <w:szCs w:val="28"/>
        </w:rPr>
        <w:t>.</w:t>
      </w:r>
    </w:p>
    <w:p w:rsidR="00400976" w:rsidRPr="00E54E4A" w:rsidRDefault="00400976" w:rsidP="0040097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E54E4A">
        <w:rPr>
          <w:sz w:val="28"/>
          <w:szCs w:val="28"/>
        </w:rPr>
        <w:t xml:space="preserve">. </w:t>
      </w:r>
      <w:r w:rsidRPr="00DF1A7E">
        <w:rPr>
          <w:rFonts w:eastAsia="Arial"/>
          <w:sz w:val="28"/>
          <w:szCs w:val="28"/>
        </w:rPr>
        <w:t>Настоящее постановление опубликовать в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400976" w:rsidRPr="00E54E4A" w:rsidRDefault="00400976" w:rsidP="00400976">
      <w:pPr>
        <w:pStyle w:val="a9"/>
        <w:spacing w:after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E54E4A">
        <w:rPr>
          <w:szCs w:val="28"/>
        </w:rPr>
        <w:t xml:space="preserve">. </w:t>
      </w:r>
      <w:r w:rsidRPr="00E54E4A">
        <w:rPr>
          <w:spacing w:val="-2"/>
          <w:szCs w:val="28"/>
        </w:rPr>
        <w:t xml:space="preserve">Настоящее </w:t>
      </w:r>
      <w:r w:rsidRPr="00E54E4A">
        <w:rPr>
          <w:szCs w:val="28"/>
        </w:rPr>
        <w:t xml:space="preserve">постановление </w:t>
      </w:r>
      <w:r w:rsidRPr="00E54E4A">
        <w:rPr>
          <w:spacing w:val="-2"/>
          <w:szCs w:val="28"/>
        </w:rPr>
        <w:t xml:space="preserve">вступает в силу на следующий день </w:t>
      </w:r>
      <w:r w:rsidRPr="00E54E4A">
        <w:rPr>
          <w:szCs w:val="28"/>
        </w:rPr>
        <w:t>после дня его официального опубликования</w:t>
      </w:r>
      <w:r>
        <w:rPr>
          <w:szCs w:val="28"/>
        </w:rPr>
        <w:t xml:space="preserve"> и распространяется на правоотношения, возникшие с 01.10.2020г.</w:t>
      </w:r>
    </w:p>
    <w:p w:rsidR="00BA6042" w:rsidRPr="00E54E4A" w:rsidRDefault="00BA6042" w:rsidP="00BA60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4E4A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Pr="00E54E4A">
        <w:rPr>
          <w:sz w:val="28"/>
          <w:szCs w:val="28"/>
        </w:rPr>
        <w:br/>
        <w:t>главу Грабовского сельсовета Бессоновского района Пензенской области</w:t>
      </w:r>
    </w:p>
    <w:p w:rsidR="00BA6042" w:rsidRDefault="00BA6042" w:rsidP="003E10D3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</w:p>
    <w:p w:rsidR="00BA6042" w:rsidRPr="00E54E4A" w:rsidRDefault="00BA6042" w:rsidP="00BA6042">
      <w:pPr>
        <w:tabs>
          <w:tab w:val="right" w:pos="935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E54E4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E54E4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О.М. </w:t>
      </w:r>
      <w:proofErr w:type="spellStart"/>
      <w:r>
        <w:rPr>
          <w:sz w:val="28"/>
          <w:szCs w:val="28"/>
        </w:rPr>
        <w:t>Рассыпнова</w:t>
      </w:r>
      <w:proofErr w:type="spellEnd"/>
    </w:p>
    <w:p w:rsidR="00BA6042" w:rsidRPr="00B007AC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lastRenderedPageBreak/>
        <w:t>Приложение 1</w:t>
      </w:r>
    </w:p>
    <w:p w:rsidR="00642D00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к постановлению администрации </w:t>
      </w:r>
    </w:p>
    <w:p w:rsidR="00BA6042" w:rsidRPr="00B007AC" w:rsidRDefault="00BA6042" w:rsidP="00642D00">
      <w:pPr>
        <w:ind w:left="4536"/>
        <w:jc w:val="center"/>
        <w:rPr>
          <w:sz w:val="20"/>
          <w:szCs w:val="20"/>
        </w:rPr>
      </w:pPr>
      <w:r w:rsidRPr="00B007AC">
        <w:rPr>
          <w:sz w:val="20"/>
          <w:szCs w:val="20"/>
        </w:rPr>
        <w:t xml:space="preserve">Грабовского </w:t>
      </w:r>
      <w:proofErr w:type="spellStart"/>
      <w:r w:rsidRPr="00B007AC">
        <w:rPr>
          <w:sz w:val="20"/>
          <w:szCs w:val="20"/>
        </w:rPr>
        <w:t>сельсоветаот</w:t>
      </w:r>
      <w:proofErr w:type="spellEnd"/>
      <w:r w:rsidRPr="00B007AC">
        <w:rPr>
          <w:sz w:val="20"/>
          <w:szCs w:val="20"/>
        </w:rPr>
        <w:t xml:space="preserve"> 30.09.2020</w:t>
      </w:r>
      <w:r>
        <w:rPr>
          <w:sz w:val="20"/>
          <w:szCs w:val="20"/>
        </w:rPr>
        <w:t xml:space="preserve">г. </w:t>
      </w:r>
      <w:r w:rsidRPr="00B007AC">
        <w:rPr>
          <w:sz w:val="20"/>
          <w:szCs w:val="20"/>
        </w:rPr>
        <w:t>№</w:t>
      </w:r>
      <w:r w:rsidR="00B8435E">
        <w:rPr>
          <w:sz w:val="20"/>
          <w:szCs w:val="20"/>
        </w:rPr>
        <w:t>106</w:t>
      </w:r>
      <w:bookmarkStart w:id="0" w:name="_GoBack"/>
      <w:bookmarkEnd w:id="0"/>
    </w:p>
    <w:p w:rsidR="00BA6042" w:rsidRDefault="00BA6042" w:rsidP="00BA6042">
      <w:pPr>
        <w:ind w:left="5103"/>
        <w:jc w:val="right"/>
      </w:pPr>
    </w:p>
    <w:tbl>
      <w:tblPr>
        <w:tblW w:w="4962" w:type="dxa"/>
        <w:tblInd w:w="4644" w:type="dxa"/>
        <w:tblLook w:val="04A0"/>
      </w:tblPr>
      <w:tblGrid>
        <w:gridCol w:w="4962"/>
      </w:tblGrid>
      <w:tr w:rsidR="00400976" w:rsidRPr="00400976" w:rsidTr="00400976">
        <w:tc>
          <w:tcPr>
            <w:tcW w:w="4962" w:type="dxa"/>
            <w:shd w:val="clear" w:color="auto" w:fill="auto"/>
          </w:tcPr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Приложение № 1 </w:t>
            </w:r>
          </w:p>
          <w:p w:rsidR="00BA6042" w:rsidRPr="00400976" w:rsidRDefault="00BA6042" w:rsidP="00400976">
            <w:pPr>
              <w:jc w:val="center"/>
              <w:rPr>
                <w:sz w:val="22"/>
                <w:szCs w:val="22"/>
              </w:rPr>
            </w:pPr>
            <w:r w:rsidRPr="00400976">
              <w:rPr>
                <w:sz w:val="22"/>
                <w:szCs w:val="22"/>
              </w:rPr>
              <w:t xml:space="preserve">к Положению об оплате </w:t>
            </w:r>
            <w:proofErr w:type="gramStart"/>
            <w:r w:rsidRPr="00400976">
              <w:rPr>
                <w:sz w:val="22"/>
                <w:szCs w:val="22"/>
              </w:rPr>
              <w:t>труда работников органов местного самоуправления Грабовского сельсовета</w:t>
            </w:r>
            <w:proofErr w:type="gramEnd"/>
            <w:r w:rsidRPr="00400976">
              <w:rPr>
                <w:sz w:val="22"/>
                <w:szCs w:val="22"/>
              </w:rPr>
              <w:t xml:space="preserve"> Бессоновского района Пензенской области (профессии рабочих), утвержденному постановлением   администрации Грабовского сельсовета Бессоновского района Пензенской области  от 01.03.2012 г. №30/1</w:t>
            </w:r>
          </w:p>
        </w:tc>
      </w:tr>
    </w:tbl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BA6042" w:rsidRDefault="00BA6042" w:rsidP="00BA6042">
      <w:pPr>
        <w:ind w:left="5670"/>
        <w:jc w:val="center"/>
      </w:pPr>
    </w:p>
    <w:p w:rsidR="00642D00" w:rsidRDefault="00BA6042" w:rsidP="00BA6042">
      <w:pPr>
        <w:jc w:val="center"/>
        <w:rPr>
          <w:b/>
        </w:rPr>
      </w:pPr>
      <w:r w:rsidRPr="003F45FE">
        <w:rPr>
          <w:b/>
        </w:rPr>
        <w:t xml:space="preserve">Размеры должностных </w:t>
      </w:r>
      <w:proofErr w:type="gramStart"/>
      <w:r w:rsidRPr="003F45FE">
        <w:rPr>
          <w:b/>
        </w:rPr>
        <w:t xml:space="preserve">окладов </w:t>
      </w:r>
      <w:r w:rsidRPr="00BA6042">
        <w:rPr>
          <w:b/>
        </w:rPr>
        <w:t>работников органов местного самоуправления Грабовского сельсовета</w:t>
      </w:r>
      <w:proofErr w:type="gramEnd"/>
      <w:r w:rsidRPr="00BA6042">
        <w:rPr>
          <w:b/>
        </w:rPr>
        <w:t xml:space="preserve"> Бессоновского района Пензенской области </w:t>
      </w:r>
    </w:p>
    <w:p w:rsidR="00BA6042" w:rsidRPr="003F45FE" w:rsidRDefault="00BA6042" w:rsidP="00BA6042">
      <w:pPr>
        <w:jc w:val="center"/>
        <w:rPr>
          <w:b/>
        </w:rPr>
      </w:pPr>
      <w:r w:rsidRPr="00BA6042">
        <w:rPr>
          <w:b/>
        </w:rPr>
        <w:t>(профессии рабочих)</w:t>
      </w:r>
    </w:p>
    <w:p w:rsidR="000867AB" w:rsidRPr="00E54E4A" w:rsidRDefault="000867AB" w:rsidP="001950A9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839"/>
        <w:gridCol w:w="2981"/>
      </w:tblGrid>
      <w:tr w:rsidR="00A04A64" w:rsidRPr="00642D00" w:rsidTr="00A04A64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4A4BD7">
            <w:r w:rsidRPr="00642D00">
              <w:t>№ п/п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jc w:val="center"/>
            </w:pPr>
            <w:r w:rsidRPr="00642D00">
              <w:t>Наименование должности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A64" w:rsidRPr="00642D00" w:rsidRDefault="00A04A64" w:rsidP="00A04A64">
            <w:pPr>
              <w:ind w:left="34"/>
              <w:jc w:val="center"/>
            </w:pPr>
            <w:r w:rsidRPr="00642D00">
              <w:t>Размер месячного должностного оклада</w:t>
            </w:r>
          </w:p>
          <w:p w:rsidR="00A04A64" w:rsidRPr="00642D00" w:rsidRDefault="00A04A64" w:rsidP="00A04A64">
            <w:pPr>
              <w:jc w:val="center"/>
            </w:pPr>
            <w:r w:rsidRPr="00642D00">
              <w:t>(в рублях)</w:t>
            </w:r>
          </w:p>
        </w:tc>
      </w:tr>
      <w:tr w:rsidR="00642D00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4A4BD7">
            <w:r w:rsidRPr="00642D00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4A4BD7">
            <w:r w:rsidRPr="00642D00">
              <w:t>Водитель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642D00">
            <w:pPr>
              <w:ind w:right="180"/>
              <w:jc w:val="right"/>
            </w:pPr>
            <w:r w:rsidRPr="00642D00">
              <w:t>4271</w:t>
            </w:r>
          </w:p>
        </w:tc>
      </w:tr>
      <w:tr w:rsidR="00642D00" w:rsidRPr="00642D00" w:rsidTr="00A04A6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4A4BD7">
            <w:r w:rsidRPr="00642D00"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4A4BD7">
            <w:r w:rsidRPr="00642D00">
              <w:t>Технический работник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0" w:rsidRPr="00642D00" w:rsidRDefault="00642D00" w:rsidP="00642D00">
            <w:pPr>
              <w:ind w:right="180"/>
              <w:jc w:val="right"/>
            </w:pPr>
            <w:r w:rsidRPr="00642D00">
              <w:t>3598</w:t>
            </w:r>
          </w:p>
        </w:tc>
      </w:tr>
    </w:tbl>
    <w:p w:rsidR="00A04A64" w:rsidRPr="00E54E4A" w:rsidRDefault="00A04A64" w:rsidP="001950A9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40B23" w:rsidRDefault="00240B23" w:rsidP="00DC4FFC">
      <w:pPr>
        <w:pStyle w:val="a9"/>
        <w:spacing w:after="0"/>
        <w:jc w:val="both"/>
      </w:pPr>
    </w:p>
    <w:sectPr w:rsidR="00240B23" w:rsidSect="001950A9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C62"/>
    <w:multiLevelType w:val="hybridMultilevel"/>
    <w:tmpl w:val="F30843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2170A"/>
    <w:multiLevelType w:val="hybridMultilevel"/>
    <w:tmpl w:val="9C980D5C"/>
    <w:lvl w:ilvl="0" w:tplc="FFFFFFFF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8F932FE"/>
    <w:multiLevelType w:val="hybridMultilevel"/>
    <w:tmpl w:val="69EE3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12F2A"/>
    <w:multiLevelType w:val="hybridMultilevel"/>
    <w:tmpl w:val="57ACCE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A1979"/>
    <w:multiLevelType w:val="singleLevel"/>
    <w:tmpl w:val="E26C00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10122EC"/>
    <w:multiLevelType w:val="multilevel"/>
    <w:tmpl w:val="FBE671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5B93EA3"/>
    <w:multiLevelType w:val="hybridMultilevel"/>
    <w:tmpl w:val="D4E85EE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01A3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403C123A"/>
    <w:multiLevelType w:val="hybridMultilevel"/>
    <w:tmpl w:val="B1F0C5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62224B"/>
    <w:multiLevelType w:val="singleLevel"/>
    <w:tmpl w:val="B2F2A2C2"/>
    <w:lvl w:ilvl="0">
      <w:start w:val="18"/>
      <w:numFmt w:val="decimal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10">
    <w:nsid w:val="445704A4"/>
    <w:multiLevelType w:val="singleLevel"/>
    <w:tmpl w:val="5F86EF82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492"/>
      </w:pPr>
    </w:lvl>
  </w:abstractNum>
  <w:abstractNum w:abstractNumId="11">
    <w:nsid w:val="4C5A4DA2"/>
    <w:multiLevelType w:val="multilevel"/>
    <w:tmpl w:val="F0C4546A"/>
    <w:lvl w:ilvl="0">
      <w:start w:val="3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D3A6F85"/>
    <w:multiLevelType w:val="multilevel"/>
    <w:tmpl w:val="0B46C0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FFE7D2D"/>
    <w:multiLevelType w:val="hybridMultilevel"/>
    <w:tmpl w:val="FF34FF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9C20F7"/>
    <w:multiLevelType w:val="multilevel"/>
    <w:tmpl w:val="CB4CADC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5B44AB"/>
    <w:multiLevelType w:val="singleLevel"/>
    <w:tmpl w:val="53F8C1D2"/>
    <w:lvl w:ilvl="0">
      <w:start w:val="14"/>
      <w:numFmt w:val="decimal"/>
      <w:lvlText w:val="%1)"/>
      <w:lvlJc w:val="left"/>
      <w:pPr>
        <w:tabs>
          <w:tab w:val="num" w:pos="385"/>
        </w:tabs>
        <w:ind w:left="385" w:hanging="385"/>
      </w:pPr>
    </w:lvl>
  </w:abstractNum>
  <w:abstractNum w:abstractNumId="16">
    <w:nsid w:val="5A177A35"/>
    <w:multiLevelType w:val="singleLevel"/>
    <w:tmpl w:val="1D5EE10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7">
    <w:nsid w:val="5C2F522F"/>
    <w:multiLevelType w:val="hybridMultilevel"/>
    <w:tmpl w:val="1AE63D64"/>
    <w:lvl w:ilvl="0" w:tplc="D8C0B5A6">
      <w:start w:val="1"/>
      <w:numFmt w:val="decimal"/>
      <w:lvlText w:val="%1."/>
      <w:lvlJc w:val="left"/>
      <w:pPr>
        <w:tabs>
          <w:tab w:val="num" w:pos="592"/>
        </w:tabs>
        <w:ind w:left="5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8">
    <w:nsid w:val="604D2AD4"/>
    <w:multiLevelType w:val="hybridMultilevel"/>
    <w:tmpl w:val="D8E2F6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280A47"/>
    <w:multiLevelType w:val="hybridMultilevel"/>
    <w:tmpl w:val="77D829BC"/>
    <w:lvl w:ilvl="0" w:tplc="66FE7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B00B3A">
      <w:numFmt w:val="none"/>
      <w:lvlText w:val=""/>
      <w:lvlJc w:val="left"/>
      <w:pPr>
        <w:tabs>
          <w:tab w:val="num" w:pos="360"/>
        </w:tabs>
      </w:pPr>
    </w:lvl>
    <w:lvl w:ilvl="2" w:tplc="FAC88310">
      <w:numFmt w:val="none"/>
      <w:lvlText w:val=""/>
      <w:lvlJc w:val="left"/>
      <w:pPr>
        <w:tabs>
          <w:tab w:val="num" w:pos="360"/>
        </w:tabs>
      </w:pPr>
    </w:lvl>
    <w:lvl w:ilvl="3" w:tplc="A6708760">
      <w:numFmt w:val="none"/>
      <w:lvlText w:val=""/>
      <w:lvlJc w:val="left"/>
      <w:pPr>
        <w:tabs>
          <w:tab w:val="num" w:pos="360"/>
        </w:tabs>
      </w:pPr>
    </w:lvl>
    <w:lvl w:ilvl="4" w:tplc="1736EE44">
      <w:numFmt w:val="none"/>
      <w:lvlText w:val=""/>
      <w:lvlJc w:val="left"/>
      <w:pPr>
        <w:tabs>
          <w:tab w:val="num" w:pos="360"/>
        </w:tabs>
      </w:pPr>
    </w:lvl>
    <w:lvl w:ilvl="5" w:tplc="6C10FACE">
      <w:numFmt w:val="none"/>
      <w:lvlText w:val=""/>
      <w:lvlJc w:val="left"/>
      <w:pPr>
        <w:tabs>
          <w:tab w:val="num" w:pos="360"/>
        </w:tabs>
      </w:pPr>
    </w:lvl>
    <w:lvl w:ilvl="6" w:tplc="46FEE6C4">
      <w:numFmt w:val="none"/>
      <w:lvlText w:val=""/>
      <w:lvlJc w:val="left"/>
      <w:pPr>
        <w:tabs>
          <w:tab w:val="num" w:pos="360"/>
        </w:tabs>
      </w:pPr>
    </w:lvl>
    <w:lvl w:ilvl="7" w:tplc="95CA0568">
      <w:numFmt w:val="none"/>
      <w:lvlText w:val=""/>
      <w:lvlJc w:val="left"/>
      <w:pPr>
        <w:tabs>
          <w:tab w:val="num" w:pos="360"/>
        </w:tabs>
      </w:pPr>
    </w:lvl>
    <w:lvl w:ilvl="8" w:tplc="A7D62C5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55236C4"/>
    <w:multiLevelType w:val="singleLevel"/>
    <w:tmpl w:val="5F1637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1">
    <w:nsid w:val="68013F90"/>
    <w:multiLevelType w:val="multilevel"/>
    <w:tmpl w:val="195A0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2">
    <w:nsid w:val="6BFD27A9"/>
    <w:multiLevelType w:val="hybridMultilevel"/>
    <w:tmpl w:val="A80C5B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BD5B6D"/>
    <w:multiLevelType w:val="hybridMultilevel"/>
    <w:tmpl w:val="19289308"/>
    <w:lvl w:ilvl="0" w:tplc="21B4398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F556A3D"/>
    <w:multiLevelType w:val="hybridMultilevel"/>
    <w:tmpl w:val="FD066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ED0F76"/>
    <w:multiLevelType w:val="multilevel"/>
    <w:tmpl w:val="A3E658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74524BCF"/>
    <w:multiLevelType w:val="singleLevel"/>
    <w:tmpl w:val="26D076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7454001C"/>
    <w:multiLevelType w:val="singleLevel"/>
    <w:tmpl w:val="0419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793206E"/>
    <w:multiLevelType w:val="singleLevel"/>
    <w:tmpl w:val="AFD06E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29">
    <w:nsid w:val="77B76F7A"/>
    <w:multiLevelType w:val="multilevel"/>
    <w:tmpl w:val="BBE6D8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9BB5EBE"/>
    <w:multiLevelType w:val="hybridMultilevel"/>
    <w:tmpl w:val="B24455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E6E26"/>
    <w:multiLevelType w:val="hybridMultilevel"/>
    <w:tmpl w:val="636A5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"/>
  </w:num>
  <w:num w:numId="3">
    <w:abstractNumId w:val="10"/>
    <w:lvlOverride w:ilvl="0">
      <w:startOverride w:val="1"/>
    </w:lvlOverride>
  </w:num>
  <w:num w:numId="4">
    <w:abstractNumId w:val="9"/>
    <w:lvlOverride w:ilvl="0">
      <w:startOverride w:val="18"/>
    </w:lvlOverride>
  </w:num>
  <w:num w:numId="5">
    <w:abstractNumId w:val="7"/>
    <w:lvlOverride w:ilvl="0">
      <w:startOverride w:val="1"/>
    </w:lvlOverride>
  </w:num>
  <w:num w:numId="6">
    <w:abstractNumId w:val="15"/>
    <w:lvlOverride w:ilvl="0">
      <w:startOverride w:val="14"/>
    </w:lvlOverride>
  </w:num>
  <w:num w:numId="7">
    <w:abstractNumId w:val="28"/>
    <w:lvlOverride w:ilvl="0">
      <w:startOverride w:val="1"/>
    </w:lvlOverride>
  </w:num>
  <w:num w:numId="8">
    <w:abstractNumId w:val="27"/>
    <w:lvlOverride w:ilvl="0">
      <w:startOverride w:val="4"/>
    </w:lvlOverride>
  </w:num>
  <w:num w:numId="9">
    <w:abstractNumId w:val="2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14"/>
  </w:num>
  <w:num w:numId="14">
    <w:abstractNumId w:val="29"/>
  </w:num>
  <w:num w:numId="15">
    <w:abstractNumId w:val="18"/>
  </w:num>
  <w:num w:numId="16">
    <w:abstractNumId w:val="3"/>
  </w:num>
  <w:num w:numId="17">
    <w:abstractNumId w:val="5"/>
  </w:num>
  <w:num w:numId="18">
    <w:abstractNumId w:val="22"/>
  </w:num>
  <w:num w:numId="19">
    <w:abstractNumId w:val="25"/>
  </w:num>
  <w:num w:numId="20">
    <w:abstractNumId w:val="8"/>
  </w:num>
  <w:num w:numId="21">
    <w:abstractNumId w:val="19"/>
  </w:num>
  <w:num w:numId="22">
    <w:abstractNumId w:val="6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1"/>
  </w:num>
  <w:num w:numId="28">
    <w:abstractNumId w:val="17"/>
  </w:num>
  <w:num w:numId="29">
    <w:abstractNumId w:val="23"/>
  </w:num>
  <w:num w:numId="30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1D18"/>
    <w:rsid w:val="00002A9D"/>
    <w:rsid w:val="000118F6"/>
    <w:rsid w:val="00021F78"/>
    <w:rsid w:val="00022ABC"/>
    <w:rsid w:val="0004535C"/>
    <w:rsid w:val="00050EF6"/>
    <w:rsid w:val="00076B4D"/>
    <w:rsid w:val="000854B7"/>
    <w:rsid w:val="000867AB"/>
    <w:rsid w:val="000967ED"/>
    <w:rsid w:val="000A402F"/>
    <w:rsid w:val="000A52A7"/>
    <w:rsid w:val="000A6267"/>
    <w:rsid w:val="000B5538"/>
    <w:rsid w:val="000B6B04"/>
    <w:rsid w:val="000C5E36"/>
    <w:rsid w:val="000C7490"/>
    <w:rsid w:val="000D3F2B"/>
    <w:rsid w:val="000D4C16"/>
    <w:rsid w:val="000E58C8"/>
    <w:rsid w:val="000F5E81"/>
    <w:rsid w:val="00125D2D"/>
    <w:rsid w:val="00132545"/>
    <w:rsid w:val="00135F57"/>
    <w:rsid w:val="00144B2A"/>
    <w:rsid w:val="00146505"/>
    <w:rsid w:val="001507A7"/>
    <w:rsid w:val="001645C0"/>
    <w:rsid w:val="00177D94"/>
    <w:rsid w:val="001815FC"/>
    <w:rsid w:val="00187A8D"/>
    <w:rsid w:val="001950A9"/>
    <w:rsid w:val="00196395"/>
    <w:rsid w:val="001B3AB8"/>
    <w:rsid w:val="001C1261"/>
    <w:rsid w:val="001C6C62"/>
    <w:rsid w:val="001D3D17"/>
    <w:rsid w:val="001D5EDA"/>
    <w:rsid w:val="001D5F73"/>
    <w:rsid w:val="001D609C"/>
    <w:rsid w:val="001E1B35"/>
    <w:rsid w:val="001F42FC"/>
    <w:rsid w:val="001F6235"/>
    <w:rsid w:val="00200D83"/>
    <w:rsid w:val="00207C7C"/>
    <w:rsid w:val="00217ECD"/>
    <w:rsid w:val="00226614"/>
    <w:rsid w:val="00230656"/>
    <w:rsid w:val="00236717"/>
    <w:rsid w:val="00240B23"/>
    <w:rsid w:val="00241D18"/>
    <w:rsid w:val="00242518"/>
    <w:rsid w:val="00251B17"/>
    <w:rsid w:val="002651EE"/>
    <w:rsid w:val="00266A6D"/>
    <w:rsid w:val="00266B56"/>
    <w:rsid w:val="002754B5"/>
    <w:rsid w:val="00293D1B"/>
    <w:rsid w:val="00295C60"/>
    <w:rsid w:val="002C06E0"/>
    <w:rsid w:val="002D3760"/>
    <w:rsid w:val="002D3D16"/>
    <w:rsid w:val="002D4AC9"/>
    <w:rsid w:val="002D7C5F"/>
    <w:rsid w:val="002F5473"/>
    <w:rsid w:val="0031471A"/>
    <w:rsid w:val="00315AD2"/>
    <w:rsid w:val="00320471"/>
    <w:rsid w:val="00321A4A"/>
    <w:rsid w:val="00325371"/>
    <w:rsid w:val="00333B0E"/>
    <w:rsid w:val="00333B4A"/>
    <w:rsid w:val="00342DB2"/>
    <w:rsid w:val="00355A08"/>
    <w:rsid w:val="003642E3"/>
    <w:rsid w:val="00366820"/>
    <w:rsid w:val="00366AD8"/>
    <w:rsid w:val="003865A7"/>
    <w:rsid w:val="003A0730"/>
    <w:rsid w:val="003A1295"/>
    <w:rsid w:val="003A296D"/>
    <w:rsid w:val="003C6EFD"/>
    <w:rsid w:val="003D19E2"/>
    <w:rsid w:val="003E00BE"/>
    <w:rsid w:val="003E0164"/>
    <w:rsid w:val="003E10D3"/>
    <w:rsid w:val="003F1B3C"/>
    <w:rsid w:val="003F752A"/>
    <w:rsid w:val="0040080B"/>
    <w:rsid w:val="00400976"/>
    <w:rsid w:val="0040152F"/>
    <w:rsid w:val="00407640"/>
    <w:rsid w:val="00414B18"/>
    <w:rsid w:val="00421AB1"/>
    <w:rsid w:val="00431AE6"/>
    <w:rsid w:val="0044618D"/>
    <w:rsid w:val="00457CCD"/>
    <w:rsid w:val="00460952"/>
    <w:rsid w:val="00493234"/>
    <w:rsid w:val="00494F28"/>
    <w:rsid w:val="004B3D1A"/>
    <w:rsid w:val="004B63DC"/>
    <w:rsid w:val="004B73B8"/>
    <w:rsid w:val="004C30FF"/>
    <w:rsid w:val="004C69AC"/>
    <w:rsid w:val="004D3D8F"/>
    <w:rsid w:val="004E48CD"/>
    <w:rsid w:val="004E4E08"/>
    <w:rsid w:val="004F0EB5"/>
    <w:rsid w:val="00517D94"/>
    <w:rsid w:val="00520DDF"/>
    <w:rsid w:val="00525C8D"/>
    <w:rsid w:val="00530267"/>
    <w:rsid w:val="005476DA"/>
    <w:rsid w:val="0055214D"/>
    <w:rsid w:val="0055713D"/>
    <w:rsid w:val="00561EE8"/>
    <w:rsid w:val="00591037"/>
    <w:rsid w:val="005A2053"/>
    <w:rsid w:val="005A359E"/>
    <w:rsid w:val="005A4A2C"/>
    <w:rsid w:val="005A6671"/>
    <w:rsid w:val="005C0230"/>
    <w:rsid w:val="005C36DB"/>
    <w:rsid w:val="005E20F4"/>
    <w:rsid w:val="005E7F81"/>
    <w:rsid w:val="005F2621"/>
    <w:rsid w:val="005F62EA"/>
    <w:rsid w:val="00600247"/>
    <w:rsid w:val="00602060"/>
    <w:rsid w:val="0061162A"/>
    <w:rsid w:val="006221BA"/>
    <w:rsid w:val="0063008F"/>
    <w:rsid w:val="00630109"/>
    <w:rsid w:val="00640D0F"/>
    <w:rsid w:val="00641BE1"/>
    <w:rsid w:val="00641D1B"/>
    <w:rsid w:val="00642D00"/>
    <w:rsid w:val="00673EEA"/>
    <w:rsid w:val="0068226E"/>
    <w:rsid w:val="0068229F"/>
    <w:rsid w:val="00690664"/>
    <w:rsid w:val="006916A6"/>
    <w:rsid w:val="006C0613"/>
    <w:rsid w:val="006E057E"/>
    <w:rsid w:val="006E5E56"/>
    <w:rsid w:val="006E60F4"/>
    <w:rsid w:val="006F50F0"/>
    <w:rsid w:val="00712E23"/>
    <w:rsid w:val="007139DA"/>
    <w:rsid w:val="007161EA"/>
    <w:rsid w:val="00716A81"/>
    <w:rsid w:val="00724F77"/>
    <w:rsid w:val="007504A9"/>
    <w:rsid w:val="00770A0A"/>
    <w:rsid w:val="00787258"/>
    <w:rsid w:val="00794579"/>
    <w:rsid w:val="00794980"/>
    <w:rsid w:val="007B1824"/>
    <w:rsid w:val="007C2A49"/>
    <w:rsid w:val="007C47AF"/>
    <w:rsid w:val="007D3366"/>
    <w:rsid w:val="007E12BC"/>
    <w:rsid w:val="007E4B28"/>
    <w:rsid w:val="007F0705"/>
    <w:rsid w:val="0081222B"/>
    <w:rsid w:val="00813967"/>
    <w:rsid w:val="0082555C"/>
    <w:rsid w:val="0083456B"/>
    <w:rsid w:val="00840BB9"/>
    <w:rsid w:val="00846764"/>
    <w:rsid w:val="008524DA"/>
    <w:rsid w:val="008563F1"/>
    <w:rsid w:val="00860CD3"/>
    <w:rsid w:val="008656A8"/>
    <w:rsid w:val="008730C3"/>
    <w:rsid w:val="00882CA0"/>
    <w:rsid w:val="0089507E"/>
    <w:rsid w:val="008A294F"/>
    <w:rsid w:val="008B2542"/>
    <w:rsid w:val="008C0528"/>
    <w:rsid w:val="008C253D"/>
    <w:rsid w:val="008D7AAF"/>
    <w:rsid w:val="00921E1A"/>
    <w:rsid w:val="00942FF9"/>
    <w:rsid w:val="00944BD8"/>
    <w:rsid w:val="009515E6"/>
    <w:rsid w:val="009567EB"/>
    <w:rsid w:val="009604BB"/>
    <w:rsid w:val="00961FF3"/>
    <w:rsid w:val="0096352D"/>
    <w:rsid w:val="00963BE1"/>
    <w:rsid w:val="0096559D"/>
    <w:rsid w:val="0099086A"/>
    <w:rsid w:val="00990FD2"/>
    <w:rsid w:val="009B5651"/>
    <w:rsid w:val="009B61FD"/>
    <w:rsid w:val="009C2286"/>
    <w:rsid w:val="009C75D4"/>
    <w:rsid w:val="009D6A70"/>
    <w:rsid w:val="009E0881"/>
    <w:rsid w:val="009E5245"/>
    <w:rsid w:val="00A01E84"/>
    <w:rsid w:val="00A04A64"/>
    <w:rsid w:val="00A056E2"/>
    <w:rsid w:val="00A07293"/>
    <w:rsid w:val="00A16E1D"/>
    <w:rsid w:val="00A31897"/>
    <w:rsid w:val="00A57870"/>
    <w:rsid w:val="00A63EF1"/>
    <w:rsid w:val="00A653AB"/>
    <w:rsid w:val="00A65697"/>
    <w:rsid w:val="00A6731A"/>
    <w:rsid w:val="00A67925"/>
    <w:rsid w:val="00A71030"/>
    <w:rsid w:val="00A74BEA"/>
    <w:rsid w:val="00A775F3"/>
    <w:rsid w:val="00A80363"/>
    <w:rsid w:val="00AA5D47"/>
    <w:rsid w:val="00AB520E"/>
    <w:rsid w:val="00AB5AAA"/>
    <w:rsid w:val="00AE4F4D"/>
    <w:rsid w:val="00AF05B9"/>
    <w:rsid w:val="00AF7310"/>
    <w:rsid w:val="00B06836"/>
    <w:rsid w:val="00B15748"/>
    <w:rsid w:val="00B173A0"/>
    <w:rsid w:val="00B330F3"/>
    <w:rsid w:val="00B3468E"/>
    <w:rsid w:val="00B36196"/>
    <w:rsid w:val="00B462C8"/>
    <w:rsid w:val="00B47112"/>
    <w:rsid w:val="00B54991"/>
    <w:rsid w:val="00B67FC3"/>
    <w:rsid w:val="00B827F0"/>
    <w:rsid w:val="00B8435E"/>
    <w:rsid w:val="00B87D89"/>
    <w:rsid w:val="00BA2A45"/>
    <w:rsid w:val="00BA6042"/>
    <w:rsid w:val="00BB1A8F"/>
    <w:rsid w:val="00BB4BA2"/>
    <w:rsid w:val="00BB5A93"/>
    <w:rsid w:val="00BB7E9E"/>
    <w:rsid w:val="00BC0D42"/>
    <w:rsid w:val="00BD0DB8"/>
    <w:rsid w:val="00BD27B3"/>
    <w:rsid w:val="00BE1435"/>
    <w:rsid w:val="00BF63F0"/>
    <w:rsid w:val="00C31355"/>
    <w:rsid w:val="00C3482F"/>
    <w:rsid w:val="00C431A6"/>
    <w:rsid w:val="00C51EC9"/>
    <w:rsid w:val="00C5521F"/>
    <w:rsid w:val="00C7292F"/>
    <w:rsid w:val="00C75853"/>
    <w:rsid w:val="00C80B98"/>
    <w:rsid w:val="00C854FC"/>
    <w:rsid w:val="00CA2347"/>
    <w:rsid w:val="00CA5F52"/>
    <w:rsid w:val="00CB0AE9"/>
    <w:rsid w:val="00CB75D5"/>
    <w:rsid w:val="00CC04F7"/>
    <w:rsid w:val="00CD3DB0"/>
    <w:rsid w:val="00CE1822"/>
    <w:rsid w:val="00CE38B7"/>
    <w:rsid w:val="00CF1B1A"/>
    <w:rsid w:val="00D05750"/>
    <w:rsid w:val="00D05C7D"/>
    <w:rsid w:val="00D1507B"/>
    <w:rsid w:val="00D20F9A"/>
    <w:rsid w:val="00D22FDF"/>
    <w:rsid w:val="00D50679"/>
    <w:rsid w:val="00D52C41"/>
    <w:rsid w:val="00D55A82"/>
    <w:rsid w:val="00D60F05"/>
    <w:rsid w:val="00D72589"/>
    <w:rsid w:val="00D81D01"/>
    <w:rsid w:val="00D845B3"/>
    <w:rsid w:val="00D94705"/>
    <w:rsid w:val="00D9575D"/>
    <w:rsid w:val="00DB7142"/>
    <w:rsid w:val="00DC10CC"/>
    <w:rsid w:val="00DC4FFC"/>
    <w:rsid w:val="00DF7357"/>
    <w:rsid w:val="00E066CA"/>
    <w:rsid w:val="00E2069F"/>
    <w:rsid w:val="00E242C7"/>
    <w:rsid w:val="00E357D3"/>
    <w:rsid w:val="00E506D7"/>
    <w:rsid w:val="00E516B5"/>
    <w:rsid w:val="00E54E4A"/>
    <w:rsid w:val="00E563F1"/>
    <w:rsid w:val="00E643C0"/>
    <w:rsid w:val="00E64ED7"/>
    <w:rsid w:val="00E84212"/>
    <w:rsid w:val="00E90C01"/>
    <w:rsid w:val="00E96E97"/>
    <w:rsid w:val="00E97F18"/>
    <w:rsid w:val="00EC4BEE"/>
    <w:rsid w:val="00EC5AFA"/>
    <w:rsid w:val="00ED738E"/>
    <w:rsid w:val="00ED7498"/>
    <w:rsid w:val="00EE15C4"/>
    <w:rsid w:val="00EE5FAF"/>
    <w:rsid w:val="00F067DF"/>
    <w:rsid w:val="00F079DF"/>
    <w:rsid w:val="00F50E2A"/>
    <w:rsid w:val="00F51AD4"/>
    <w:rsid w:val="00F955F9"/>
    <w:rsid w:val="00F95CCE"/>
    <w:rsid w:val="00F963C7"/>
    <w:rsid w:val="00FC0B96"/>
    <w:rsid w:val="00FC1B2B"/>
    <w:rsid w:val="00FC43A2"/>
    <w:rsid w:val="00FC5875"/>
    <w:rsid w:val="00FC6AE3"/>
    <w:rsid w:val="00FD3A9B"/>
    <w:rsid w:val="00FE2A91"/>
    <w:rsid w:val="00FF12B3"/>
    <w:rsid w:val="00FF4E88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5F7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1D5F73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qFormat/>
    <w:rsid w:val="001D5F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5F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D5F73"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1D5F73"/>
    <w:pPr>
      <w:keepNext/>
      <w:spacing w:line="360" w:lineRule="auto"/>
      <w:jc w:val="center"/>
      <w:outlineLvl w:val="4"/>
    </w:pPr>
    <w:rPr>
      <w:b/>
      <w:cap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5F73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1D5F73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3">
    <w:name w:val="Title"/>
    <w:basedOn w:val="a"/>
    <w:qFormat/>
    <w:rsid w:val="001D5F73"/>
    <w:pPr>
      <w:jc w:val="center"/>
    </w:pPr>
    <w:rPr>
      <w:sz w:val="28"/>
    </w:rPr>
  </w:style>
  <w:style w:type="paragraph" w:styleId="a4">
    <w:name w:val="footer"/>
    <w:basedOn w:val="a"/>
    <w:rsid w:val="001D5F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5F73"/>
  </w:style>
  <w:style w:type="paragraph" w:customStyle="1" w:styleId="ConsNormal">
    <w:name w:val="ConsNormal"/>
    <w:rsid w:val="001D5F73"/>
    <w:pPr>
      <w:autoSpaceDE w:val="0"/>
      <w:autoSpaceDN w:val="0"/>
      <w:adjustRightInd w:val="0"/>
      <w:ind w:right="19772" w:firstLine="720"/>
    </w:pPr>
    <w:rPr>
      <w:sz w:val="24"/>
      <w:szCs w:val="24"/>
    </w:rPr>
  </w:style>
  <w:style w:type="paragraph" w:customStyle="1" w:styleId="Web">
    <w:name w:val="Обычный (Web)"/>
    <w:basedOn w:val="a"/>
    <w:rsid w:val="001D5F73"/>
    <w:pPr>
      <w:spacing w:before="100" w:beforeAutospacing="1" w:after="100" w:afterAutospacing="1"/>
    </w:pPr>
  </w:style>
  <w:style w:type="paragraph" w:customStyle="1" w:styleId="ConsCell">
    <w:name w:val="ConsCell"/>
    <w:rsid w:val="001D5F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Комментарий"/>
    <w:basedOn w:val="a"/>
    <w:next w:val="a"/>
    <w:rsid w:val="001D5F7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7">
    <w:name w:val="Таблицы (моноширинный)"/>
    <w:basedOn w:val="a"/>
    <w:next w:val="a"/>
    <w:rsid w:val="001D5F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0">
    <w:name w:val="Верхний колонтитул2"/>
    <w:basedOn w:val="a"/>
    <w:rsid w:val="001D5F7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paragraph" w:styleId="a8">
    <w:name w:val="Body Text Indent"/>
    <w:basedOn w:val="a"/>
    <w:rsid w:val="001D5F73"/>
    <w:pPr>
      <w:spacing w:before="100" w:beforeAutospacing="1" w:after="100" w:afterAutospacing="1"/>
      <w:ind w:firstLine="720"/>
      <w:jc w:val="both"/>
    </w:pPr>
    <w:rPr>
      <w:color w:val="000000"/>
      <w:sz w:val="28"/>
      <w:szCs w:val="18"/>
    </w:rPr>
  </w:style>
  <w:style w:type="paragraph" w:styleId="a9">
    <w:name w:val="Body Text"/>
    <w:basedOn w:val="a"/>
    <w:rsid w:val="001D5F73"/>
    <w:pPr>
      <w:spacing w:after="120"/>
    </w:pPr>
    <w:rPr>
      <w:sz w:val="28"/>
    </w:rPr>
  </w:style>
  <w:style w:type="paragraph" w:styleId="21">
    <w:name w:val="Body Text Indent 2"/>
    <w:basedOn w:val="a"/>
    <w:rsid w:val="001D5F73"/>
    <w:pPr>
      <w:spacing w:after="120" w:line="480" w:lineRule="auto"/>
      <w:ind w:left="283"/>
    </w:pPr>
    <w:rPr>
      <w:sz w:val="28"/>
    </w:rPr>
  </w:style>
  <w:style w:type="character" w:styleId="aa">
    <w:name w:val="Hyperlink"/>
    <w:rsid w:val="001D5F73"/>
    <w:rPr>
      <w:color w:val="0000FF"/>
      <w:u w:val="single"/>
    </w:rPr>
  </w:style>
  <w:style w:type="paragraph" w:styleId="22">
    <w:name w:val="Body Text 2"/>
    <w:basedOn w:val="a"/>
    <w:rsid w:val="001D5F73"/>
    <w:pPr>
      <w:spacing w:after="120" w:line="480" w:lineRule="auto"/>
    </w:pPr>
    <w:rPr>
      <w:sz w:val="28"/>
    </w:rPr>
  </w:style>
  <w:style w:type="paragraph" w:styleId="30">
    <w:name w:val="Body Text Indent 3"/>
    <w:basedOn w:val="a"/>
    <w:rsid w:val="001D5F73"/>
    <w:pPr>
      <w:ind w:firstLine="720"/>
      <w:jc w:val="both"/>
    </w:pPr>
    <w:rPr>
      <w:szCs w:val="20"/>
    </w:rPr>
  </w:style>
  <w:style w:type="paragraph" w:styleId="31">
    <w:name w:val="Body Text 3"/>
    <w:basedOn w:val="a"/>
    <w:rsid w:val="001D5F73"/>
    <w:pPr>
      <w:spacing w:after="120"/>
    </w:pPr>
    <w:rPr>
      <w:sz w:val="16"/>
      <w:szCs w:val="16"/>
      <w:lang w:val="en-US" w:eastAsia="en-US"/>
    </w:rPr>
  </w:style>
  <w:style w:type="paragraph" w:styleId="ab">
    <w:name w:val="header"/>
    <w:basedOn w:val="a"/>
    <w:rsid w:val="001D5F7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Цветовое выделение"/>
    <w:rsid w:val="001D5F73"/>
    <w:rPr>
      <w:b/>
      <w:bCs/>
      <w:color w:val="000080"/>
    </w:rPr>
  </w:style>
  <w:style w:type="character" w:customStyle="1" w:styleId="ad">
    <w:name w:val="Гипертекстовая ссылка"/>
    <w:rsid w:val="001D5F73"/>
    <w:rPr>
      <w:b/>
      <w:bCs/>
      <w:color w:val="008000"/>
      <w:u w:val="single"/>
    </w:rPr>
  </w:style>
  <w:style w:type="character" w:styleId="ae">
    <w:name w:val="Strong"/>
    <w:qFormat/>
    <w:rsid w:val="001D5F73"/>
    <w:rPr>
      <w:b/>
      <w:bCs/>
    </w:rPr>
  </w:style>
  <w:style w:type="character" w:styleId="af">
    <w:name w:val="Emphasis"/>
    <w:qFormat/>
    <w:rsid w:val="001D5F73"/>
    <w:rPr>
      <w:i/>
      <w:iCs/>
    </w:rPr>
  </w:style>
  <w:style w:type="character" w:styleId="af0">
    <w:name w:val="FollowedHyperlink"/>
    <w:rsid w:val="001D5F73"/>
    <w:rPr>
      <w:color w:val="800080"/>
      <w:u w:val="single"/>
    </w:rPr>
  </w:style>
  <w:style w:type="paragraph" w:customStyle="1" w:styleId="af1">
    <w:name w:val="Текст (лев. подпись)"/>
    <w:basedOn w:val="a"/>
    <w:next w:val="a"/>
    <w:rsid w:val="009B565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"/>
    <w:next w:val="a"/>
    <w:rsid w:val="009B5651"/>
    <w:pPr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3">
    <w:name w:val="Оглавление"/>
    <w:basedOn w:val="a7"/>
    <w:next w:val="a"/>
    <w:rsid w:val="009B5651"/>
    <w:pPr>
      <w:widowControl/>
      <w:ind w:left="140"/>
    </w:pPr>
    <w:rPr>
      <w:sz w:val="24"/>
      <w:szCs w:val="24"/>
    </w:rPr>
  </w:style>
  <w:style w:type="paragraph" w:customStyle="1" w:styleId="ConsPlusNormal">
    <w:name w:val="ConsPlusNormal"/>
    <w:next w:val="a"/>
    <w:rsid w:val="009B5651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Title">
    <w:name w:val="ConsPlusTitle"/>
    <w:basedOn w:val="a"/>
    <w:next w:val="ConsPlusNormal"/>
    <w:rsid w:val="009B5651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34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Balloon Text"/>
    <w:basedOn w:val="a"/>
    <w:link w:val="af5"/>
    <w:rsid w:val="0040152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40152F"/>
    <w:rPr>
      <w:rFonts w:ascii="Tahoma" w:hAnsi="Tahoma" w:cs="Tahoma"/>
      <w:sz w:val="16"/>
      <w:szCs w:val="16"/>
    </w:rPr>
  </w:style>
  <w:style w:type="table" w:styleId="af6">
    <w:name w:val="Table Grid"/>
    <w:basedOn w:val="a1"/>
    <w:rsid w:val="00D60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 14 пт"/>
    <w:rsid w:val="005F62EA"/>
    <w:rPr>
      <w:sz w:val="28"/>
    </w:rPr>
  </w:style>
  <w:style w:type="paragraph" w:styleId="af7">
    <w:name w:val="List Paragraph"/>
    <w:basedOn w:val="a"/>
    <w:uiPriority w:val="34"/>
    <w:qFormat/>
    <w:rsid w:val="000867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58;&#1040;\&#1050;&#1052;&#1057;\&#1086;&#1087;&#1083;&#1072;&#1090;&#1072;%20&#1090;&#1088;&#1091;&#1076;&#1072;%20&#1085;&#1077;%20&#1084;&#1091;&#1085;&#1080;&#1094;&#1080;&#1087;.%20(&#1042;&#1086;&#1089;&#1089;&#1090;&#1072;&#1085;&#1086;&#1074;&#1083;&#1077;&#1085;)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оплата труда не муницип. (Восстановлен).doc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pravobl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User</dc:creator>
  <cp:lastModifiedBy>Admin</cp:lastModifiedBy>
  <cp:revision>5</cp:revision>
  <cp:lastPrinted>2020-09-24T10:42:00Z</cp:lastPrinted>
  <dcterms:created xsi:type="dcterms:W3CDTF">2020-09-30T10:53:00Z</dcterms:created>
  <dcterms:modified xsi:type="dcterms:W3CDTF">2022-06-06T10:37:00Z</dcterms:modified>
</cp:coreProperties>
</file>