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2EA" w:rsidRDefault="00337F8B" w:rsidP="005F62EA">
      <w:pPr>
        <w:spacing w:line="360" w:lineRule="auto"/>
        <w:ind w:right="-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7" o:title=""/>
          </v:shape>
        </w:pict>
      </w:r>
    </w:p>
    <w:p w:rsidR="005F62EA" w:rsidRDefault="005F62EA" w:rsidP="005F62EA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5F62EA" w:rsidRDefault="005F62EA" w:rsidP="005F62EA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5F62EA" w:rsidRDefault="005F62EA" w:rsidP="008524DA">
      <w:pPr>
        <w:tabs>
          <w:tab w:val="center" w:pos="5103"/>
          <w:tab w:val="left" w:pos="921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A2CA6" w:rsidRDefault="005A2CA6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</w:p>
    <w:p w:rsid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  <w:r w:rsidRPr="008524DA">
        <w:rPr>
          <w:sz w:val="16"/>
          <w:szCs w:val="16"/>
        </w:rPr>
        <w:t>с.Грабово</w:t>
      </w:r>
    </w:p>
    <w:p w:rsid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</w:p>
    <w:p w:rsidR="008524DA" w:rsidRP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rStyle w:val="14"/>
          <w:sz w:val="16"/>
          <w:szCs w:val="16"/>
        </w:rPr>
      </w:pPr>
    </w:p>
    <w:p w:rsidR="008524DA" w:rsidRPr="005A2CA6" w:rsidRDefault="008D42A1" w:rsidP="00337D37">
      <w:pPr>
        <w:tabs>
          <w:tab w:val="left" w:pos="8892"/>
        </w:tabs>
        <w:spacing w:after="36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«30»  декабря </w:t>
      </w:r>
      <w:r w:rsidR="005A2CA6" w:rsidRPr="005A2CA6">
        <w:rPr>
          <w:sz w:val="28"/>
          <w:szCs w:val="28"/>
        </w:rPr>
        <w:t xml:space="preserve"> </w:t>
      </w:r>
      <w:r w:rsidR="002A2BE1" w:rsidRPr="005A2CA6">
        <w:rPr>
          <w:sz w:val="28"/>
          <w:szCs w:val="28"/>
        </w:rPr>
        <w:t>20</w:t>
      </w:r>
      <w:r w:rsidR="00337D37">
        <w:rPr>
          <w:sz w:val="28"/>
          <w:szCs w:val="28"/>
        </w:rPr>
        <w:t>22</w:t>
      </w:r>
      <w:r w:rsidR="005A2CA6" w:rsidRPr="005A2CA6">
        <w:rPr>
          <w:sz w:val="28"/>
          <w:szCs w:val="28"/>
        </w:rPr>
        <w:t>г.</w:t>
      </w:r>
      <w:r w:rsidR="008524DA" w:rsidRPr="005A2CA6">
        <w:rPr>
          <w:sz w:val="28"/>
          <w:szCs w:val="28"/>
        </w:rPr>
        <w:t xml:space="preserve">                                    </w:t>
      </w:r>
      <w:r w:rsidR="001950A9" w:rsidRPr="005A2CA6">
        <w:rPr>
          <w:sz w:val="28"/>
          <w:szCs w:val="28"/>
        </w:rPr>
        <w:t xml:space="preserve">   </w:t>
      </w:r>
      <w:r w:rsidR="002A2BE1" w:rsidRPr="005A2CA6">
        <w:rPr>
          <w:sz w:val="28"/>
          <w:szCs w:val="28"/>
        </w:rPr>
        <w:t xml:space="preserve">    </w:t>
      </w:r>
      <w:r w:rsidR="008524DA" w:rsidRPr="005A2CA6">
        <w:rPr>
          <w:sz w:val="28"/>
          <w:szCs w:val="28"/>
        </w:rPr>
        <w:t xml:space="preserve">                             №</w:t>
      </w:r>
      <w:r w:rsidR="00337F8B">
        <w:rPr>
          <w:sz w:val="28"/>
          <w:szCs w:val="28"/>
        </w:rPr>
        <w:t>303</w:t>
      </w:r>
      <w:bookmarkStart w:id="0" w:name="_GoBack"/>
      <w:bookmarkEnd w:id="0"/>
    </w:p>
    <w:p w:rsidR="009B5651" w:rsidRPr="00E54E4A" w:rsidRDefault="008524DA" w:rsidP="001950A9">
      <w:pPr>
        <w:pStyle w:val="ConsPlusNormal"/>
        <w:widowControl/>
        <w:tabs>
          <w:tab w:val="left" w:pos="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4E4A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543336">
        <w:rPr>
          <w:rFonts w:ascii="Times New Roman" w:hAnsi="Times New Roman"/>
          <w:b/>
          <w:bCs/>
          <w:sz w:val="28"/>
          <w:szCs w:val="28"/>
        </w:rPr>
        <w:t>Положение</w:t>
      </w:r>
      <w:r w:rsidR="00543336" w:rsidRPr="00E54E4A">
        <w:rPr>
          <w:rFonts w:ascii="Times New Roman" w:hAnsi="Times New Roman"/>
          <w:b/>
          <w:bCs/>
          <w:sz w:val="28"/>
          <w:szCs w:val="28"/>
        </w:rPr>
        <w:t xml:space="preserve">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Грабовского сельсовета Бессоновского района Пензенской области</w:t>
      </w:r>
      <w:r w:rsidR="00543336">
        <w:rPr>
          <w:rFonts w:ascii="Times New Roman" w:hAnsi="Times New Roman"/>
          <w:b/>
          <w:bCs/>
          <w:sz w:val="28"/>
          <w:szCs w:val="28"/>
        </w:rPr>
        <w:t xml:space="preserve">, утвержденное </w:t>
      </w:r>
      <w:r w:rsidRPr="00E54E4A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543336">
        <w:rPr>
          <w:rFonts w:ascii="Times New Roman" w:hAnsi="Times New Roman"/>
          <w:b/>
          <w:bCs/>
          <w:sz w:val="28"/>
          <w:szCs w:val="28"/>
        </w:rPr>
        <w:t>м</w:t>
      </w:r>
      <w:r w:rsidRPr="00E54E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7D37">
        <w:rPr>
          <w:rFonts w:ascii="Times New Roman" w:hAnsi="Times New Roman"/>
          <w:b/>
          <w:bCs/>
          <w:sz w:val="28"/>
          <w:szCs w:val="28"/>
        </w:rPr>
        <w:t>А</w:t>
      </w:r>
      <w:r w:rsidRPr="00E54E4A">
        <w:rPr>
          <w:rFonts w:ascii="Times New Roman" w:hAnsi="Times New Roman"/>
          <w:b/>
          <w:bCs/>
          <w:sz w:val="28"/>
          <w:szCs w:val="28"/>
        </w:rPr>
        <w:t xml:space="preserve">дминистрации Грабовского </w:t>
      </w:r>
      <w:r w:rsidR="00F77FDE">
        <w:rPr>
          <w:rFonts w:ascii="Times New Roman" w:hAnsi="Times New Roman"/>
          <w:b/>
          <w:bCs/>
          <w:sz w:val="28"/>
          <w:szCs w:val="28"/>
        </w:rPr>
        <w:t>сельсовета</w:t>
      </w:r>
      <w:r w:rsidRPr="00E54E4A">
        <w:rPr>
          <w:rFonts w:ascii="Times New Roman" w:hAnsi="Times New Roman"/>
          <w:b/>
          <w:bCs/>
          <w:sz w:val="28"/>
          <w:szCs w:val="28"/>
        </w:rPr>
        <w:t xml:space="preserve"> Бессоновского района  </w:t>
      </w:r>
      <w:r w:rsidR="00A04A64" w:rsidRPr="00E54E4A">
        <w:rPr>
          <w:rFonts w:ascii="Times New Roman" w:hAnsi="Times New Roman"/>
          <w:b/>
          <w:bCs/>
          <w:sz w:val="28"/>
          <w:szCs w:val="28"/>
        </w:rPr>
        <w:t xml:space="preserve">Пензенской области </w:t>
      </w:r>
      <w:r w:rsidR="001950A9" w:rsidRPr="00E54E4A">
        <w:rPr>
          <w:rFonts w:ascii="Times New Roman" w:hAnsi="Times New Roman"/>
          <w:b/>
          <w:bCs/>
          <w:color w:val="FF0000"/>
          <w:sz w:val="28"/>
          <w:szCs w:val="28"/>
        </w:rPr>
        <w:t xml:space="preserve">от </w:t>
      </w:r>
      <w:r w:rsidR="00EF5373">
        <w:rPr>
          <w:rFonts w:ascii="Times New Roman" w:hAnsi="Times New Roman"/>
          <w:b/>
          <w:bCs/>
          <w:color w:val="FF0000"/>
          <w:sz w:val="28"/>
          <w:szCs w:val="28"/>
        </w:rPr>
        <w:t>12.03.2012</w:t>
      </w:r>
      <w:r w:rsidR="001950A9" w:rsidRPr="00E54E4A">
        <w:rPr>
          <w:rFonts w:ascii="Times New Roman" w:hAnsi="Times New Roman"/>
          <w:b/>
          <w:bCs/>
          <w:color w:val="FF0000"/>
          <w:sz w:val="28"/>
          <w:szCs w:val="28"/>
        </w:rPr>
        <w:t>г.</w:t>
      </w:r>
      <w:r w:rsidR="00AB5AAA" w:rsidRPr="00E54E4A">
        <w:rPr>
          <w:rFonts w:ascii="Times New Roman" w:hAnsi="Times New Roman"/>
          <w:b/>
          <w:bCs/>
          <w:color w:val="FF0000"/>
          <w:sz w:val="28"/>
          <w:szCs w:val="28"/>
        </w:rPr>
        <w:t xml:space="preserve"> №</w:t>
      </w:r>
      <w:r w:rsidR="00EF5373">
        <w:rPr>
          <w:rFonts w:ascii="Times New Roman" w:hAnsi="Times New Roman"/>
          <w:b/>
          <w:bCs/>
          <w:color w:val="FF0000"/>
          <w:sz w:val="28"/>
          <w:szCs w:val="28"/>
        </w:rPr>
        <w:t>32</w:t>
      </w:r>
      <w:r w:rsidR="000867AB" w:rsidRPr="00E54E4A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p w:rsidR="009B5651" w:rsidRPr="00E54E4A" w:rsidRDefault="009B5651" w:rsidP="001950A9">
      <w:pPr>
        <w:jc w:val="center"/>
        <w:rPr>
          <w:sz w:val="28"/>
          <w:szCs w:val="28"/>
        </w:rPr>
      </w:pPr>
    </w:p>
    <w:p w:rsidR="00D60F05" w:rsidRPr="00E54E4A" w:rsidRDefault="00F77FDE" w:rsidP="00F77FDE">
      <w:pPr>
        <w:ind w:firstLine="851"/>
        <w:jc w:val="both"/>
        <w:rPr>
          <w:sz w:val="28"/>
          <w:szCs w:val="28"/>
        </w:rPr>
      </w:pPr>
      <w:r w:rsidRPr="00F77FDE">
        <w:rPr>
          <w:color w:val="000000"/>
          <w:sz w:val="28"/>
          <w:szCs w:val="28"/>
        </w:rPr>
        <w:t xml:space="preserve">В целях определения порядка оплаты труда работников </w:t>
      </w:r>
      <w:r w:rsidR="002A2BE1" w:rsidRPr="002A2BE1">
        <w:rPr>
          <w:color w:val="000000"/>
          <w:sz w:val="28"/>
          <w:szCs w:val="28"/>
        </w:rPr>
        <w:t xml:space="preserve">органов исполнительной власти Грабовского сельсовета Бессоновского района Пензенской области, руководствуясь </w:t>
      </w:r>
      <w:r w:rsidRPr="00F77FDE">
        <w:rPr>
          <w:color w:val="000000"/>
          <w:sz w:val="28"/>
          <w:szCs w:val="28"/>
        </w:rPr>
        <w:t>Постановление</w:t>
      </w:r>
      <w:r>
        <w:rPr>
          <w:color w:val="000000"/>
          <w:sz w:val="28"/>
          <w:szCs w:val="28"/>
        </w:rPr>
        <w:t>м</w:t>
      </w:r>
      <w:r w:rsidRPr="00F77FDE">
        <w:rPr>
          <w:color w:val="000000"/>
          <w:sz w:val="28"/>
          <w:szCs w:val="28"/>
        </w:rPr>
        <w:t xml:space="preserve"> Правительства Пензенской области от 26</w:t>
      </w:r>
      <w:r>
        <w:rPr>
          <w:color w:val="000000"/>
          <w:sz w:val="28"/>
          <w:szCs w:val="28"/>
        </w:rPr>
        <w:t>.04.</w:t>
      </w:r>
      <w:r w:rsidRPr="00F77FDE">
        <w:rPr>
          <w:color w:val="000000"/>
          <w:sz w:val="28"/>
          <w:szCs w:val="28"/>
        </w:rPr>
        <w:t>2007 г. N 284-пП "Об оплате труда работников исполнительных органов Пензенской области, замещающих должности, не являющиеся должностями государственной гражданской службы Пензенской области" (с изменениями и дополнениями)</w:t>
      </w:r>
      <w:r w:rsidR="002A2BE1" w:rsidRPr="002A2BE1">
        <w:rPr>
          <w:color w:val="000000"/>
          <w:sz w:val="28"/>
          <w:szCs w:val="28"/>
        </w:rPr>
        <w:t>, в соответствии с Уставом Грабовского сельсовета Бессоновского района Пензенской области,</w:t>
      </w:r>
      <w:r w:rsidR="002A2BE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5F62EA" w:rsidRPr="00E54E4A">
        <w:rPr>
          <w:sz w:val="28"/>
          <w:szCs w:val="28"/>
        </w:rPr>
        <w:t xml:space="preserve">дминистрация Грабовского сельсовета </w:t>
      </w:r>
      <w:r w:rsidRPr="00F77FDE">
        <w:rPr>
          <w:sz w:val="28"/>
          <w:szCs w:val="28"/>
        </w:rPr>
        <w:t>Бессоновского района Пензенской области</w:t>
      </w:r>
      <w:r w:rsidRPr="00E54E4A">
        <w:rPr>
          <w:b/>
          <w:sz w:val="28"/>
          <w:szCs w:val="28"/>
        </w:rPr>
        <w:t xml:space="preserve"> </w:t>
      </w:r>
      <w:r w:rsidR="005F62EA" w:rsidRPr="00E54E4A">
        <w:rPr>
          <w:b/>
          <w:sz w:val="28"/>
          <w:szCs w:val="28"/>
        </w:rPr>
        <w:t>постановляет,</w:t>
      </w:r>
    </w:p>
    <w:p w:rsidR="00543336" w:rsidRPr="00543336" w:rsidRDefault="00543336" w:rsidP="00F77FDE">
      <w:pPr>
        <w:pStyle w:val="ConsPlusNormal"/>
        <w:tabs>
          <w:tab w:val="left" w:pos="0"/>
        </w:tabs>
        <w:spacing w:before="120"/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</w:t>
      </w:r>
      <w:r w:rsidRPr="00543336">
        <w:rPr>
          <w:rFonts w:ascii="Times New Roman" w:hAnsi="Times New Roman"/>
          <w:sz w:val="28"/>
          <w:szCs w:val="28"/>
        </w:rPr>
        <w:tab/>
        <w:t>Внести следующие изменения в Положение об оплате  труда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 Грабовского сельсовета Бессоновского района Пензенской област</w:t>
      </w:r>
      <w:r w:rsidR="00F77FDE">
        <w:rPr>
          <w:rFonts w:ascii="Times New Roman" w:hAnsi="Times New Roman"/>
          <w:sz w:val="28"/>
          <w:szCs w:val="28"/>
        </w:rPr>
        <w:t>и, утвержденное постановлением А</w:t>
      </w:r>
      <w:r w:rsidRPr="00543336">
        <w:rPr>
          <w:rFonts w:ascii="Times New Roman" w:hAnsi="Times New Roman"/>
          <w:sz w:val="28"/>
          <w:szCs w:val="28"/>
        </w:rPr>
        <w:t xml:space="preserve">дминистрации Грабовского </w:t>
      </w:r>
      <w:r w:rsidR="00F77FDE">
        <w:rPr>
          <w:rFonts w:ascii="Times New Roman" w:hAnsi="Times New Roman"/>
          <w:sz w:val="28"/>
          <w:szCs w:val="28"/>
        </w:rPr>
        <w:t>сельсовета</w:t>
      </w:r>
      <w:r w:rsidRPr="00543336">
        <w:rPr>
          <w:rFonts w:ascii="Times New Roman" w:hAnsi="Times New Roman"/>
          <w:sz w:val="28"/>
          <w:szCs w:val="28"/>
        </w:rPr>
        <w:t xml:space="preserve"> Бессоновского района  Пензенской области от 12.03.2012 г. №32 (далее по тексту – Положение ):</w:t>
      </w:r>
    </w:p>
    <w:p w:rsidR="00E54E4A" w:rsidRDefault="00543336" w:rsidP="00543336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</w:t>
      </w:r>
      <w:r w:rsidR="001D47B8">
        <w:rPr>
          <w:rFonts w:ascii="Times New Roman" w:hAnsi="Times New Roman"/>
          <w:sz w:val="28"/>
          <w:szCs w:val="28"/>
        </w:rPr>
        <w:t>.1.</w:t>
      </w:r>
      <w:r w:rsidR="001D47B8">
        <w:rPr>
          <w:rFonts w:ascii="Times New Roman" w:hAnsi="Times New Roman"/>
          <w:sz w:val="28"/>
          <w:szCs w:val="28"/>
        </w:rPr>
        <w:tab/>
      </w:r>
      <w:r w:rsidRPr="00543336">
        <w:rPr>
          <w:rFonts w:ascii="Times New Roman" w:hAnsi="Times New Roman"/>
          <w:sz w:val="28"/>
          <w:szCs w:val="28"/>
        </w:rPr>
        <w:t xml:space="preserve">Приложение 1 к Положению изложить согласно приложению к настоящему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543336">
        <w:rPr>
          <w:rFonts w:ascii="Times New Roman" w:hAnsi="Times New Roman"/>
          <w:sz w:val="28"/>
          <w:szCs w:val="28"/>
        </w:rPr>
        <w:t>.</w:t>
      </w:r>
    </w:p>
    <w:p w:rsidR="008524DA" w:rsidRPr="00F77FDE" w:rsidRDefault="00543336" w:rsidP="00F77FDE">
      <w:pPr>
        <w:pStyle w:val="ConsPlusNormal"/>
        <w:widowControl/>
        <w:tabs>
          <w:tab w:val="left" w:pos="0"/>
        </w:tabs>
        <w:spacing w:before="120"/>
        <w:jc w:val="both"/>
        <w:rPr>
          <w:rFonts w:ascii="Times New Roman" w:hAnsi="Times New Roman"/>
          <w:sz w:val="28"/>
          <w:szCs w:val="28"/>
        </w:rPr>
      </w:pPr>
      <w:r w:rsidRPr="00F77FDE">
        <w:rPr>
          <w:rFonts w:ascii="Times New Roman" w:hAnsi="Times New Roman"/>
          <w:sz w:val="28"/>
          <w:szCs w:val="28"/>
        </w:rPr>
        <w:t>2</w:t>
      </w:r>
      <w:r w:rsidR="008524DA" w:rsidRPr="00F77FDE">
        <w:rPr>
          <w:rFonts w:ascii="Times New Roman" w:hAnsi="Times New Roman"/>
          <w:sz w:val="28"/>
          <w:szCs w:val="28"/>
        </w:rPr>
        <w:t xml:space="preserve">. </w:t>
      </w:r>
      <w:r w:rsidR="00DF1A7E" w:rsidRPr="00F77FDE">
        <w:rPr>
          <w:rFonts w:ascii="Times New Roman" w:hAnsi="Times New Roman"/>
          <w:sz w:val="28"/>
          <w:szCs w:val="28"/>
        </w:rPr>
        <w:t xml:space="preserve">Настоящее постановление опубликовать в информационном бюллетене «Сельские ведомости» и разместить (опубликовать) на официальном сайте </w:t>
      </w:r>
      <w:r w:rsidR="00F77FDE" w:rsidRPr="00F77FDE">
        <w:rPr>
          <w:rFonts w:ascii="Times New Roman" w:hAnsi="Times New Roman"/>
          <w:sz w:val="28"/>
          <w:szCs w:val="28"/>
        </w:rPr>
        <w:lastRenderedPageBreak/>
        <w:t>А</w:t>
      </w:r>
      <w:r w:rsidR="00DF1A7E" w:rsidRPr="00F77FDE">
        <w:rPr>
          <w:rFonts w:ascii="Times New Roman" w:hAnsi="Times New Roman"/>
          <w:sz w:val="28"/>
          <w:szCs w:val="28"/>
        </w:rPr>
        <w:t>дминистрации Бессоновского района в информационно – телекоммуникационной сети Интернет.</w:t>
      </w:r>
    </w:p>
    <w:p w:rsidR="008524DA" w:rsidRPr="00F77FDE" w:rsidRDefault="00B80CBE" w:rsidP="00F77FDE">
      <w:pPr>
        <w:pStyle w:val="ConsPlusNormal"/>
        <w:tabs>
          <w:tab w:val="left" w:pos="0"/>
        </w:tabs>
        <w:spacing w:before="120"/>
        <w:jc w:val="both"/>
        <w:rPr>
          <w:rFonts w:ascii="Times New Roman" w:hAnsi="Times New Roman"/>
          <w:sz w:val="28"/>
          <w:szCs w:val="28"/>
        </w:rPr>
      </w:pPr>
      <w:r w:rsidRPr="00F77FDE">
        <w:rPr>
          <w:rFonts w:ascii="Times New Roman" w:hAnsi="Times New Roman"/>
          <w:sz w:val="28"/>
          <w:szCs w:val="28"/>
        </w:rPr>
        <w:t>3</w:t>
      </w:r>
      <w:r w:rsidR="008524DA" w:rsidRPr="00F77FDE">
        <w:rPr>
          <w:rFonts w:ascii="Times New Roman" w:hAnsi="Times New Roman"/>
          <w:sz w:val="28"/>
          <w:szCs w:val="28"/>
        </w:rPr>
        <w:t xml:space="preserve">. </w:t>
      </w:r>
      <w:r w:rsidR="00DF1A7E" w:rsidRPr="00F77FDE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 и распространяется на правоотношения, возникшие с </w:t>
      </w:r>
      <w:r w:rsidR="00337D37" w:rsidRPr="00F77FDE">
        <w:rPr>
          <w:rFonts w:ascii="Times New Roman" w:hAnsi="Times New Roman"/>
          <w:sz w:val="28"/>
          <w:szCs w:val="28"/>
        </w:rPr>
        <w:t>01.01.2023</w:t>
      </w:r>
      <w:r w:rsidR="00DF1A7E" w:rsidRPr="00F77FDE">
        <w:rPr>
          <w:rFonts w:ascii="Times New Roman" w:hAnsi="Times New Roman"/>
          <w:sz w:val="28"/>
          <w:szCs w:val="28"/>
        </w:rPr>
        <w:t>г.</w:t>
      </w:r>
    </w:p>
    <w:p w:rsidR="008524DA" w:rsidRPr="00F77FDE" w:rsidRDefault="00B80CBE" w:rsidP="00F77FDE">
      <w:pPr>
        <w:pStyle w:val="ConsPlusNormal"/>
        <w:tabs>
          <w:tab w:val="left" w:pos="0"/>
        </w:tabs>
        <w:spacing w:before="120"/>
        <w:jc w:val="both"/>
        <w:rPr>
          <w:rFonts w:ascii="Times New Roman" w:hAnsi="Times New Roman"/>
          <w:sz w:val="28"/>
          <w:szCs w:val="28"/>
        </w:rPr>
      </w:pPr>
      <w:r w:rsidRPr="00F77FDE">
        <w:rPr>
          <w:rFonts w:ascii="Times New Roman" w:hAnsi="Times New Roman"/>
          <w:sz w:val="28"/>
          <w:szCs w:val="28"/>
        </w:rPr>
        <w:t>4</w:t>
      </w:r>
      <w:r w:rsidR="008524DA" w:rsidRPr="00F77FDE">
        <w:rPr>
          <w:rFonts w:ascii="Times New Roman" w:hAnsi="Times New Roman"/>
          <w:sz w:val="28"/>
          <w:szCs w:val="28"/>
        </w:rPr>
        <w:t xml:space="preserve">. Контроль </w:t>
      </w:r>
      <w:r w:rsidR="00FC43A2" w:rsidRPr="00F77FDE">
        <w:rPr>
          <w:rFonts w:ascii="Times New Roman" w:hAnsi="Times New Roman"/>
          <w:sz w:val="28"/>
          <w:szCs w:val="28"/>
        </w:rPr>
        <w:t>исполнения</w:t>
      </w:r>
      <w:r w:rsidR="008524DA" w:rsidRPr="00F77FDE">
        <w:rPr>
          <w:rFonts w:ascii="Times New Roman" w:hAnsi="Times New Roman"/>
          <w:sz w:val="28"/>
          <w:szCs w:val="28"/>
        </w:rPr>
        <w:t xml:space="preserve"> настоящего постановления </w:t>
      </w:r>
      <w:r w:rsidR="002C2B53" w:rsidRPr="00F77FDE">
        <w:rPr>
          <w:rFonts w:ascii="Times New Roman" w:hAnsi="Times New Roman"/>
          <w:sz w:val="28"/>
          <w:szCs w:val="28"/>
        </w:rPr>
        <w:t>оставляю за собой.</w:t>
      </w:r>
    </w:p>
    <w:p w:rsidR="001950A9" w:rsidRPr="00E54E4A" w:rsidRDefault="001950A9" w:rsidP="008524DA">
      <w:pPr>
        <w:ind w:firstLine="720"/>
        <w:jc w:val="both"/>
        <w:rPr>
          <w:sz w:val="28"/>
          <w:szCs w:val="28"/>
        </w:rPr>
      </w:pPr>
    </w:p>
    <w:p w:rsidR="002A2BE1" w:rsidRDefault="002A2BE1" w:rsidP="005F62EA">
      <w:pPr>
        <w:tabs>
          <w:tab w:val="right" w:pos="9354"/>
        </w:tabs>
        <w:jc w:val="both"/>
        <w:rPr>
          <w:sz w:val="28"/>
          <w:szCs w:val="28"/>
        </w:rPr>
      </w:pPr>
    </w:p>
    <w:p w:rsidR="00D60F05" w:rsidRPr="00D60F05" w:rsidRDefault="001D47B8" w:rsidP="001D47B8">
      <w:pPr>
        <w:tabs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F62EA" w:rsidRPr="00E54E4A">
        <w:rPr>
          <w:sz w:val="28"/>
          <w:szCs w:val="28"/>
        </w:rPr>
        <w:t xml:space="preserve"> администрации </w:t>
      </w:r>
      <w:r w:rsidR="005F62EA" w:rsidRPr="00E54E4A">
        <w:rPr>
          <w:sz w:val="28"/>
          <w:szCs w:val="28"/>
        </w:rPr>
        <w:tab/>
      </w:r>
      <w:r>
        <w:rPr>
          <w:sz w:val="28"/>
          <w:szCs w:val="28"/>
        </w:rPr>
        <w:t>А.Н. Барашенков</w:t>
      </w:r>
    </w:p>
    <w:p w:rsidR="00D60F05" w:rsidRPr="00D60F05" w:rsidRDefault="00D60F05" w:rsidP="00D60F05">
      <w:pPr>
        <w:rPr>
          <w:sz w:val="28"/>
          <w:szCs w:val="28"/>
        </w:rPr>
      </w:pPr>
    </w:p>
    <w:p w:rsidR="00AB5AAA" w:rsidRDefault="00AB5AAA" w:rsidP="00D60F05">
      <w:pPr>
        <w:jc w:val="right"/>
      </w:pPr>
    </w:p>
    <w:p w:rsidR="00C65362" w:rsidRPr="00B007AC" w:rsidRDefault="00C65362" w:rsidP="00F77FDE">
      <w:pPr>
        <w:rPr>
          <w:sz w:val="20"/>
          <w:szCs w:val="20"/>
        </w:rPr>
      </w:pPr>
      <w:r>
        <w:br w:type="page"/>
      </w:r>
      <w:r w:rsidRPr="00B007AC">
        <w:rPr>
          <w:sz w:val="20"/>
          <w:szCs w:val="20"/>
        </w:rPr>
        <w:lastRenderedPageBreak/>
        <w:t>Приложение 1</w:t>
      </w:r>
    </w:p>
    <w:p w:rsidR="00C65362" w:rsidRDefault="00C65362" w:rsidP="00F77FDE">
      <w:pPr>
        <w:rPr>
          <w:sz w:val="20"/>
          <w:szCs w:val="20"/>
        </w:rPr>
      </w:pPr>
      <w:r w:rsidRPr="00B007AC">
        <w:rPr>
          <w:sz w:val="20"/>
          <w:szCs w:val="20"/>
        </w:rPr>
        <w:t xml:space="preserve">к постановлению </w:t>
      </w:r>
      <w:r w:rsidR="00F77FDE">
        <w:rPr>
          <w:sz w:val="20"/>
          <w:szCs w:val="20"/>
        </w:rPr>
        <w:t>А</w:t>
      </w:r>
      <w:r w:rsidRPr="00B007AC">
        <w:rPr>
          <w:sz w:val="20"/>
          <w:szCs w:val="20"/>
        </w:rPr>
        <w:t>дминистрации Грабовского сельсовета</w:t>
      </w:r>
    </w:p>
    <w:p w:rsidR="00F77FDE" w:rsidRDefault="00F77FDE" w:rsidP="00F77FDE">
      <w:pPr>
        <w:rPr>
          <w:sz w:val="20"/>
          <w:szCs w:val="20"/>
        </w:rPr>
      </w:pPr>
      <w:r w:rsidRPr="00F77FDE">
        <w:rPr>
          <w:sz w:val="20"/>
          <w:szCs w:val="20"/>
        </w:rPr>
        <w:t>Бессоновского района Пензенской области</w:t>
      </w:r>
    </w:p>
    <w:p w:rsidR="00C65362" w:rsidRPr="00B007AC" w:rsidRDefault="00C65362" w:rsidP="00F77FDE">
      <w:pPr>
        <w:rPr>
          <w:sz w:val="20"/>
          <w:szCs w:val="20"/>
        </w:rPr>
      </w:pPr>
      <w:r w:rsidRPr="00B007AC">
        <w:rPr>
          <w:sz w:val="20"/>
          <w:szCs w:val="20"/>
        </w:rPr>
        <w:t xml:space="preserve">от </w:t>
      </w:r>
      <w:r w:rsidR="003E7EF8">
        <w:rPr>
          <w:sz w:val="20"/>
          <w:szCs w:val="20"/>
        </w:rPr>
        <w:t>30 декабря 202</w:t>
      </w:r>
      <w:r w:rsidR="00F77FDE">
        <w:rPr>
          <w:sz w:val="20"/>
          <w:szCs w:val="20"/>
        </w:rPr>
        <w:t>2</w:t>
      </w:r>
      <w:r w:rsidR="00B007AC">
        <w:rPr>
          <w:sz w:val="20"/>
          <w:szCs w:val="20"/>
        </w:rPr>
        <w:t xml:space="preserve">г. </w:t>
      </w:r>
      <w:r w:rsidRPr="00B007AC">
        <w:rPr>
          <w:sz w:val="20"/>
          <w:szCs w:val="20"/>
        </w:rPr>
        <w:t>№</w:t>
      </w:r>
      <w:r w:rsidR="001D47B8">
        <w:rPr>
          <w:sz w:val="20"/>
          <w:szCs w:val="20"/>
        </w:rPr>
        <w:t xml:space="preserve"> _______</w:t>
      </w:r>
    </w:p>
    <w:p w:rsidR="00C65362" w:rsidRDefault="00C65362" w:rsidP="00C65362">
      <w:pPr>
        <w:ind w:left="5103"/>
        <w:jc w:val="right"/>
      </w:pPr>
    </w:p>
    <w:tbl>
      <w:tblPr>
        <w:tblW w:w="5103" w:type="dxa"/>
        <w:tblInd w:w="5211" w:type="dxa"/>
        <w:tblLook w:val="04A0" w:firstRow="1" w:lastRow="0" w:firstColumn="1" w:lastColumn="0" w:noHBand="0" w:noVBand="1"/>
      </w:tblPr>
      <w:tblGrid>
        <w:gridCol w:w="5103"/>
      </w:tblGrid>
      <w:tr w:rsidR="00DF1A7E" w:rsidRPr="00DF1A7E" w:rsidTr="00DF1A7E">
        <w:tc>
          <w:tcPr>
            <w:tcW w:w="5103" w:type="dxa"/>
            <w:shd w:val="clear" w:color="auto" w:fill="auto"/>
          </w:tcPr>
          <w:p w:rsidR="00C65362" w:rsidRPr="00DF1A7E" w:rsidRDefault="00C65362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Приложение № 1 </w:t>
            </w:r>
          </w:p>
          <w:p w:rsidR="00B007AC" w:rsidRPr="00DF1A7E" w:rsidRDefault="00C65362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к Положению об оплате труда </w:t>
            </w:r>
            <w:r w:rsidR="00B007AC" w:rsidRPr="00DF1A7E">
              <w:rPr>
                <w:sz w:val="22"/>
                <w:szCs w:val="22"/>
              </w:rPr>
              <w:t xml:space="preserve">работников, </w:t>
            </w:r>
          </w:p>
          <w:p w:rsidR="00B007AC" w:rsidRPr="00DF1A7E" w:rsidRDefault="00B007AC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замещающих должности, не отнесенные к муниципальным должностям, и осуществляющих техническое обеспечение деятельности </w:t>
            </w:r>
          </w:p>
          <w:p w:rsidR="00C65362" w:rsidRPr="00DF1A7E" w:rsidRDefault="00B007AC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>органов местного самоуправления Грабовского сельсовета Бессоновского района Пензенской области</w:t>
            </w:r>
            <w:r w:rsidR="00C65362" w:rsidRPr="00DF1A7E">
              <w:rPr>
                <w:sz w:val="22"/>
                <w:szCs w:val="22"/>
              </w:rPr>
              <w:t xml:space="preserve">, утвержденному </w:t>
            </w:r>
            <w:r w:rsidRPr="00DF1A7E">
              <w:rPr>
                <w:sz w:val="22"/>
                <w:szCs w:val="22"/>
              </w:rPr>
              <w:t xml:space="preserve">постановлением </w:t>
            </w:r>
            <w:r w:rsidR="00C65362" w:rsidRPr="00DF1A7E">
              <w:rPr>
                <w:sz w:val="22"/>
                <w:szCs w:val="22"/>
              </w:rPr>
              <w:t xml:space="preserve">  </w:t>
            </w:r>
            <w:r w:rsidR="00F77FDE">
              <w:rPr>
                <w:sz w:val="22"/>
                <w:szCs w:val="22"/>
              </w:rPr>
              <w:t>А</w:t>
            </w:r>
            <w:r w:rsidRPr="00DF1A7E">
              <w:rPr>
                <w:sz w:val="22"/>
                <w:szCs w:val="22"/>
              </w:rPr>
              <w:t xml:space="preserve">дминистрации </w:t>
            </w:r>
            <w:r w:rsidR="00C65362" w:rsidRPr="00DF1A7E">
              <w:rPr>
                <w:sz w:val="22"/>
                <w:szCs w:val="22"/>
              </w:rPr>
              <w:t xml:space="preserve">Грабовского сельсовета Бессоновского района Пензенской области  </w:t>
            </w:r>
          </w:p>
          <w:p w:rsidR="00C65362" w:rsidRPr="00DF1A7E" w:rsidRDefault="00B007AC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>от 12.03.2012 г. №32</w:t>
            </w:r>
          </w:p>
        </w:tc>
      </w:tr>
    </w:tbl>
    <w:p w:rsidR="00C65362" w:rsidRDefault="00C65362" w:rsidP="00C65362">
      <w:pPr>
        <w:ind w:left="5670"/>
        <w:jc w:val="center"/>
      </w:pPr>
    </w:p>
    <w:p w:rsidR="003F45FE" w:rsidRDefault="003F45FE" w:rsidP="00C65362">
      <w:pPr>
        <w:ind w:left="5670"/>
        <w:jc w:val="center"/>
      </w:pPr>
    </w:p>
    <w:p w:rsidR="003F45FE" w:rsidRDefault="003F45FE" w:rsidP="00C65362">
      <w:pPr>
        <w:ind w:left="5670"/>
        <w:jc w:val="center"/>
      </w:pPr>
    </w:p>
    <w:p w:rsidR="00F77FDE" w:rsidRDefault="00B007AC" w:rsidP="00B007AC">
      <w:pPr>
        <w:jc w:val="center"/>
        <w:rPr>
          <w:b/>
        </w:rPr>
      </w:pPr>
      <w:r w:rsidRPr="003F45FE">
        <w:rPr>
          <w:b/>
        </w:rPr>
        <w:t>Размеры должностных окладов работников, замещающих должности,</w:t>
      </w:r>
    </w:p>
    <w:p w:rsidR="00F77FDE" w:rsidRDefault="00B007AC" w:rsidP="00B007AC">
      <w:pPr>
        <w:jc w:val="center"/>
        <w:rPr>
          <w:b/>
        </w:rPr>
      </w:pPr>
      <w:r w:rsidRPr="003F45FE">
        <w:rPr>
          <w:b/>
        </w:rPr>
        <w:t xml:space="preserve"> не отнесенные к муниципальным должностям, и осуществляющих</w:t>
      </w:r>
    </w:p>
    <w:p w:rsidR="00F77FDE" w:rsidRDefault="00B007AC" w:rsidP="00B007AC">
      <w:pPr>
        <w:jc w:val="center"/>
        <w:rPr>
          <w:b/>
        </w:rPr>
      </w:pPr>
      <w:r w:rsidRPr="003F45FE">
        <w:rPr>
          <w:b/>
        </w:rPr>
        <w:t xml:space="preserve"> техническое обеспечение деятельности органов местного самоуправления </w:t>
      </w:r>
    </w:p>
    <w:p w:rsidR="00C65362" w:rsidRPr="003F45FE" w:rsidRDefault="00B007AC" w:rsidP="00B007AC">
      <w:pPr>
        <w:jc w:val="center"/>
        <w:rPr>
          <w:b/>
        </w:rPr>
      </w:pPr>
      <w:r w:rsidRPr="003F45FE">
        <w:rPr>
          <w:b/>
        </w:rPr>
        <w:t>Грабовского сельсовета Бессоновского района Пензенской области</w:t>
      </w:r>
    </w:p>
    <w:p w:rsidR="003F45FE" w:rsidRPr="003F45FE" w:rsidRDefault="003F45FE" w:rsidP="00B007AC">
      <w:pPr>
        <w:jc w:val="center"/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839"/>
        <w:gridCol w:w="3577"/>
      </w:tblGrid>
      <w:tr w:rsidR="00C65362" w:rsidRPr="003F45FE" w:rsidTr="00EC447D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r w:rsidRPr="003F45FE">
              <w:t>№ п/п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pPr>
              <w:jc w:val="center"/>
            </w:pPr>
            <w:r w:rsidRPr="003F45FE">
              <w:t>Наименование должности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pPr>
              <w:ind w:left="34"/>
              <w:jc w:val="center"/>
            </w:pPr>
            <w:r w:rsidRPr="003F45FE">
              <w:t>Размер месячного должностного оклада</w:t>
            </w:r>
          </w:p>
          <w:p w:rsidR="00C65362" w:rsidRPr="003F45FE" w:rsidRDefault="00C65362" w:rsidP="002A364E">
            <w:pPr>
              <w:jc w:val="center"/>
            </w:pPr>
            <w:r w:rsidRPr="003F45FE">
              <w:t>(в рублях)</w:t>
            </w:r>
          </w:p>
        </w:tc>
      </w:tr>
      <w:tr w:rsidR="001D47B8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1D47B8" w:rsidP="002A364E">
            <w:r w:rsidRPr="003F45FE"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F77FDE" w:rsidP="002A364E">
            <w:r>
              <w:t>Ведущий э</w:t>
            </w:r>
            <w:r w:rsidR="001D47B8" w:rsidRPr="003F45FE">
              <w:t>ксперт по бухгалтерскому учету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15106C" w:rsidRDefault="00F77FDE" w:rsidP="001D47B8">
            <w:pPr>
              <w:ind w:right="459"/>
              <w:jc w:val="right"/>
            </w:pPr>
            <w:r>
              <w:t>7110</w:t>
            </w:r>
          </w:p>
        </w:tc>
      </w:tr>
      <w:tr w:rsidR="00F77FDE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DE" w:rsidRPr="003F45FE" w:rsidRDefault="00F77FDE" w:rsidP="002A364E">
            <w:r w:rsidRPr="003F45FE"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DE" w:rsidRPr="003F45FE" w:rsidRDefault="00F77FDE" w:rsidP="002A364E">
            <w:r>
              <w:t>Ведущий э</w:t>
            </w:r>
            <w:r w:rsidRPr="003F45FE">
              <w:t>ксперт по благоустройству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DE" w:rsidRPr="0015106C" w:rsidRDefault="00F77FDE" w:rsidP="00871742">
            <w:pPr>
              <w:ind w:right="459"/>
              <w:jc w:val="right"/>
            </w:pPr>
            <w:r>
              <w:t>7110</w:t>
            </w:r>
          </w:p>
        </w:tc>
      </w:tr>
      <w:tr w:rsidR="00F77FDE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DE" w:rsidRPr="003F45FE" w:rsidRDefault="00F77FDE" w:rsidP="002A364E">
            <w:r w:rsidRPr="003F45FE">
              <w:t>3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DE" w:rsidRPr="003F45FE" w:rsidRDefault="00F77FDE" w:rsidP="002A364E">
            <w:r>
              <w:t>Ведущий э</w:t>
            </w:r>
            <w:r w:rsidRPr="003F45FE">
              <w:t>ксперт по земельным во</w:t>
            </w:r>
            <w:r>
              <w:t>п</w:t>
            </w:r>
            <w:r w:rsidRPr="003F45FE">
              <w:t>росам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DE" w:rsidRPr="0015106C" w:rsidRDefault="00F77FDE" w:rsidP="00871742">
            <w:pPr>
              <w:ind w:right="459"/>
              <w:jc w:val="right"/>
            </w:pPr>
            <w:r>
              <w:t>7110</w:t>
            </w:r>
          </w:p>
        </w:tc>
      </w:tr>
      <w:tr w:rsidR="001D47B8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1D47B8" w:rsidP="002A364E">
            <w:r w:rsidRPr="003F45FE">
              <w:t>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1D47B8" w:rsidP="002A364E">
            <w:r w:rsidRPr="003F45FE">
              <w:t>Инспектор ВУС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Default="001D47B8" w:rsidP="001D47B8">
            <w:pPr>
              <w:ind w:right="459"/>
              <w:jc w:val="right"/>
            </w:pPr>
            <w:r w:rsidRPr="0015106C">
              <w:t>2945</w:t>
            </w:r>
          </w:p>
        </w:tc>
      </w:tr>
    </w:tbl>
    <w:p w:rsidR="00AB5AAA" w:rsidRDefault="00AB5AAA" w:rsidP="00D60F05">
      <w:pPr>
        <w:jc w:val="right"/>
      </w:pPr>
    </w:p>
    <w:sectPr w:rsidR="00AB5AAA" w:rsidSect="00F77FDE">
      <w:pgSz w:w="11906" w:h="16838"/>
      <w:pgMar w:top="1135" w:right="70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1C62"/>
    <w:multiLevelType w:val="hybridMultilevel"/>
    <w:tmpl w:val="F30843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2170A"/>
    <w:multiLevelType w:val="hybridMultilevel"/>
    <w:tmpl w:val="9C980D5C"/>
    <w:lvl w:ilvl="0" w:tplc="FFFFFFFF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8F932FE"/>
    <w:multiLevelType w:val="hybridMultilevel"/>
    <w:tmpl w:val="69EE3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12F2A"/>
    <w:multiLevelType w:val="hybridMultilevel"/>
    <w:tmpl w:val="57ACCE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A1979"/>
    <w:multiLevelType w:val="singleLevel"/>
    <w:tmpl w:val="E26C00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>
    <w:nsid w:val="310122EC"/>
    <w:multiLevelType w:val="multilevel"/>
    <w:tmpl w:val="FBE671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5B93EA3"/>
    <w:multiLevelType w:val="hybridMultilevel"/>
    <w:tmpl w:val="D4E85EE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001A3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403C123A"/>
    <w:multiLevelType w:val="hybridMultilevel"/>
    <w:tmpl w:val="B1F0C5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62224B"/>
    <w:multiLevelType w:val="singleLevel"/>
    <w:tmpl w:val="B2F2A2C2"/>
    <w:lvl w:ilvl="0">
      <w:start w:val="18"/>
      <w:numFmt w:val="decimal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10">
    <w:nsid w:val="41366C0F"/>
    <w:multiLevelType w:val="hybridMultilevel"/>
    <w:tmpl w:val="8684E0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45704A4"/>
    <w:multiLevelType w:val="singleLevel"/>
    <w:tmpl w:val="5F86EF82"/>
    <w:lvl w:ilvl="0">
      <w:start w:val="1"/>
      <w:numFmt w:val="decimal"/>
      <w:lvlText w:val="%1)"/>
      <w:lvlJc w:val="left"/>
      <w:pPr>
        <w:tabs>
          <w:tab w:val="num" w:pos="1212"/>
        </w:tabs>
        <w:ind w:left="1212" w:hanging="492"/>
      </w:pPr>
    </w:lvl>
  </w:abstractNum>
  <w:abstractNum w:abstractNumId="12">
    <w:nsid w:val="4C5A4DA2"/>
    <w:multiLevelType w:val="multilevel"/>
    <w:tmpl w:val="F0C4546A"/>
    <w:lvl w:ilvl="0">
      <w:start w:val="3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3">
    <w:nsid w:val="4D3A6F85"/>
    <w:multiLevelType w:val="multilevel"/>
    <w:tmpl w:val="0B46C02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4FFE7D2D"/>
    <w:multiLevelType w:val="hybridMultilevel"/>
    <w:tmpl w:val="FF34FF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9C20F7"/>
    <w:multiLevelType w:val="multilevel"/>
    <w:tmpl w:val="CB4CADC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95B44AB"/>
    <w:multiLevelType w:val="singleLevel"/>
    <w:tmpl w:val="53F8C1D2"/>
    <w:lvl w:ilvl="0">
      <w:start w:val="14"/>
      <w:numFmt w:val="decimal"/>
      <w:lvlText w:val="%1)"/>
      <w:lvlJc w:val="left"/>
      <w:pPr>
        <w:tabs>
          <w:tab w:val="num" w:pos="385"/>
        </w:tabs>
        <w:ind w:left="385" w:hanging="385"/>
      </w:pPr>
    </w:lvl>
  </w:abstractNum>
  <w:abstractNum w:abstractNumId="17">
    <w:nsid w:val="5A177A35"/>
    <w:multiLevelType w:val="singleLevel"/>
    <w:tmpl w:val="1D5EE1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8">
    <w:nsid w:val="5C2F522F"/>
    <w:multiLevelType w:val="hybridMultilevel"/>
    <w:tmpl w:val="1AE63D64"/>
    <w:lvl w:ilvl="0" w:tplc="D8C0B5A6">
      <w:start w:val="1"/>
      <w:numFmt w:val="decimal"/>
      <w:lvlText w:val="%1."/>
      <w:lvlJc w:val="left"/>
      <w:pPr>
        <w:tabs>
          <w:tab w:val="num" w:pos="592"/>
        </w:tabs>
        <w:ind w:left="59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9">
    <w:nsid w:val="604D2AD4"/>
    <w:multiLevelType w:val="hybridMultilevel"/>
    <w:tmpl w:val="D8E2F6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280A47"/>
    <w:multiLevelType w:val="hybridMultilevel"/>
    <w:tmpl w:val="77D829BC"/>
    <w:lvl w:ilvl="0" w:tplc="66FE7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B00B3A">
      <w:numFmt w:val="none"/>
      <w:lvlText w:val=""/>
      <w:lvlJc w:val="left"/>
      <w:pPr>
        <w:tabs>
          <w:tab w:val="num" w:pos="360"/>
        </w:tabs>
      </w:pPr>
    </w:lvl>
    <w:lvl w:ilvl="2" w:tplc="FAC88310">
      <w:numFmt w:val="none"/>
      <w:lvlText w:val=""/>
      <w:lvlJc w:val="left"/>
      <w:pPr>
        <w:tabs>
          <w:tab w:val="num" w:pos="360"/>
        </w:tabs>
      </w:pPr>
    </w:lvl>
    <w:lvl w:ilvl="3" w:tplc="A6708760">
      <w:numFmt w:val="none"/>
      <w:lvlText w:val=""/>
      <w:lvlJc w:val="left"/>
      <w:pPr>
        <w:tabs>
          <w:tab w:val="num" w:pos="360"/>
        </w:tabs>
      </w:pPr>
    </w:lvl>
    <w:lvl w:ilvl="4" w:tplc="1736EE44">
      <w:numFmt w:val="none"/>
      <w:lvlText w:val=""/>
      <w:lvlJc w:val="left"/>
      <w:pPr>
        <w:tabs>
          <w:tab w:val="num" w:pos="360"/>
        </w:tabs>
      </w:pPr>
    </w:lvl>
    <w:lvl w:ilvl="5" w:tplc="6C10FACE">
      <w:numFmt w:val="none"/>
      <w:lvlText w:val=""/>
      <w:lvlJc w:val="left"/>
      <w:pPr>
        <w:tabs>
          <w:tab w:val="num" w:pos="360"/>
        </w:tabs>
      </w:pPr>
    </w:lvl>
    <w:lvl w:ilvl="6" w:tplc="46FEE6C4">
      <w:numFmt w:val="none"/>
      <w:lvlText w:val=""/>
      <w:lvlJc w:val="left"/>
      <w:pPr>
        <w:tabs>
          <w:tab w:val="num" w:pos="360"/>
        </w:tabs>
      </w:pPr>
    </w:lvl>
    <w:lvl w:ilvl="7" w:tplc="95CA0568">
      <w:numFmt w:val="none"/>
      <w:lvlText w:val=""/>
      <w:lvlJc w:val="left"/>
      <w:pPr>
        <w:tabs>
          <w:tab w:val="num" w:pos="360"/>
        </w:tabs>
      </w:pPr>
    </w:lvl>
    <w:lvl w:ilvl="8" w:tplc="A7D62C54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55236C4"/>
    <w:multiLevelType w:val="singleLevel"/>
    <w:tmpl w:val="5F1637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2">
    <w:nsid w:val="68013F90"/>
    <w:multiLevelType w:val="multilevel"/>
    <w:tmpl w:val="195A0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23">
    <w:nsid w:val="6BFD27A9"/>
    <w:multiLevelType w:val="hybridMultilevel"/>
    <w:tmpl w:val="A80C5B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BD5B6D"/>
    <w:multiLevelType w:val="hybridMultilevel"/>
    <w:tmpl w:val="19289308"/>
    <w:lvl w:ilvl="0" w:tplc="21B4398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F556A3D"/>
    <w:multiLevelType w:val="hybridMultilevel"/>
    <w:tmpl w:val="FD0667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ED0F76"/>
    <w:multiLevelType w:val="multilevel"/>
    <w:tmpl w:val="A3E658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>
    <w:nsid w:val="74524BCF"/>
    <w:multiLevelType w:val="singleLevel"/>
    <w:tmpl w:val="26D076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8">
    <w:nsid w:val="7454001C"/>
    <w:multiLevelType w:val="singleLevel"/>
    <w:tmpl w:val="041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>
    <w:nsid w:val="765729FD"/>
    <w:multiLevelType w:val="hybridMultilevel"/>
    <w:tmpl w:val="016E55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793206E"/>
    <w:multiLevelType w:val="singleLevel"/>
    <w:tmpl w:val="AFD06E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1">
    <w:nsid w:val="77B76F7A"/>
    <w:multiLevelType w:val="multilevel"/>
    <w:tmpl w:val="BBE6D88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79BB5EBE"/>
    <w:multiLevelType w:val="hybridMultilevel"/>
    <w:tmpl w:val="B24455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1E6E26"/>
    <w:multiLevelType w:val="hybridMultilevel"/>
    <w:tmpl w:val="636A5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"/>
  </w:num>
  <w:num w:numId="3">
    <w:abstractNumId w:val="11"/>
    <w:lvlOverride w:ilvl="0">
      <w:startOverride w:val="1"/>
    </w:lvlOverride>
  </w:num>
  <w:num w:numId="4">
    <w:abstractNumId w:val="9"/>
    <w:lvlOverride w:ilvl="0">
      <w:startOverride w:val="18"/>
    </w:lvlOverride>
  </w:num>
  <w:num w:numId="5">
    <w:abstractNumId w:val="7"/>
    <w:lvlOverride w:ilvl="0">
      <w:startOverride w:val="1"/>
    </w:lvlOverride>
  </w:num>
  <w:num w:numId="6">
    <w:abstractNumId w:val="16"/>
    <w:lvlOverride w:ilvl="0">
      <w:startOverride w:val="14"/>
    </w:lvlOverride>
  </w:num>
  <w:num w:numId="7">
    <w:abstractNumId w:val="30"/>
    <w:lvlOverride w:ilvl="0">
      <w:startOverride w:val="1"/>
    </w:lvlOverride>
  </w:num>
  <w:num w:numId="8">
    <w:abstractNumId w:val="28"/>
    <w:lvlOverride w:ilvl="0">
      <w:startOverride w:val="4"/>
    </w:lvlOverride>
  </w:num>
  <w:num w:numId="9">
    <w:abstractNumId w:val="2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5"/>
  </w:num>
  <w:num w:numId="14">
    <w:abstractNumId w:val="31"/>
  </w:num>
  <w:num w:numId="15">
    <w:abstractNumId w:val="19"/>
  </w:num>
  <w:num w:numId="16">
    <w:abstractNumId w:val="3"/>
  </w:num>
  <w:num w:numId="17">
    <w:abstractNumId w:val="5"/>
  </w:num>
  <w:num w:numId="18">
    <w:abstractNumId w:val="23"/>
  </w:num>
  <w:num w:numId="19">
    <w:abstractNumId w:val="26"/>
  </w:num>
  <w:num w:numId="20">
    <w:abstractNumId w:val="8"/>
  </w:num>
  <w:num w:numId="21">
    <w:abstractNumId w:val="20"/>
  </w:num>
  <w:num w:numId="22">
    <w:abstractNumId w:val="6"/>
  </w:num>
  <w:num w:numId="23">
    <w:abstractNumId w:val="22"/>
  </w:num>
  <w:num w:numId="24">
    <w:abstractNumId w:val="12"/>
  </w:num>
  <w:num w:numId="25">
    <w:abstractNumId w:val="13"/>
  </w:num>
  <w:num w:numId="26">
    <w:abstractNumId w:val="0"/>
  </w:num>
  <w:num w:numId="27">
    <w:abstractNumId w:val="1"/>
  </w:num>
  <w:num w:numId="28">
    <w:abstractNumId w:val="18"/>
  </w:num>
  <w:num w:numId="29">
    <w:abstractNumId w:val="24"/>
  </w:num>
  <w:num w:numId="30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1D18"/>
    <w:rsid w:val="00002A9D"/>
    <w:rsid w:val="00003491"/>
    <w:rsid w:val="000118F6"/>
    <w:rsid w:val="00021F78"/>
    <w:rsid w:val="00022ABC"/>
    <w:rsid w:val="0004535C"/>
    <w:rsid w:val="00076B4D"/>
    <w:rsid w:val="000854B7"/>
    <w:rsid w:val="000867AB"/>
    <w:rsid w:val="000967ED"/>
    <w:rsid w:val="000A402F"/>
    <w:rsid w:val="000A52A7"/>
    <w:rsid w:val="000A6267"/>
    <w:rsid w:val="000B5538"/>
    <w:rsid w:val="000B6B04"/>
    <w:rsid w:val="000C21CC"/>
    <w:rsid w:val="000C5E36"/>
    <w:rsid w:val="000C7490"/>
    <w:rsid w:val="000D3F2B"/>
    <w:rsid w:val="000D4C16"/>
    <w:rsid w:val="000E58C8"/>
    <w:rsid w:val="000F5E81"/>
    <w:rsid w:val="00125D2D"/>
    <w:rsid w:val="00132545"/>
    <w:rsid w:val="00135F57"/>
    <w:rsid w:val="00144B2A"/>
    <w:rsid w:val="00146505"/>
    <w:rsid w:val="001507A7"/>
    <w:rsid w:val="001645C0"/>
    <w:rsid w:val="00177D94"/>
    <w:rsid w:val="001815FC"/>
    <w:rsid w:val="00187A8D"/>
    <w:rsid w:val="001950A9"/>
    <w:rsid w:val="00196395"/>
    <w:rsid w:val="001B3AB8"/>
    <w:rsid w:val="001C1261"/>
    <w:rsid w:val="001C6C62"/>
    <w:rsid w:val="001D3D17"/>
    <w:rsid w:val="001D47B8"/>
    <w:rsid w:val="001D5EDA"/>
    <w:rsid w:val="001D5F73"/>
    <w:rsid w:val="001D609C"/>
    <w:rsid w:val="001E1B35"/>
    <w:rsid w:val="001F42FC"/>
    <w:rsid w:val="001F6235"/>
    <w:rsid w:val="00200D83"/>
    <w:rsid w:val="00207C7C"/>
    <w:rsid w:val="00217ECD"/>
    <w:rsid w:val="00226614"/>
    <w:rsid w:val="00230656"/>
    <w:rsid w:val="00236717"/>
    <w:rsid w:val="00240B23"/>
    <w:rsid w:val="00241D18"/>
    <w:rsid w:val="00242518"/>
    <w:rsid w:val="00251B17"/>
    <w:rsid w:val="002651EE"/>
    <w:rsid w:val="00266A6D"/>
    <w:rsid w:val="00266B56"/>
    <w:rsid w:val="00273859"/>
    <w:rsid w:val="002754B5"/>
    <w:rsid w:val="00293D1B"/>
    <w:rsid w:val="00295C60"/>
    <w:rsid w:val="002A2BE1"/>
    <w:rsid w:val="002B4A5B"/>
    <w:rsid w:val="002C06E0"/>
    <w:rsid w:val="002C2B53"/>
    <w:rsid w:val="002D3760"/>
    <w:rsid w:val="002D3D16"/>
    <w:rsid w:val="002D4AC9"/>
    <w:rsid w:val="002D7C5F"/>
    <w:rsid w:val="002F5473"/>
    <w:rsid w:val="0031471A"/>
    <w:rsid w:val="00315AD2"/>
    <w:rsid w:val="00320471"/>
    <w:rsid w:val="00321A4A"/>
    <w:rsid w:val="00325371"/>
    <w:rsid w:val="00333B0E"/>
    <w:rsid w:val="00333B4A"/>
    <w:rsid w:val="00337D37"/>
    <w:rsid w:val="00337F8B"/>
    <w:rsid w:val="00342DB2"/>
    <w:rsid w:val="00355A08"/>
    <w:rsid w:val="003642E3"/>
    <w:rsid w:val="00366820"/>
    <w:rsid w:val="00366AD8"/>
    <w:rsid w:val="003865A7"/>
    <w:rsid w:val="003A0730"/>
    <w:rsid w:val="003A1295"/>
    <w:rsid w:val="003A296D"/>
    <w:rsid w:val="003C6EFD"/>
    <w:rsid w:val="003D19E2"/>
    <w:rsid w:val="003E00BE"/>
    <w:rsid w:val="003E0164"/>
    <w:rsid w:val="003E7EF8"/>
    <w:rsid w:val="003F1B3C"/>
    <w:rsid w:val="003F3BDF"/>
    <w:rsid w:val="003F45FE"/>
    <w:rsid w:val="003F752A"/>
    <w:rsid w:val="0040080B"/>
    <w:rsid w:val="0040152F"/>
    <w:rsid w:val="00407640"/>
    <w:rsid w:val="00421AB1"/>
    <w:rsid w:val="00431AE6"/>
    <w:rsid w:val="0044618D"/>
    <w:rsid w:val="00457CCD"/>
    <w:rsid w:val="00460952"/>
    <w:rsid w:val="00493234"/>
    <w:rsid w:val="00494F28"/>
    <w:rsid w:val="004B3D1A"/>
    <w:rsid w:val="004B63DC"/>
    <w:rsid w:val="004B73B8"/>
    <w:rsid w:val="004C30FF"/>
    <w:rsid w:val="004C69AC"/>
    <w:rsid w:val="004D3D8F"/>
    <w:rsid w:val="004E48CD"/>
    <w:rsid w:val="004E4E08"/>
    <w:rsid w:val="004F0EB5"/>
    <w:rsid w:val="00517D94"/>
    <w:rsid w:val="00520DDF"/>
    <w:rsid w:val="00525C8D"/>
    <w:rsid w:val="00530267"/>
    <w:rsid w:val="00543336"/>
    <w:rsid w:val="005476DA"/>
    <w:rsid w:val="0055214D"/>
    <w:rsid w:val="0055713D"/>
    <w:rsid w:val="00561EE8"/>
    <w:rsid w:val="00591037"/>
    <w:rsid w:val="005A2CA6"/>
    <w:rsid w:val="005A359E"/>
    <w:rsid w:val="005A4A2C"/>
    <w:rsid w:val="005A6671"/>
    <w:rsid w:val="005C0230"/>
    <w:rsid w:val="005C36DB"/>
    <w:rsid w:val="005D4F9B"/>
    <w:rsid w:val="005E20F4"/>
    <w:rsid w:val="005E7F81"/>
    <w:rsid w:val="005F2621"/>
    <w:rsid w:val="005F62EA"/>
    <w:rsid w:val="00600247"/>
    <w:rsid w:val="00602060"/>
    <w:rsid w:val="0061162A"/>
    <w:rsid w:val="006133E4"/>
    <w:rsid w:val="006221BA"/>
    <w:rsid w:val="0063008F"/>
    <w:rsid w:val="00630109"/>
    <w:rsid w:val="00640D0F"/>
    <w:rsid w:val="00641BE1"/>
    <w:rsid w:val="00641D1B"/>
    <w:rsid w:val="0068226E"/>
    <w:rsid w:val="0068229F"/>
    <w:rsid w:val="00690664"/>
    <w:rsid w:val="006916A6"/>
    <w:rsid w:val="006C0613"/>
    <w:rsid w:val="006E057E"/>
    <w:rsid w:val="006E5E56"/>
    <w:rsid w:val="006E60F4"/>
    <w:rsid w:val="006F50F0"/>
    <w:rsid w:val="00712E23"/>
    <w:rsid w:val="007139DA"/>
    <w:rsid w:val="007161EA"/>
    <w:rsid w:val="00716A81"/>
    <w:rsid w:val="00724F77"/>
    <w:rsid w:val="007504A9"/>
    <w:rsid w:val="00770A0A"/>
    <w:rsid w:val="00787258"/>
    <w:rsid w:val="00794579"/>
    <w:rsid w:val="00794980"/>
    <w:rsid w:val="007C2A49"/>
    <w:rsid w:val="007C47AF"/>
    <w:rsid w:val="007E12BC"/>
    <w:rsid w:val="007E4B28"/>
    <w:rsid w:val="007F0705"/>
    <w:rsid w:val="0081222B"/>
    <w:rsid w:val="00813967"/>
    <w:rsid w:val="0082555C"/>
    <w:rsid w:val="00840BB9"/>
    <w:rsid w:val="00846764"/>
    <w:rsid w:val="008524DA"/>
    <w:rsid w:val="008563F1"/>
    <w:rsid w:val="00860CD3"/>
    <w:rsid w:val="008656A8"/>
    <w:rsid w:val="008730C3"/>
    <w:rsid w:val="00882CA0"/>
    <w:rsid w:val="0089507E"/>
    <w:rsid w:val="008A294F"/>
    <w:rsid w:val="008B2542"/>
    <w:rsid w:val="008C0528"/>
    <w:rsid w:val="008C253D"/>
    <w:rsid w:val="008D42A1"/>
    <w:rsid w:val="008D7AAF"/>
    <w:rsid w:val="00921E1A"/>
    <w:rsid w:val="00936DB2"/>
    <w:rsid w:val="00942FF9"/>
    <w:rsid w:val="00944BD8"/>
    <w:rsid w:val="009515E6"/>
    <w:rsid w:val="009567EB"/>
    <w:rsid w:val="009604BB"/>
    <w:rsid w:val="00961FF3"/>
    <w:rsid w:val="0096352D"/>
    <w:rsid w:val="00963BE1"/>
    <w:rsid w:val="0096559D"/>
    <w:rsid w:val="0099086A"/>
    <w:rsid w:val="00990FD2"/>
    <w:rsid w:val="009A62AD"/>
    <w:rsid w:val="009B5651"/>
    <w:rsid w:val="009B61FD"/>
    <w:rsid w:val="009C2286"/>
    <w:rsid w:val="009C75D4"/>
    <w:rsid w:val="009D6A70"/>
    <w:rsid w:val="009E0881"/>
    <w:rsid w:val="009E5245"/>
    <w:rsid w:val="00A01E84"/>
    <w:rsid w:val="00A04A64"/>
    <w:rsid w:val="00A056E2"/>
    <w:rsid w:val="00A07293"/>
    <w:rsid w:val="00A16E1D"/>
    <w:rsid w:val="00A31897"/>
    <w:rsid w:val="00A57870"/>
    <w:rsid w:val="00A63EF1"/>
    <w:rsid w:val="00A653AB"/>
    <w:rsid w:val="00A65697"/>
    <w:rsid w:val="00A6731A"/>
    <w:rsid w:val="00A67925"/>
    <w:rsid w:val="00A71030"/>
    <w:rsid w:val="00A74BEA"/>
    <w:rsid w:val="00A775F3"/>
    <w:rsid w:val="00A80363"/>
    <w:rsid w:val="00A91ADA"/>
    <w:rsid w:val="00AA5D47"/>
    <w:rsid w:val="00AB520E"/>
    <w:rsid w:val="00AB5AAA"/>
    <w:rsid w:val="00AE4F4D"/>
    <w:rsid w:val="00AF05B9"/>
    <w:rsid w:val="00AF7310"/>
    <w:rsid w:val="00B007AC"/>
    <w:rsid w:val="00B06836"/>
    <w:rsid w:val="00B15748"/>
    <w:rsid w:val="00B173A0"/>
    <w:rsid w:val="00B330F3"/>
    <w:rsid w:val="00B36196"/>
    <w:rsid w:val="00B462C8"/>
    <w:rsid w:val="00B47112"/>
    <w:rsid w:val="00B54991"/>
    <w:rsid w:val="00B67FC3"/>
    <w:rsid w:val="00B80CBE"/>
    <w:rsid w:val="00B827F0"/>
    <w:rsid w:val="00B87D89"/>
    <w:rsid w:val="00BA2A45"/>
    <w:rsid w:val="00BA398A"/>
    <w:rsid w:val="00BB1A8F"/>
    <w:rsid w:val="00BB4BA2"/>
    <w:rsid w:val="00BB5A93"/>
    <w:rsid w:val="00BB7E9E"/>
    <w:rsid w:val="00BC0D42"/>
    <w:rsid w:val="00BD0DB8"/>
    <w:rsid w:val="00BD27B3"/>
    <w:rsid w:val="00BE1435"/>
    <w:rsid w:val="00BF63F0"/>
    <w:rsid w:val="00C31355"/>
    <w:rsid w:val="00C3482F"/>
    <w:rsid w:val="00C431A6"/>
    <w:rsid w:val="00C51EC9"/>
    <w:rsid w:val="00C5521F"/>
    <w:rsid w:val="00C65362"/>
    <w:rsid w:val="00C7292F"/>
    <w:rsid w:val="00C75853"/>
    <w:rsid w:val="00C80B98"/>
    <w:rsid w:val="00C854FC"/>
    <w:rsid w:val="00CA2347"/>
    <w:rsid w:val="00CA5F52"/>
    <w:rsid w:val="00CB0AE9"/>
    <w:rsid w:val="00CB75D5"/>
    <w:rsid w:val="00CC04F7"/>
    <w:rsid w:val="00CD3DB0"/>
    <w:rsid w:val="00CE38B7"/>
    <w:rsid w:val="00CF1B1A"/>
    <w:rsid w:val="00D05C7D"/>
    <w:rsid w:val="00D1507B"/>
    <w:rsid w:val="00D20F9A"/>
    <w:rsid w:val="00D22FDF"/>
    <w:rsid w:val="00D50679"/>
    <w:rsid w:val="00D52C41"/>
    <w:rsid w:val="00D55A82"/>
    <w:rsid w:val="00D60F05"/>
    <w:rsid w:val="00D72589"/>
    <w:rsid w:val="00D81D01"/>
    <w:rsid w:val="00D845B3"/>
    <w:rsid w:val="00D94705"/>
    <w:rsid w:val="00D9575D"/>
    <w:rsid w:val="00DB7142"/>
    <w:rsid w:val="00DD3BBB"/>
    <w:rsid w:val="00DF1A7E"/>
    <w:rsid w:val="00DF7357"/>
    <w:rsid w:val="00E066CA"/>
    <w:rsid w:val="00E16931"/>
    <w:rsid w:val="00E2069F"/>
    <w:rsid w:val="00E242C7"/>
    <w:rsid w:val="00E357D3"/>
    <w:rsid w:val="00E506D7"/>
    <w:rsid w:val="00E516B5"/>
    <w:rsid w:val="00E54E4A"/>
    <w:rsid w:val="00E563F1"/>
    <w:rsid w:val="00E643C0"/>
    <w:rsid w:val="00E64ED7"/>
    <w:rsid w:val="00E84212"/>
    <w:rsid w:val="00E90C01"/>
    <w:rsid w:val="00E96E97"/>
    <w:rsid w:val="00E97F18"/>
    <w:rsid w:val="00EC447D"/>
    <w:rsid w:val="00EC4BEE"/>
    <w:rsid w:val="00EC5AFA"/>
    <w:rsid w:val="00ED738E"/>
    <w:rsid w:val="00ED7498"/>
    <w:rsid w:val="00EE15C4"/>
    <w:rsid w:val="00EE5FAF"/>
    <w:rsid w:val="00EF5373"/>
    <w:rsid w:val="00F067DF"/>
    <w:rsid w:val="00F079DF"/>
    <w:rsid w:val="00F50E2A"/>
    <w:rsid w:val="00F51AD4"/>
    <w:rsid w:val="00F77FDE"/>
    <w:rsid w:val="00F955F9"/>
    <w:rsid w:val="00F95CCE"/>
    <w:rsid w:val="00F963C7"/>
    <w:rsid w:val="00FC1B2B"/>
    <w:rsid w:val="00FC43A2"/>
    <w:rsid w:val="00FC4CD1"/>
    <w:rsid w:val="00FC5875"/>
    <w:rsid w:val="00FC6AE3"/>
    <w:rsid w:val="00FD3A9B"/>
    <w:rsid w:val="00FE2A91"/>
    <w:rsid w:val="00FF12B3"/>
    <w:rsid w:val="00FF4E88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8">
    <w:name w:val="Document Map"/>
    <w:basedOn w:val="a"/>
    <w:link w:val="af9"/>
    <w:rsid w:val="009A62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link w:val="af8"/>
    <w:rsid w:val="009A6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1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58;&#1040;\&#1050;&#1052;&#1057;\&#1086;&#1087;&#1083;&#1072;&#1090;&#1072;%20&#1090;&#1088;&#1091;&#1076;&#1072;%20&#1085;&#1077;%20&#1084;&#1091;&#1085;&#1080;&#1094;&#1080;&#1087;.%20(&#1042;&#1086;&#1089;&#1089;&#1090;&#1072;&#1085;&#1086;&#1074;&#1083;&#1077;&#1085;).do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0092A-C67B-4E3F-A21E-ECE242C1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оплата труда не муницип. (Восстановлен).doc</Template>
  <TotalTime>2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pravobl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User</dc:creator>
  <cp:lastModifiedBy>Пользователь</cp:lastModifiedBy>
  <cp:revision>3</cp:revision>
  <cp:lastPrinted>2023-01-11T05:56:00Z</cp:lastPrinted>
  <dcterms:created xsi:type="dcterms:W3CDTF">2023-01-09T10:39:00Z</dcterms:created>
  <dcterms:modified xsi:type="dcterms:W3CDTF">2023-01-11T05:57:00Z</dcterms:modified>
</cp:coreProperties>
</file>