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45" w:rsidRDefault="00127A27" w:rsidP="00E86670">
      <w:pPr>
        <w:widowControl/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-358140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045" w:rsidRDefault="00853045" w:rsidP="00853045">
      <w:pPr>
        <w:widowControl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53045">
        <w:trPr>
          <w:trHeight w:hRule="exact" w:val="119"/>
        </w:trPr>
        <w:tc>
          <w:tcPr>
            <w:tcW w:w="9606" w:type="dxa"/>
          </w:tcPr>
          <w:p w:rsidR="00853045" w:rsidRDefault="00853045" w:rsidP="0085304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53045">
        <w:tc>
          <w:tcPr>
            <w:tcW w:w="9606" w:type="dxa"/>
          </w:tcPr>
          <w:p w:rsidR="00127A27" w:rsidRDefault="00127A27" w:rsidP="00127A27">
            <w:pPr>
              <w:pStyle w:val="3"/>
              <w:rPr>
                <w:sz w:val="32"/>
                <w:szCs w:val="32"/>
              </w:rPr>
            </w:pPr>
          </w:p>
          <w:p w:rsidR="00853045" w:rsidRPr="00E86670" w:rsidRDefault="00853045" w:rsidP="00127A27">
            <w:pPr>
              <w:pStyle w:val="3"/>
              <w:rPr>
                <w:sz w:val="32"/>
                <w:szCs w:val="32"/>
              </w:rPr>
            </w:pPr>
            <w:r w:rsidRPr="00E86670">
              <w:rPr>
                <w:sz w:val="32"/>
                <w:szCs w:val="32"/>
              </w:rPr>
              <w:t xml:space="preserve">АДМИНИСТРАЦИЯ </w:t>
            </w:r>
            <w:r w:rsidR="00127A27">
              <w:rPr>
                <w:sz w:val="32"/>
                <w:szCs w:val="32"/>
              </w:rPr>
              <w:t>КИЖЕВАТОВСКОГО</w:t>
            </w:r>
            <w:r w:rsidRPr="00E86670">
              <w:rPr>
                <w:sz w:val="32"/>
                <w:szCs w:val="32"/>
              </w:rPr>
              <w:t xml:space="preserve"> </w:t>
            </w:r>
            <w:r w:rsidR="00E86670" w:rsidRPr="00E86670">
              <w:rPr>
                <w:sz w:val="32"/>
                <w:szCs w:val="32"/>
              </w:rPr>
              <w:t>СЕЛЬСОВЕТА БЕССОНОВСКОГО</w:t>
            </w:r>
            <w:r w:rsidRPr="00E86670">
              <w:rPr>
                <w:sz w:val="32"/>
                <w:szCs w:val="32"/>
              </w:rPr>
              <w:t>РАЙОНА</w:t>
            </w:r>
            <w:r w:rsidR="00E86670">
              <w:rPr>
                <w:sz w:val="32"/>
                <w:szCs w:val="32"/>
              </w:rPr>
              <w:t xml:space="preserve"> ПЕНЗЕНСКОЙ ОБЛАСТИ</w:t>
            </w:r>
          </w:p>
        </w:tc>
      </w:tr>
      <w:tr w:rsidR="00853045">
        <w:trPr>
          <w:trHeight w:hRule="exact" w:val="397"/>
        </w:trPr>
        <w:tc>
          <w:tcPr>
            <w:tcW w:w="9606" w:type="dxa"/>
            <w:vAlign w:val="center"/>
          </w:tcPr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</w:tc>
      </w:tr>
      <w:tr w:rsidR="00853045">
        <w:tc>
          <w:tcPr>
            <w:tcW w:w="9606" w:type="dxa"/>
          </w:tcPr>
          <w:p w:rsidR="00853045" w:rsidRPr="0070636F" w:rsidRDefault="00853045" w:rsidP="00127A27">
            <w:pPr>
              <w:pStyle w:val="3"/>
              <w:rPr>
                <w:sz w:val="32"/>
                <w:szCs w:val="32"/>
              </w:rPr>
            </w:pPr>
            <w:r w:rsidRPr="0070636F">
              <w:rPr>
                <w:sz w:val="32"/>
                <w:szCs w:val="32"/>
              </w:rPr>
              <w:t>ПОСТАНОВЛЕНИЕ</w:t>
            </w:r>
          </w:p>
        </w:tc>
      </w:tr>
      <w:tr w:rsidR="00853045" w:rsidTr="00A95C59">
        <w:trPr>
          <w:trHeight w:hRule="exact" w:val="471"/>
        </w:trPr>
        <w:tc>
          <w:tcPr>
            <w:tcW w:w="9606" w:type="dxa"/>
            <w:vAlign w:val="center"/>
          </w:tcPr>
          <w:p w:rsidR="00853045" w:rsidRPr="00877719" w:rsidRDefault="00853045" w:rsidP="00853045"/>
        </w:tc>
      </w:tr>
      <w:tr w:rsidR="00853045" w:rsidTr="000D4D5E">
        <w:trPr>
          <w:trHeight w:hRule="exact" w:val="80"/>
        </w:trPr>
        <w:tc>
          <w:tcPr>
            <w:tcW w:w="9606" w:type="dxa"/>
            <w:vAlign w:val="center"/>
          </w:tcPr>
          <w:p w:rsidR="00853045" w:rsidRPr="007C7632" w:rsidRDefault="00853045" w:rsidP="00853045">
            <w:pPr>
              <w:pStyle w:val="3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53045">
        <w:tc>
          <w:tcPr>
            <w:tcW w:w="284" w:type="dxa"/>
            <w:vAlign w:val="bottom"/>
          </w:tcPr>
          <w:p w:rsidR="00853045" w:rsidRDefault="00853045" w:rsidP="00853045">
            <w:pPr>
              <w:widowControl/>
              <w:rPr>
                <w:sz w:val="24"/>
              </w:rPr>
            </w:pPr>
          </w:p>
          <w:p w:rsidR="00853045" w:rsidRDefault="00853045" w:rsidP="0085304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3045" w:rsidRDefault="00853045" w:rsidP="00A95C59">
            <w:pPr>
              <w:widowControl/>
              <w:jc w:val="center"/>
              <w:rPr>
                <w:sz w:val="24"/>
              </w:rPr>
            </w:pPr>
          </w:p>
          <w:p w:rsidR="0071144A" w:rsidRDefault="0071144A" w:rsidP="00127A2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27A27">
              <w:rPr>
                <w:sz w:val="24"/>
              </w:rPr>
              <w:t>8</w:t>
            </w:r>
            <w:r>
              <w:rPr>
                <w:sz w:val="24"/>
              </w:rPr>
              <w:t xml:space="preserve"> марта 2019 года</w:t>
            </w:r>
          </w:p>
        </w:tc>
        <w:tc>
          <w:tcPr>
            <w:tcW w:w="397" w:type="dxa"/>
            <w:vAlign w:val="bottom"/>
          </w:tcPr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3045" w:rsidRDefault="00853045" w:rsidP="00481114">
            <w:pPr>
              <w:widowControl/>
              <w:jc w:val="center"/>
              <w:rPr>
                <w:sz w:val="24"/>
              </w:rPr>
            </w:pPr>
          </w:p>
          <w:p w:rsidR="0071144A" w:rsidRDefault="00127A27" w:rsidP="0048111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853045">
        <w:tc>
          <w:tcPr>
            <w:tcW w:w="4650" w:type="dxa"/>
            <w:gridSpan w:val="4"/>
          </w:tcPr>
          <w:p w:rsidR="00853045" w:rsidRDefault="00853045" w:rsidP="00853045">
            <w:pPr>
              <w:widowControl/>
              <w:jc w:val="center"/>
              <w:rPr>
                <w:sz w:val="10"/>
              </w:rPr>
            </w:pP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127A27">
              <w:rPr>
                <w:sz w:val="24"/>
              </w:rPr>
              <w:t xml:space="preserve">Кижеватово </w:t>
            </w: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</w:p>
        </w:tc>
      </w:tr>
    </w:tbl>
    <w:p w:rsidR="000D4D5E" w:rsidRPr="006B250B" w:rsidRDefault="0071144A" w:rsidP="00127A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</w:t>
      </w:r>
      <w:r w:rsidR="00327896">
        <w:rPr>
          <w:b/>
          <w:sz w:val="24"/>
          <w:szCs w:val="24"/>
        </w:rPr>
        <w:t xml:space="preserve"> в постановление администрации Кижеватовского</w:t>
      </w:r>
      <w:r>
        <w:rPr>
          <w:b/>
          <w:sz w:val="24"/>
          <w:szCs w:val="24"/>
        </w:rPr>
        <w:t xml:space="preserve"> сельсовета Бессоновского района Пензенской области № </w:t>
      </w:r>
      <w:r w:rsidR="00327896">
        <w:rPr>
          <w:b/>
          <w:sz w:val="24"/>
          <w:szCs w:val="24"/>
        </w:rPr>
        <w:t>143</w:t>
      </w:r>
      <w:r>
        <w:rPr>
          <w:b/>
          <w:sz w:val="24"/>
          <w:szCs w:val="24"/>
        </w:rPr>
        <w:t xml:space="preserve"> от 2</w:t>
      </w:r>
      <w:r w:rsidR="00327896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.10.2018 г. «</w:t>
      </w:r>
      <w:r w:rsidR="000D4D5E" w:rsidRPr="006B250B">
        <w:rPr>
          <w:b/>
          <w:sz w:val="24"/>
          <w:szCs w:val="24"/>
        </w:rPr>
        <w:t>Об утверждении Административного регламента</w:t>
      </w:r>
      <w:r w:rsidR="006B250B">
        <w:rPr>
          <w:b/>
          <w:sz w:val="24"/>
          <w:szCs w:val="24"/>
        </w:rPr>
        <w:t xml:space="preserve"> </w:t>
      </w:r>
      <w:r w:rsidR="000D4D5E" w:rsidRPr="006B250B">
        <w:rPr>
          <w:b/>
          <w:sz w:val="24"/>
          <w:szCs w:val="24"/>
        </w:rPr>
        <w:t>предоставлени</w:t>
      </w:r>
      <w:r w:rsidR="00D7159D" w:rsidRPr="006B250B">
        <w:rPr>
          <w:b/>
          <w:sz w:val="24"/>
          <w:szCs w:val="24"/>
        </w:rPr>
        <w:t>я</w:t>
      </w:r>
      <w:r w:rsidR="006B250B">
        <w:rPr>
          <w:b/>
          <w:sz w:val="24"/>
          <w:szCs w:val="24"/>
        </w:rPr>
        <w:t xml:space="preserve"> муниципальной </w:t>
      </w:r>
      <w:r w:rsidR="000D4D5E" w:rsidRPr="006B250B">
        <w:rPr>
          <w:b/>
          <w:sz w:val="24"/>
          <w:szCs w:val="24"/>
        </w:rPr>
        <w:t>услуги</w:t>
      </w:r>
      <w:r w:rsidR="006B250B">
        <w:rPr>
          <w:b/>
          <w:sz w:val="24"/>
          <w:szCs w:val="24"/>
        </w:rPr>
        <w:t xml:space="preserve"> </w:t>
      </w:r>
      <w:r w:rsidR="000D4D5E" w:rsidRPr="006B250B">
        <w:rPr>
          <w:b/>
          <w:sz w:val="24"/>
          <w:szCs w:val="24"/>
        </w:rPr>
        <w:t>«</w:t>
      </w:r>
      <w:r w:rsidR="00D7159D" w:rsidRPr="006B250B">
        <w:rPr>
          <w:b/>
          <w:sz w:val="24"/>
          <w:szCs w:val="24"/>
        </w:rPr>
        <w:t>П</w:t>
      </w:r>
      <w:r w:rsidR="00481114" w:rsidRPr="006B250B">
        <w:rPr>
          <w:b/>
          <w:sz w:val="24"/>
          <w:szCs w:val="24"/>
        </w:rPr>
        <w:t>рисвоени</w:t>
      </w:r>
      <w:r w:rsidR="00D7159D" w:rsidRPr="006B250B">
        <w:rPr>
          <w:b/>
          <w:sz w:val="24"/>
          <w:szCs w:val="24"/>
        </w:rPr>
        <w:t>е</w:t>
      </w:r>
      <w:r w:rsidR="00481114" w:rsidRPr="006B250B">
        <w:rPr>
          <w:b/>
          <w:sz w:val="24"/>
          <w:szCs w:val="24"/>
        </w:rPr>
        <w:t xml:space="preserve"> </w:t>
      </w:r>
      <w:r w:rsidR="00D7159D" w:rsidRPr="006B250B">
        <w:rPr>
          <w:b/>
          <w:sz w:val="24"/>
          <w:szCs w:val="24"/>
        </w:rPr>
        <w:t>и</w:t>
      </w:r>
      <w:r w:rsidR="00481114" w:rsidRPr="006B250B">
        <w:rPr>
          <w:b/>
          <w:sz w:val="24"/>
          <w:szCs w:val="24"/>
        </w:rPr>
        <w:t xml:space="preserve"> аннулировани</w:t>
      </w:r>
      <w:r w:rsidR="00D7159D" w:rsidRPr="006B250B">
        <w:rPr>
          <w:b/>
          <w:sz w:val="24"/>
          <w:szCs w:val="24"/>
        </w:rPr>
        <w:t>е</w:t>
      </w:r>
      <w:r w:rsidR="00481114" w:rsidRPr="006B250B">
        <w:rPr>
          <w:b/>
          <w:sz w:val="24"/>
          <w:szCs w:val="24"/>
        </w:rPr>
        <w:t xml:space="preserve"> адресов»</w:t>
      </w:r>
      <w:r>
        <w:rPr>
          <w:b/>
          <w:sz w:val="24"/>
          <w:szCs w:val="24"/>
        </w:rPr>
        <w:t>»</w:t>
      </w:r>
    </w:p>
    <w:p w:rsidR="000D4D5E" w:rsidRPr="006B250B" w:rsidRDefault="000D4D5E" w:rsidP="000D4D5E">
      <w:pPr>
        <w:jc w:val="center"/>
        <w:rPr>
          <w:sz w:val="24"/>
          <w:szCs w:val="24"/>
        </w:rPr>
      </w:pPr>
    </w:p>
    <w:p w:rsidR="00B452FC" w:rsidRPr="006B250B" w:rsidRDefault="00481114" w:rsidP="00481114">
      <w:pPr>
        <w:widowControl/>
        <w:spacing w:line="216" w:lineRule="auto"/>
        <w:ind w:firstLine="709"/>
        <w:jc w:val="both"/>
        <w:rPr>
          <w:b/>
          <w:sz w:val="24"/>
          <w:szCs w:val="24"/>
        </w:rPr>
      </w:pPr>
      <w:r w:rsidRPr="006B250B">
        <w:rPr>
          <w:sz w:val="24"/>
          <w:szCs w:val="24"/>
        </w:rPr>
        <w:t xml:space="preserve">В целях реализации положений Федерального </w:t>
      </w:r>
      <w:hyperlink r:id="rId9" w:history="1">
        <w:r w:rsidRPr="006B250B">
          <w:rPr>
            <w:sz w:val="24"/>
            <w:szCs w:val="24"/>
          </w:rPr>
          <w:t>закона</w:t>
        </w:r>
      </w:hyperlink>
      <w:r w:rsidRPr="006B250B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 (с последующими изменениями), в соответствии с </w:t>
      </w:r>
      <w:hyperlink r:id="rId10" w:history="1">
        <w:r w:rsidRPr="006B250B">
          <w:rPr>
            <w:sz w:val="24"/>
            <w:szCs w:val="24"/>
          </w:rPr>
          <w:t>постановлением</w:t>
        </w:r>
      </w:hyperlink>
      <w:r w:rsidRPr="006B250B">
        <w:rPr>
          <w:sz w:val="24"/>
          <w:szCs w:val="24"/>
        </w:rPr>
        <w:t xml:space="preserve"> администрации </w:t>
      </w:r>
      <w:r w:rsidRPr="0071144A">
        <w:rPr>
          <w:sz w:val="24"/>
          <w:szCs w:val="24"/>
        </w:rPr>
        <w:t>Бессоновского сельсовета Бессоновского района Пензенской области</w:t>
      </w:r>
      <w:r w:rsidRPr="006B250B">
        <w:rPr>
          <w:sz w:val="24"/>
          <w:szCs w:val="24"/>
        </w:rPr>
        <w:t xml:space="preserve"> от </w:t>
      </w:r>
      <w:r w:rsidR="0071144A">
        <w:rPr>
          <w:sz w:val="24"/>
          <w:szCs w:val="24"/>
        </w:rPr>
        <w:t>06.02.2019</w:t>
      </w:r>
      <w:r w:rsidRPr="006B250B">
        <w:rPr>
          <w:sz w:val="24"/>
          <w:szCs w:val="24"/>
        </w:rPr>
        <w:t xml:space="preserve"> г. N </w:t>
      </w:r>
      <w:r w:rsidR="00327896">
        <w:rPr>
          <w:sz w:val="24"/>
          <w:szCs w:val="24"/>
        </w:rPr>
        <w:t>16</w:t>
      </w:r>
      <w:r w:rsidRPr="006B250B">
        <w:rPr>
          <w:sz w:val="24"/>
          <w:szCs w:val="24"/>
        </w:rPr>
        <w:t xml:space="preserve"> «</w:t>
      </w:r>
      <w:proofErr w:type="gramStart"/>
      <w:r w:rsidR="0071144A" w:rsidRPr="0071144A">
        <w:rPr>
          <w:sz w:val="24"/>
          <w:szCs w:val="24"/>
        </w:rPr>
        <w:t>Об</w:t>
      </w:r>
      <w:proofErr w:type="gramEnd"/>
      <w:r w:rsidR="0071144A" w:rsidRPr="0071144A">
        <w:rPr>
          <w:sz w:val="24"/>
          <w:szCs w:val="24"/>
        </w:rPr>
        <w:t xml:space="preserve">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="00327896">
        <w:rPr>
          <w:sz w:val="24"/>
          <w:szCs w:val="24"/>
        </w:rPr>
        <w:t>Кижеватовского</w:t>
      </w:r>
      <w:r w:rsidR="0071144A" w:rsidRPr="0071144A">
        <w:rPr>
          <w:sz w:val="24"/>
          <w:szCs w:val="24"/>
        </w:rPr>
        <w:t xml:space="preserve"> сельсовета Бессоновского района Пензенской области</w:t>
      </w:r>
      <w:r w:rsidRPr="006B250B">
        <w:rPr>
          <w:sz w:val="24"/>
          <w:szCs w:val="24"/>
        </w:rPr>
        <w:t xml:space="preserve">», </w:t>
      </w:r>
      <w:r w:rsidR="0071144A" w:rsidRPr="0071144A">
        <w:rPr>
          <w:sz w:val="24"/>
          <w:szCs w:val="24"/>
        </w:rPr>
        <w:t xml:space="preserve">от 13.02.2019 г. № </w:t>
      </w:r>
      <w:r w:rsidR="00327896">
        <w:rPr>
          <w:sz w:val="24"/>
          <w:szCs w:val="24"/>
        </w:rPr>
        <w:t>20</w:t>
      </w:r>
      <w:r w:rsidR="0071144A" w:rsidRPr="0071144A">
        <w:rPr>
          <w:sz w:val="24"/>
          <w:szCs w:val="24"/>
        </w:rPr>
        <w:t xml:space="preserve"> «Об утверждении  Перечня муниципальных услуг, предоставляемых  администрацией  </w:t>
      </w:r>
      <w:r w:rsidR="00327896">
        <w:rPr>
          <w:sz w:val="24"/>
          <w:szCs w:val="24"/>
        </w:rPr>
        <w:t>Кижеватовского</w:t>
      </w:r>
      <w:r w:rsidR="0071144A" w:rsidRPr="0071144A">
        <w:rPr>
          <w:sz w:val="24"/>
          <w:szCs w:val="24"/>
        </w:rPr>
        <w:t xml:space="preserve"> сельсовета Бессоновского района Пензенской области»</w:t>
      </w:r>
      <w:r w:rsidR="00D7159D" w:rsidRPr="006B250B">
        <w:rPr>
          <w:sz w:val="24"/>
          <w:szCs w:val="24"/>
        </w:rPr>
        <w:t xml:space="preserve">, </w:t>
      </w:r>
      <w:r w:rsidRPr="006B250B">
        <w:rPr>
          <w:sz w:val="24"/>
          <w:szCs w:val="24"/>
        </w:rPr>
        <w:t xml:space="preserve">руководствуясь </w:t>
      </w:r>
      <w:r w:rsidR="00492A69" w:rsidRPr="006B250B">
        <w:rPr>
          <w:sz w:val="24"/>
          <w:szCs w:val="24"/>
        </w:rPr>
        <w:t xml:space="preserve">Уставом </w:t>
      </w:r>
      <w:r w:rsidR="00127A27">
        <w:rPr>
          <w:sz w:val="24"/>
          <w:szCs w:val="24"/>
        </w:rPr>
        <w:t>Кижеватовского</w:t>
      </w:r>
      <w:r w:rsidR="00E86670" w:rsidRPr="006B250B">
        <w:rPr>
          <w:spacing w:val="1"/>
          <w:sz w:val="24"/>
          <w:szCs w:val="24"/>
        </w:rPr>
        <w:t xml:space="preserve"> сельсовета Бессоновского района Пензенской области</w:t>
      </w:r>
      <w:r w:rsidR="00DF12E7" w:rsidRPr="006B250B">
        <w:rPr>
          <w:sz w:val="24"/>
          <w:szCs w:val="24"/>
        </w:rPr>
        <w:t xml:space="preserve">, </w:t>
      </w:r>
      <w:r w:rsidR="00B452FC" w:rsidRPr="006B250B">
        <w:rPr>
          <w:sz w:val="24"/>
          <w:szCs w:val="24"/>
        </w:rPr>
        <w:t xml:space="preserve">администрация  </w:t>
      </w:r>
      <w:r w:rsidR="00127A27">
        <w:rPr>
          <w:sz w:val="24"/>
          <w:szCs w:val="24"/>
        </w:rPr>
        <w:t>Кижеватовского</w:t>
      </w:r>
      <w:r w:rsidR="00E86670" w:rsidRPr="006B250B">
        <w:rPr>
          <w:spacing w:val="1"/>
          <w:sz w:val="24"/>
          <w:szCs w:val="24"/>
        </w:rPr>
        <w:t xml:space="preserve"> сельсовета Бессоновского района Пензенской области</w:t>
      </w:r>
      <w:r w:rsidR="00E86670" w:rsidRPr="006B250B">
        <w:rPr>
          <w:sz w:val="24"/>
          <w:szCs w:val="24"/>
        </w:rPr>
        <w:t xml:space="preserve"> </w:t>
      </w:r>
      <w:proofErr w:type="spellStart"/>
      <w:proofErr w:type="gramStart"/>
      <w:r w:rsidR="00B452FC" w:rsidRPr="006B250B">
        <w:rPr>
          <w:b/>
          <w:sz w:val="24"/>
          <w:szCs w:val="24"/>
        </w:rPr>
        <w:t>п</w:t>
      </w:r>
      <w:proofErr w:type="spellEnd"/>
      <w:proofErr w:type="gramEnd"/>
      <w:r w:rsidR="00B452FC" w:rsidRPr="006B250B">
        <w:rPr>
          <w:b/>
          <w:sz w:val="24"/>
          <w:szCs w:val="24"/>
        </w:rPr>
        <w:t xml:space="preserve"> о с т а н </w:t>
      </w:r>
      <w:proofErr w:type="gramStart"/>
      <w:r w:rsidR="00B452FC" w:rsidRPr="006B250B">
        <w:rPr>
          <w:b/>
          <w:sz w:val="24"/>
          <w:szCs w:val="24"/>
        </w:rPr>
        <w:t>о</w:t>
      </w:r>
      <w:proofErr w:type="gramEnd"/>
      <w:r w:rsidR="00B452FC" w:rsidRPr="006B250B">
        <w:rPr>
          <w:b/>
          <w:sz w:val="24"/>
          <w:szCs w:val="24"/>
        </w:rPr>
        <w:t xml:space="preserve"> в л я е т:</w:t>
      </w:r>
    </w:p>
    <w:p w:rsidR="00D7159D" w:rsidRPr="006B250B" w:rsidRDefault="00D7159D" w:rsidP="00D7159D">
      <w:pPr>
        <w:suppressAutoHyphens/>
        <w:jc w:val="both"/>
        <w:rPr>
          <w:b/>
          <w:sz w:val="24"/>
          <w:szCs w:val="24"/>
        </w:rPr>
      </w:pPr>
    </w:p>
    <w:p w:rsidR="00CE753E" w:rsidRPr="00C109C3" w:rsidRDefault="0071144A" w:rsidP="0071144A">
      <w:pPr>
        <w:ind w:firstLine="709"/>
        <w:jc w:val="both"/>
        <w:rPr>
          <w:sz w:val="24"/>
          <w:szCs w:val="24"/>
        </w:rPr>
      </w:pPr>
      <w:bookmarkStart w:id="0" w:name="sub_1"/>
      <w:r w:rsidRPr="0071144A">
        <w:rPr>
          <w:b/>
          <w:sz w:val="24"/>
          <w:szCs w:val="24"/>
        </w:rPr>
        <w:t xml:space="preserve"> </w:t>
      </w:r>
      <w:r w:rsidRPr="00C109C3">
        <w:rPr>
          <w:sz w:val="24"/>
          <w:szCs w:val="24"/>
        </w:rPr>
        <w:t xml:space="preserve">1. Внести в постановление администрации </w:t>
      </w:r>
      <w:r w:rsidR="00127A27">
        <w:rPr>
          <w:sz w:val="24"/>
          <w:szCs w:val="24"/>
        </w:rPr>
        <w:t>Кижеватовского</w:t>
      </w:r>
      <w:r w:rsidRPr="00C109C3">
        <w:rPr>
          <w:sz w:val="24"/>
          <w:szCs w:val="24"/>
        </w:rPr>
        <w:t xml:space="preserve"> сельсовета Бессоновского района Пензенской области № </w:t>
      </w:r>
      <w:r w:rsidR="00127A27">
        <w:rPr>
          <w:sz w:val="24"/>
          <w:szCs w:val="24"/>
        </w:rPr>
        <w:t>143</w:t>
      </w:r>
      <w:r w:rsidRPr="00C109C3">
        <w:rPr>
          <w:sz w:val="24"/>
          <w:szCs w:val="24"/>
        </w:rPr>
        <w:t xml:space="preserve"> от 2</w:t>
      </w:r>
      <w:r w:rsidR="00127A27">
        <w:rPr>
          <w:sz w:val="24"/>
          <w:szCs w:val="24"/>
        </w:rPr>
        <w:t>5</w:t>
      </w:r>
      <w:r w:rsidRPr="00C109C3">
        <w:rPr>
          <w:sz w:val="24"/>
          <w:szCs w:val="24"/>
        </w:rPr>
        <w:t>.10.2018 г. «Об утверждении Административного регламента предоставления муниципальной услуги «Присвоение и аннулирование адресов» следующие изменений:</w:t>
      </w:r>
    </w:p>
    <w:p w:rsidR="0071144A" w:rsidRPr="00C109C3" w:rsidRDefault="0071144A" w:rsidP="0071144A">
      <w:pPr>
        <w:ind w:firstLine="709"/>
        <w:jc w:val="both"/>
        <w:rPr>
          <w:sz w:val="24"/>
          <w:szCs w:val="24"/>
        </w:rPr>
      </w:pPr>
      <w:r w:rsidRPr="00C109C3">
        <w:rPr>
          <w:sz w:val="24"/>
          <w:szCs w:val="24"/>
        </w:rPr>
        <w:t>1.1. Абзац 1 пункта 2.4 Административного регламента предоставления муниципальной услуги «Присвоение и аннулирование адресов» изложить в новой редакции:</w:t>
      </w:r>
    </w:p>
    <w:p w:rsidR="0071144A" w:rsidRPr="00C109C3" w:rsidRDefault="0071144A" w:rsidP="00C109C3">
      <w:pPr>
        <w:ind w:firstLine="709"/>
        <w:jc w:val="both"/>
        <w:rPr>
          <w:sz w:val="24"/>
          <w:szCs w:val="24"/>
        </w:rPr>
      </w:pPr>
      <w:r w:rsidRPr="00C109C3">
        <w:rPr>
          <w:sz w:val="24"/>
          <w:szCs w:val="24"/>
        </w:rPr>
        <w:t xml:space="preserve">«2.4. </w:t>
      </w:r>
      <w:r w:rsidRPr="00D84B6D">
        <w:rPr>
          <w:sz w:val="24"/>
          <w:szCs w:val="24"/>
        </w:rPr>
        <w:t xml:space="preserve">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8 </w:t>
      </w:r>
      <w:r w:rsidR="00C109C3">
        <w:rPr>
          <w:sz w:val="24"/>
          <w:szCs w:val="24"/>
        </w:rPr>
        <w:t>календарных дней</w:t>
      </w:r>
      <w:r w:rsidRPr="00D84B6D">
        <w:rPr>
          <w:sz w:val="24"/>
          <w:szCs w:val="24"/>
        </w:rPr>
        <w:t xml:space="preserve"> со дня поступления заявления в Администрацию</w:t>
      </w:r>
      <w:proofErr w:type="gramStart"/>
      <w:r w:rsidRPr="00D84B6D">
        <w:rPr>
          <w:sz w:val="24"/>
          <w:szCs w:val="24"/>
        </w:rPr>
        <w:t>.</w:t>
      </w:r>
      <w:r w:rsidR="00C109C3">
        <w:rPr>
          <w:sz w:val="24"/>
          <w:szCs w:val="24"/>
        </w:rPr>
        <w:t>».</w:t>
      </w:r>
      <w:proofErr w:type="gramEnd"/>
    </w:p>
    <w:bookmarkEnd w:id="0"/>
    <w:p w:rsidR="00414400" w:rsidRPr="006B250B" w:rsidRDefault="00C109C3" w:rsidP="00CE75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452FC" w:rsidRPr="006B250B">
        <w:rPr>
          <w:sz w:val="24"/>
          <w:szCs w:val="24"/>
        </w:rPr>
        <w:t>.</w:t>
      </w:r>
      <w:r w:rsidR="00E86670" w:rsidRPr="006B250B">
        <w:rPr>
          <w:sz w:val="24"/>
          <w:szCs w:val="24"/>
        </w:rPr>
        <w:t xml:space="preserve"> </w:t>
      </w:r>
      <w:r w:rsidR="00414400" w:rsidRPr="006B250B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B452FC" w:rsidRPr="006B250B" w:rsidRDefault="00C109C3" w:rsidP="00E866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14400" w:rsidRPr="006B250B">
        <w:rPr>
          <w:sz w:val="24"/>
          <w:szCs w:val="24"/>
        </w:rPr>
        <w:t xml:space="preserve">. </w:t>
      </w:r>
      <w:r w:rsidR="00E86670" w:rsidRPr="006B250B">
        <w:rPr>
          <w:sz w:val="24"/>
          <w:szCs w:val="24"/>
        </w:rPr>
        <w:t>Опубликовать настоящее постановление в информационном бюллетене «Сельские ведомости» и разместить на официальном сайте администрации Бессоновского сельсовета в сети «Интернет».</w:t>
      </w:r>
    </w:p>
    <w:p w:rsidR="00127A27" w:rsidRDefault="00A87F6C" w:rsidP="00127A27">
      <w:pPr>
        <w:jc w:val="both"/>
        <w:rPr>
          <w:sz w:val="24"/>
          <w:szCs w:val="24"/>
        </w:rPr>
      </w:pPr>
      <w:r w:rsidRPr="006B250B">
        <w:rPr>
          <w:sz w:val="24"/>
          <w:szCs w:val="24"/>
        </w:rPr>
        <w:t xml:space="preserve">     </w:t>
      </w:r>
      <w:r w:rsidR="00720E3F" w:rsidRPr="006B250B">
        <w:rPr>
          <w:sz w:val="24"/>
          <w:szCs w:val="24"/>
        </w:rPr>
        <w:t xml:space="preserve">      </w:t>
      </w:r>
      <w:r w:rsidR="00C109C3">
        <w:rPr>
          <w:sz w:val="24"/>
          <w:szCs w:val="24"/>
        </w:rPr>
        <w:t>4</w:t>
      </w:r>
      <w:r w:rsidR="00B452FC" w:rsidRPr="006B250B">
        <w:rPr>
          <w:sz w:val="24"/>
          <w:szCs w:val="24"/>
        </w:rPr>
        <w:t>.Контроль за исполнением настоящ</w:t>
      </w:r>
      <w:r w:rsidR="00127A27">
        <w:rPr>
          <w:sz w:val="24"/>
          <w:szCs w:val="24"/>
        </w:rPr>
        <w:t xml:space="preserve">его постановления возложить на </w:t>
      </w:r>
      <w:r w:rsidR="00B452FC" w:rsidRPr="006B250B">
        <w:rPr>
          <w:sz w:val="24"/>
          <w:szCs w:val="24"/>
        </w:rPr>
        <w:t>глав</w:t>
      </w:r>
      <w:r w:rsidR="00127A27">
        <w:rPr>
          <w:sz w:val="24"/>
          <w:szCs w:val="24"/>
        </w:rPr>
        <w:t xml:space="preserve">у </w:t>
      </w:r>
      <w:r w:rsidR="00B452FC" w:rsidRPr="006B250B">
        <w:rPr>
          <w:sz w:val="24"/>
          <w:szCs w:val="24"/>
        </w:rPr>
        <w:t xml:space="preserve">администрации </w:t>
      </w:r>
      <w:r w:rsidR="009D0701">
        <w:rPr>
          <w:sz w:val="24"/>
          <w:szCs w:val="24"/>
        </w:rPr>
        <w:t>Кижеватовского</w:t>
      </w:r>
      <w:r w:rsidR="00E86670" w:rsidRPr="006B250B">
        <w:rPr>
          <w:color w:val="000000"/>
          <w:spacing w:val="1"/>
          <w:sz w:val="24"/>
          <w:szCs w:val="24"/>
        </w:rPr>
        <w:t xml:space="preserve"> сельсовета Бессоновского района Пензенской области</w:t>
      </w:r>
      <w:r w:rsidR="00414400" w:rsidRPr="006B250B">
        <w:rPr>
          <w:color w:val="000000"/>
          <w:spacing w:val="1"/>
          <w:sz w:val="24"/>
          <w:szCs w:val="24"/>
        </w:rPr>
        <w:t xml:space="preserve"> Кондраш</w:t>
      </w:r>
      <w:r w:rsidR="00127A27">
        <w:rPr>
          <w:color w:val="000000"/>
          <w:spacing w:val="1"/>
          <w:sz w:val="24"/>
          <w:szCs w:val="24"/>
        </w:rPr>
        <w:t>кина И.М.</w:t>
      </w:r>
    </w:p>
    <w:p w:rsidR="00127A27" w:rsidRDefault="00127A27" w:rsidP="00B452FC">
      <w:pPr>
        <w:rPr>
          <w:sz w:val="24"/>
          <w:szCs w:val="24"/>
        </w:rPr>
      </w:pPr>
    </w:p>
    <w:p w:rsidR="00E86670" w:rsidRPr="006B250B" w:rsidRDefault="00B452FC" w:rsidP="00B452FC">
      <w:pPr>
        <w:rPr>
          <w:sz w:val="24"/>
          <w:szCs w:val="24"/>
        </w:rPr>
      </w:pPr>
      <w:r w:rsidRPr="006B250B">
        <w:rPr>
          <w:sz w:val="24"/>
          <w:szCs w:val="24"/>
        </w:rPr>
        <w:t>Глав</w:t>
      </w:r>
      <w:r w:rsidR="00A87F6C" w:rsidRPr="006B250B">
        <w:rPr>
          <w:sz w:val="24"/>
          <w:szCs w:val="24"/>
        </w:rPr>
        <w:t>а</w:t>
      </w:r>
      <w:r w:rsidRPr="006B250B">
        <w:rPr>
          <w:sz w:val="24"/>
          <w:szCs w:val="24"/>
        </w:rPr>
        <w:t xml:space="preserve"> администрации </w:t>
      </w:r>
    </w:p>
    <w:p w:rsidR="00481114" w:rsidRPr="006B250B" w:rsidRDefault="00127A27" w:rsidP="006B250B">
      <w:pPr>
        <w:rPr>
          <w:sz w:val="24"/>
          <w:szCs w:val="24"/>
        </w:rPr>
        <w:sectPr w:rsidR="00481114" w:rsidRPr="006B250B" w:rsidSect="00127A27">
          <w:pgSz w:w="11905" w:h="16838"/>
          <w:pgMar w:top="709" w:right="850" w:bottom="709" w:left="1701" w:header="0" w:footer="0" w:gutter="0"/>
          <w:cols w:space="720"/>
          <w:docGrid w:linePitch="272"/>
        </w:sectPr>
      </w:pPr>
      <w:r>
        <w:rPr>
          <w:sz w:val="24"/>
          <w:szCs w:val="24"/>
        </w:rPr>
        <w:t xml:space="preserve">Кижеватовского </w:t>
      </w:r>
      <w:r w:rsidR="00E86670" w:rsidRPr="006B250B">
        <w:rPr>
          <w:sz w:val="24"/>
          <w:szCs w:val="24"/>
        </w:rPr>
        <w:t>сельсовета</w:t>
      </w:r>
      <w:r w:rsidR="00B452FC" w:rsidRPr="006B250B">
        <w:rPr>
          <w:sz w:val="24"/>
          <w:szCs w:val="24"/>
        </w:rPr>
        <w:t xml:space="preserve">    </w:t>
      </w:r>
      <w:r w:rsidR="00C74A6D" w:rsidRPr="006B250B">
        <w:rPr>
          <w:sz w:val="24"/>
          <w:szCs w:val="24"/>
        </w:rPr>
        <w:t xml:space="preserve">      </w:t>
      </w:r>
      <w:r w:rsidR="003735B3">
        <w:rPr>
          <w:sz w:val="24"/>
          <w:szCs w:val="24"/>
        </w:rPr>
        <w:t xml:space="preserve">           </w:t>
      </w:r>
      <w:r w:rsidR="006B25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</w:t>
      </w:r>
      <w:r w:rsidR="006B250B">
        <w:rPr>
          <w:sz w:val="24"/>
          <w:szCs w:val="24"/>
        </w:rPr>
        <w:t xml:space="preserve"> </w:t>
      </w:r>
      <w:r>
        <w:rPr>
          <w:sz w:val="24"/>
          <w:szCs w:val="24"/>
        </w:rPr>
        <w:t>И.М. Кондрашкин</w:t>
      </w:r>
    </w:p>
    <w:p w:rsidR="00E062D3" w:rsidRPr="00D84B6D" w:rsidRDefault="006B250B" w:rsidP="0071144A">
      <w:pPr>
        <w:spacing w:before="120"/>
        <w:rPr>
          <w:b/>
          <w:sz w:val="24"/>
          <w:szCs w:val="24"/>
        </w:rPr>
      </w:pPr>
      <w:r>
        <w:lastRenderedPageBreak/>
        <w:t xml:space="preserve">                      </w:t>
      </w:r>
      <w:r w:rsidR="00127A27">
        <w:t xml:space="preserve">                     </w:t>
      </w:r>
      <w:r>
        <w:t xml:space="preserve">                                                                                                                 </w:t>
      </w:r>
    </w:p>
    <w:sectPr w:rsidR="00E062D3" w:rsidRPr="00D84B6D" w:rsidSect="00C109C3">
      <w:pgSz w:w="11906" w:h="16838"/>
      <w:pgMar w:top="851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2C4" w:rsidRDefault="003C12C4" w:rsidP="00D84B6D">
      <w:r>
        <w:separator/>
      </w:r>
    </w:p>
  </w:endnote>
  <w:endnote w:type="continuationSeparator" w:id="0">
    <w:p w:rsidR="003C12C4" w:rsidRDefault="003C12C4" w:rsidP="00D8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2C4" w:rsidRDefault="003C12C4" w:rsidP="00D84B6D">
      <w:r>
        <w:separator/>
      </w:r>
    </w:p>
  </w:footnote>
  <w:footnote w:type="continuationSeparator" w:id="0">
    <w:p w:rsidR="003C12C4" w:rsidRDefault="003C12C4" w:rsidP="00D84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851"/>
    <w:multiLevelType w:val="hybridMultilevel"/>
    <w:tmpl w:val="B8FE748C"/>
    <w:lvl w:ilvl="0" w:tplc="DD78E458">
      <w:start w:val="1"/>
      <w:numFmt w:val="decimal"/>
      <w:lvlText w:val="%1."/>
      <w:lvlJc w:val="left"/>
      <w:pPr>
        <w:ind w:left="181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3A6A387B"/>
    <w:multiLevelType w:val="hybridMultilevel"/>
    <w:tmpl w:val="24EE47BC"/>
    <w:lvl w:ilvl="0" w:tplc="36EE9B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B21F3"/>
    <w:multiLevelType w:val="hybridMultilevel"/>
    <w:tmpl w:val="F1A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81C2A05"/>
    <w:multiLevelType w:val="hybridMultilevel"/>
    <w:tmpl w:val="007E4104"/>
    <w:lvl w:ilvl="0" w:tplc="80469328">
      <w:start w:val="1"/>
      <w:numFmt w:val="decimal"/>
      <w:lvlText w:val="%1."/>
      <w:lvlJc w:val="left"/>
      <w:pPr>
        <w:ind w:left="1909" w:hanging="11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7B1B1C09"/>
    <w:multiLevelType w:val="hybridMultilevel"/>
    <w:tmpl w:val="780E4BFA"/>
    <w:lvl w:ilvl="0" w:tplc="4E848A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44252A2">
      <w:numFmt w:val="none"/>
      <w:lvlText w:val=""/>
      <w:lvlJc w:val="left"/>
      <w:pPr>
        <w:tabs>
          <w:tab w:val="num" w:pos="360"/>
        </w:tabs>
      </w:pPr>
    </w:lvl>
    <w:lvl w:ilvl="2" w:tplc="93C220AE">
      <w:numFmt w:val="none"/>
      <w:lvlText w:val=""/>
      <w:lvlJc w:val="left"/>
      <w:pPr>
        <w:tabs>
          <w:tab w:val="num" w:pos="360"/>
        </w:tabs>
      </w:pPr>
    </w:lvl>
    <w:lvl w:ilvl="3" w:tplc="2758BFBA">
      <w:numFmt w:val="none"/>
      <w:lvlText w:val=""/>
      <w:lvlJc w:val="left"/>
      <w:pPr>
        <w:tabs>
          <w:tab w:val="num" w:pos="360"/>
        </w:tabs>
      </w:pPr>
    </w:lvl>
    <w:lvl w:ilvl="4" w:tplc="BE843F54">
      <w:numFmt w:val="none"/>
      <w:lvlText w:val=""/>
      <w:lvlJc w:val="left"/>
      <w:pPr>
        <w:tabs>
          <w:tab w:val="num" w:pos="360"/>
        </w:tabs>
      </w:pPr>
    </w:lvl>
    <w:lvl w:ilvl="5" w:tplc="CCDEDFE2">
      <w:numFmt w:val="none"/>
      <w:lvlText w:val=""/>
      <w:lvlJc w:val="left"/>
      <w:pPr>
        <w:tabs>
          <w:tab w:val="num" w:pos="360"/>
        </w:tabs>
      </w:pPr>
    </w:lvl>
    <w:lvl w:ilvl="6" w:tplc="6AEAF442">
      <w:numFmt w:val="none"/>
      <w:lvlText w:val=""/>
      <w:lvlJc w:val="left"/>
      <w:pPr>
        <w:tabs>
          <w:tab w:val="num" w:pos="360"/>
        </w:tabs>
      </w:pPr>
    </w:lvl>
    <w:lvl w:ilvl="7" w:tplc="39060510">
      <w:numFmt w:val="none"/>
      <w:lvlText w:val=""/>
      <w:lvlJc w:val="left"/>
      <w:pPr>
        <w:tabs>
          <w:tab w:val="num" w:pos="360"/>
        </w:tabs>
      </w:pPr>
    </w:lvl>
    <w:lvl w:ilvl="8" w:tplc="99D02C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0EE"/>
    <w:rsid w:val="00003101"/>
    <w:rsid w:val="00011F50"/>
    <w:rsid w:val="0005718F"/>
    <w:rsid w:val="00065EA1"/>
    <w:rsid w:val="000722DE"/>
    <w:rsid w:val="00084290"/>
    <w:rsid w:val="00086918"/>
    <w:rsid w:val="00095CA2"/>
    <w:rsid w:val="0009735F"/>
    <w:rsid w:val="000A193F"/>
    <w:rsid w:val="000C1BF5"/>
    <w:rsid w:val="000C68B6"/>
    <w:rsid w:val="000D4D5E"/>
    <w:rsid w:val="000F01BC"/>
    <w:rsid w:val="00103D39"/>
    <w:rsid w:val="001051DA"/>
    <w:rsid w:val="00127A27"/>
    <w:rsid w:val="001352DF"/>
    <w:rsid w:val="001432CE"/>
    <w:rsid w:val="001443FD"/>
    <w:rsid w:val="0016103F"/>
    <w:rsid w:val="00163A9F"/>
    <w:rsid w:val="001668B2"/>
    <w:rsid w:val="001750EE"/>
    <w:rsid w:val="00176FA7"/>
    <w:rsid w:val="001842CC"/>
    <w:rsid w:val="0018477C"/>
    <w:rsid w:val="00185EB1"/>
    <w:rsid w:val="0019148C"/>
    <w:rsid w:val="00195CAB"/>
    <w:rsid w:val="001A6CD4"/>
    <w:rsid w:val="001C0494"/>
    <w:rsid w:val="001E2695"/>
    <w:rsid w:val="001E6524"/>
    <w:rsid w:val="001E7DFA"/>
    <w:rsid w:val="001F0903"/>
    <w:rsid w:val="001F20CC"/>
    <w:rsid w:val="00200E77"/>
    <w:rsid w:val="002172F5"/>
    <w:rsid w:val="002261BF"/>
    <w:rsid w:val="002507AB"/>
    <w:rsid w:val="00250986"/>
    <w:rsid w:val="002646B1"/>
    <w:rsid w:val="00275D42"/>
    <w:rsid w:val="0028598E"/>
    <w:rsid w:val="002D5963"/>
    <w:rsid w:val="002E7820"/>
    <w:rsid w:val="003057D3"/>
    <w:rsid w:val="00315DA3"/>
    <w:rsid w:val="00315E9F"/>
    <w:rsid w:val="00327896"/>
    <w:rsid w:val="003735B3"/>
    <w:rsid w:val="003878BE"/>
    <w:rsid w:val="0039011F"/>
    <w:rsid w:val="003C037E"/>
    <w:rsid w:val="003C12C4"/>
    <w:rsid w:val="003D1312"/>
    <w:rsid w:val="003D1F0D"/>
    <w:rsid w:val="003D7891"/>
    <w:rsid w:val="003F23F2"/>
    <w:rsid w:val="0040715A"/>
    <w:rsid w:val="00412CEC"/>
    <w:rsid w:val="00414400"/>
    <w:rsid w:val="00414EA2"/>
    <w:rsid w:val="00425722"/>
    <w:rsid w:val="00436339"/>
    <w:rsid w:val="004541DD"/>
    <w:rsid w:val="00471E5D"/>
    <w:rsid w:val="00481114"/>
    <w:rsid w:val="00485747"/>
    <w:rsid w:val="00492A69"/>
    <w:rsid w:val="004A3E15"/>
    <w:rsid w:val="004C54B9"/>
    <w:rsid w:val="004D4B0E"/>
    <w:rsid w:val="004E08B7"/>
    <w:rsid w:val="004E1E26"/>
    <w:rsid w:val="004E4377"/>
    <w:rsid w:val="004F0709"/>
    <w:rsid w:val="004F10D3"/>
    <w:rsid w:val="004F43AE"/>
    <w:rsid w:val="00514308"/>
    <w:rsid w:val="0052230E"/>
    <w:rsid w:val="00523D30"/>
    <w:rsid w:val="00524797"/>
    <w:rsid w:val="00532026"/>
    <w:rsid w:val="0054740D"/>
    <w:rsid w:val="00553C91"/>
    <w:rsid w:val="00555355"/>
    <w:rsid w:val="00557045"/>
    <w:rsid w:val="005652F4"/>
    <w:rsid w:val="00570210"/>
    <w:rsid w:val="00577898"/>
    <w:rsid w:val="00590E2B"/>
    <w:rsid w:val="005A3897"/>
    <w:rsid w:val="005A769B"/>
    <w:rsid w:val="005B2D3B"/>
    <w:rsid w:val="005E4C2C"/>
    <w:rsid w:val="00602A11"/>
    <w:rsid w:val="0061400C"/>
    <w:rsid w:val="0062020F"/>
    <w:rsid w:val="00642747"/>
    <w:rsid w:val="00656FC6"/>
    <w:rsid w:val="00662244"/>
    <w:rsid w:val="00663492"/>
    <w:rsid w:val="00664CEF"/>
    <w:rsid w:val="00682ED6"/>
    <w:rsid w:val="006974D8"/>
    <w:rsid w:val="006A028D"/>
    <w:rsid w:val="006A29CC"/>
    <w:rsid w:val="006A778E"/>
    <w:rsid w:val="006B250B"/>
    <w:rsid w:val="006C14CC"/>
    <w:rsid w:val="006C4E13"/>
    <w:rsid w:val="006D6926"/>
    <w:rsid w:val="006F6C4E"/>
    <w:rsid w:val="0071144A"/>
    <w:rsid w:val="00720E3F"/>
    <w:rsid w:val="00730B3A"/>
    <w:rsid w:val="00753381"/>
    <w:rsid w:val="00781B8D"/>
    <w:rsid w:val="0079605F"/>
    <w:rsid w:val="00796535"/>
    <w:rsid w:val="007967AA"/>
    <w:rsid w:val="007A0F1E"/>
    <w:rsid w:val="007A30C0"/>
    <w:rsid w:val="007B2F1D"/>
    <w:rsid w:val="007B670F"/>
    <w:rsid w:val="007C708E"/>
    <w:rsid w:val="007E29A1"/>
    <w:rsid w:val="007F1E75"/>
    <w:rsid w:val="007F200A"/>
    <w:rsid w:val="00807266"/>
    <w:rsid w:val="00811306"/>
    <w:rsid w:val="00836B77"/>
    <w:rsid w:val="00840EE3"/>
    <w:rsid w:val="008421B0"/>
    <w:rsid w:val="00842CC3"/>
    <w:rsid w:val="00853045"/>
    <w:rsid w:val="00856956"/>
    <w:rsid w:val="008601E7"/>
    <w:rsid w:val="00862621"/>
    <w:rsid w:val="008630F6"/>
    <w:rsid w:val="00865BD5"/>
    <w:rsid w:val="00897FBE"/>
    <w:rsid w:val="008A076D"/>
    <w:rsid w:val="008A2B7A"/>
    <w:rsid w:val="008B2105"/>
    <w:rsid w:val="008B340F"/>
    <w:rsid w:val="008B6937"/>
    <w:rsid w:val="008C7E22"/>
    <w:rsid w:val="008D015D"/>
    <w:rsid w:val="008F621A"/>
    <w:rsid w:val="009007E5"/>
    <w:rsid w:val="009345F6"/>
    <w:rsid w:val="00934E8C"/>
    <w:rsid w:val="00957558"/>
    <w:rsid w:val="009B1C1F"/>
    <w:rsid w:val="009B7253"/>
    <w:rsid w:val="009C7A55"/>
    <w:rsid w:val="009D0701"/>
    <w:rsid w:val="009D0BC8"/>
    <w:rsid w:val="009D5474"/>
    <w:rsid w:val="009E29B2"/>
    <w:rsid w:val="009E6A2C"/>
    <w:rsid w:val="009F7D1F"/>
    <w:rsid w:val="00A01E3C"/>
    <w:rsid w:val="00A12380"/>
    <w:rsid w:val="00A33261"/>
    <w:rsid w:val="00A52989"/>
    <w:rsid w:val="00A55A1B"/>
    <w:rsid w:val="00A61075"/>
    <w:rsid w:val="00A80871"/>
    <w:rsid w:val="00A87F6C"/>
    <w:rsid w:val="00A95C59"/>
    <w:rsid w:val="00AA0F8A"/>
    <w:rsid w:val="00AA5672"/>
    <w:rsid w:val="00AA75CD"/>
    <w:rsid w:val="00AD4652"/>
    <w:rsid w:val="00AE0C49"/>
    <w:rsid w:val="00AE1BA6"/>
    <w:rsid w:val="00AE412B"/>
    <w:rsid w:val="00AE61A8"/>
    <w:rsid w:val="00B01AF5"/>
    <w:rsid w:val="00B02DE4"/>
    <w:rsid w:val="00B04064"/>
    <w:rsid w:val="00B1368B"/>
    <w:rsid w:val="00B17501"/>
    <w:rsid w:val="00B17C8C"/>
    <w:rsid w:val="00B207ED"/>
    <w:rsid w:val="00B452FC"/>
    <w:rsid w:val="00B50C9B"/>
    <w:rsid w:val="00B5685C"/>
    <w:rsid w:val="00B60C81"/>
    <w:rsid w:val="00B61928"/>
    <w:rsid w:val="00B667C7"/>
    <w:rsid w:val="00B820AB"/>
    <w:rsid w:val="00B83776"/>
    <w:rsid w:val="00BB1879"/>
    <w:rsid w:val="00BC7150"/>
    <w:rsid w:val="00BF52E0"/>
    <w:rsid w:val="00C109C3"/>
    <w:rsid w:val="00C3270B"/>
    <w:rsid w:val="00C34234"/>
    <w:rsid w:val="00C3454B"/>
    <w:rsid w:val="00C34CA9"/>
    <w:rsid w:val="00C37343"/>
    <w:rsid w:val="00C63DB3"/>
    <w:rsid w:val="00C667C4"/>
    <w:rsid w:val="00C74A6D"/>
    <w:rsid w:val="00CB6912"/>
    <w:rsid w:val="00CC4B39"/>
    <w:rsid w:val="00CE753E"/>
    <w:rsid w:val="00CE7AFE"/>
    <w:rsid w:val="00CF0218"/>
    <w:rsid w:val="00CF124A"/>
    <w:rsid w:val="00CF1CAB"/>
    <w:rsid w:val="00CF7D41"/>
    <w:rsid w:val="00D0524B"/>
    <w:rsid w:val="00D07FA0"/>
    <w:rsid w:val="00D130BB"/>
    <w:rsid w:val="00D161E8"/>
    <w:rsid w:val="00D17D88"/>
    <w:rsid w:val="00D21069"/>
    <w:rsid w:val="00D3574E"/>
    <w:rsid w:val="00D40863"/>
    <w:rsid w:val="00D7159D"/>
    <w:rsid w:val="00D82354"/>
    <w:rsid w:val="00D84B6D"/>
    <w:rsid w:val="00DA1F6D"/>
    <w:rsid w:val="00DA6080"/>
    <w:rsid w:val="00DA62CD"/>
    <w:rsid w:val="00DA66BF"/>
    <w:rsid w:val="00DC66D4"/>
    <w:rsid w:val="00DE1917"/>
    <w:rsid w:val="00DF12E7"/>
    <w:rsid w:val="00E062D3"/>
    <w:rsid w:val="00E278BD"/>
    <w:rsid w:val="00E414FC"/>
    <w:rsid w:val="00E470CB"/>
    <w:rsid w:val="00E74440"/>
    <w:rsid w:val="00E843C8"/>
    <w:rsid w:val="00E86670"/>
    <w:rsid w:val="00E867F3"/>
    <w:rsid w:val="00E92067"/>
    <w:rsid w:val="00E96214"/>
    <w:rsid w:val="00EA42F4"/>
    <w:rsid w:val="00EB1E15"/>
    <w:rsid w:val="00EB59B5"/>
    <w:rsid w:val="00EB7243"/>
    <w:rsid w:val="00EC21F7"/>
    <w:rsid w:val="00EF0EFB"/>
    <w:rsid w:val="00EF322D"/>
    <w:rsid w:val="00F02C87"/>
    <w:rsid w:val="00F17C05"/>
    <w:rsid w:val="00F204F4"/>
    <w:rsid w:val="00F33C2F"/>
    <w:rsid w:val="00F36BAE"/>
    <w:rsid w:val="00F47F80"/>
    <w:rsid w:val="00F60A8B"/>
    <w:rsid w:val="00FA27F6"/>
    <w:rsid w:val="00FB0DB3"/>
    <w:rsid w:val="00FE3A3E"/>
    <w:rsid w:val="00FE6938"/>
    <w:rsid w:val="00FF0267"/>
    <w:rsid w:val="00F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045"/>
    <w:pPr>
      <w:widowControl w:val="0"/>
    </w:pPr>
  </w:style>
  <w:style w:type="paragraph" w:styleId="10">
    <w:name w:val="heading 1"/>
    <w:basedOn w:val="a"/>
    <w:next w:val="a"/>
    <w:link w:val="11"/>
    <w:qFormat/>
    <w:rsid w:val="0052479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96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3045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D84B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3045"/>
    <w:pPr>
      <w:tabs>
        <w:tab w:val="center" w:pos="4153"/>
        <w:tab w:val="right" w:pos="8306"/>
      </w:tabs>
    </w:pPr>
  </w:style>
  <w:style w:type="paragraph" w:customStyle="1" w:styleId="a5">
    <w:name w:val="Знак"/>
    <w:basedOn w:val="a"/>
    <w:rsid w:val="0085304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 Знак Знак1 Знак Знак Знак Знак Знак Знак Знак"/>
    <w:basedOn w:val="a"/>
    <w:rsid w:val="00D0524B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">
    <w:name w:val="Заголовок 1 Знак"/>
    <w:basedOn w:val="a0"/>
    <w:link w:val="10"/>
    <w:rsid w:val="00524797"/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Основной текст с отступом 21"/>
    <w:basedOn w:val="a"/>
    <w:rsid w:val="008B2105"/>
    <w:pPr>
      <w:ind w:firstLine="709"/>
      <w:jc w:val="both"/>
    </w:pPr>
    <w:rPr>
      <w:spacing w:val="-8"/>
      <w:sz w:val="28"/>
    </w:rPr>
  </w:style>
  <w:style w:type="paragraph" w:customStyle="1" w:styleId="ConsNormal">
    <w:name w:val="ConsNormal"/>
    <w:link w:val="ConsNormal0"/>
    <w:rsid w:val="00C74A6D"/>
    <w:pPr>
      <w:widowControl w:val="0"/>
      <w:ind w:firstLine="720"/>
    </w:pPr>
    <w:rPr>
      <w:rFonts w:ascii="Arial" w:hAnsi="Arial"/>
      <w:snapToGrid w:val="0"/>
    </w:rPr>
  </w:style>
  <w:style w:type="character" w:customStyle="1" w:styleId="ConsNormal0">
    <w:name w:val="ConsNormal Знак"/>
    <w:basedOn w:val="a0"/>
    <w:link w:val="ConsNormal"/>
    <w:rsid w:val="00C74A6D"/>
    <w:rPr>
      <w:rFonts w:ascii="Arial" w:hAnsi="Arial"/>
      <w:snapToGrid w:val="0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960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rsid w:val="0079605F"/>
    <w:rPr>
      <w:color w:val="0000FF"/>
      <w:u w:val="single"/>
    </w:rPr>
  </w:style>
  <w:style w:type="paragraph" w:styleId="a7">
    <w:name w:val="Body Text"/>
    <w:basedOn w:val="a"/>
    <w:link w:val="a8"/>
    <w:rsid w:val="0079605F"/>
    <w:pPr>
      <w:widowControl/>
      <w:jc w:val="center"/>
    </w:pPr>
    <w:rPr>
      <w:sz w:val="26"/>
      <w:szCs w:val="26"/>
      <w:lang w:eastAsia="zh-CN"/>
    </w:rPr>
  </w:style>
  <w:style w:type="character" w:customStyle="1" w:styleId="a8">
    <w:name w:val="Основной текст Знак"/>
    <w:basedOn w:val="a0"/>
    <w:link w:val="a7"/>
    <w:rsid w:val="0079605F"/>
    <w:rPr>
      <w:sz w:val="26"/>
      <w:szCs w:val="26"/>
      <w:lang w:eastAsia="zh-CN"/>
    </w:rPr>
  </w:style>
  <w:style w:type="paragraph" w:customStyle="1" w:styleId="ConsPlusNonformat">
    <w:name w:val="ConsPlusNonformat"/>
    <w:rsid w:val="0079605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uiPriority w:val="99"/>
    <w:rsid w:val="0079605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Normal (Web)"/>
    <w:basedOn w:val="a"/>
    <w:rsid w:val="0079605F"/>
    <w:pPr>
      <w:widowControl/>
      <w:spacing w:before="100" w:after="100"/>
    </w:pPr>
    <w:rPr>
      <w:sz w:val="24"/>
      <w:szCs w:val="24"/>
      <w:lang w:eastAsia="zh-CN"/>
    </w:rPr>
  </w:style>
  <w:style w:type="paragraph" w:customStyle="1" w:styleId="ConsTitle">
    <w:name w:val="ConsTitle"/>
    <w:rsid w:val="0079605F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styleId="aa">
    <w:name w:val="FollowedHyperlink"/>
    <w:basedOn w:val="a0"/>
    <w:rsid w:val="003D1312"/>
    <w:rPr>
      <w:color w:val="800080"/>
      <w:u w:val="single"/>
    </w:rPr>
  </w:style>
  <w:style w:type="character" w:customStyle="1" w:styleId="ab">
    <w:name w:val="Гипертекстовая ссылка"/>
    <w:basedOn w:val="a0"/>
    <w:rsid w:val="000722DE"/>
    <w:rPr>
      <w:b/>
      <w:bCs/>
      <w:color w:val="008000"/>
    </w:rPr>
  </w:style>
  <w:style w:type="paragraph" w:styleId="ac">
    <w:name w:val="Balloon Text"/>
    <w:basedOn w:val="a"/>
    <w:link w:val="ad"/>
    <w:rsid w:val="008A07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A07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811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D7159D"/>
    <w:rPr>
      <w:rFonts w:ascii="Arial" w:hAnsi="Arial" w:cs="Arial"/>
      <w:lang w:eastAsia="zh-CN"/>
    </w:rPr>
  </w:style>
  <w:style w:type="character" w:customStyle="1" w:styleId="40">
    <w:name w:val="Заголовок 4 Знак"/>
    <w:basedOn w:val="a0"/>
    <w:link w:val="4"/>
    <w:semiHidden/>
    <w:rsid w:val="00D84B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uiPriority w:val="99"/>
    <w:rsid w:val="00D84B6D"/>
  </w:style>
  <w:style w:type="paragraph" w:customStyle="1" w:styleId="formattext">
    <w:name w:val="formattext"/>
    <w:basedOn w:val="a"/>
    <w:rsid w:val="00D84B6D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D84B6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4">
    <w:name w:val="Верхний колонтитул Знак"/>
    <w:link w:val="a3"/>
    <w:uiPriority w:val="99"/>
    <w:rsid w:val="00D84B6D"/>
  </w:style>
  <w:style w:type="paragraph" w:styleId="ae">
    <w:name w:val="footer"/>
    <w:basedOn w:val="a"/>
    <w:link w:val="af"/>
    <w:rsid w:val="00D84B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84B6D"/>
  </w:style>
  <w:style w:type="paragraph" w:styleId="af0">
    <w:name w:val="List Paragraph"/>
    <w:basedOn w:val="a"/>
    <w:uiPriority w:val="34"/>
    <w:qFormat/>
    <w:rsid w:val="00CE7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99C7E3647639B5296A9072F3EA50F292D0483D0D0B6FEF2FC5D42A42ADD5E1C16D51DED2E2275DAD5FF9FJ35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9C7E3647639B5296A9192228C951262E0FDCD8D6BAF0ADA80219F97DD4544B519A44AF6A2F74D3JD51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5;&#1080;&#1080;%20&#1084;&#1072;&#1090;&#1077;&#1088;&#1080;&#1072;&#1083;&#1099;\&#1085;&#1087;&#1072;\2019\&#1084;&#1072;&#1088;&#1090;\&#1074;&#1085;&#1077;&#1089;&#1077;&#1085;&#1080;&#1077;%20&#1080;&#1079;&#1084;&#1077;&#1085;&#1077;&#1085;&#1080;&#1081;%20&#1074;%20&#1087;&#1088;&#1080;&#1089;&#1074;&#1086;&#1077;&#1085;&#1080;&#1077;%20&#1072;&#1076;&#1088;&#1077;&#1089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013EC-B5E0-4F21-83BD-66D3FDE8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присвоение адресов</Template>
  <TotalTime>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3001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consultantplus://offline/ref=55BC049281907E8785AA9B33B2F36CAD87DF1512C0B75AEA66926F48F6PAN</vt:lpwstr>
      </vt:variant>
      <vt:variant>
        <vt:lpwstr/>
      </vt:variant>
      <vt:variant>
        <vt:i4>8192048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consultantplus://offline/ref=F6CF3CB46F1EC44A540A9D5D762D167038A1BA5AC11C89ED5F81F376D6E8F26B5229B551205B6220E2HFN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consultantplus://offline/ref=DF5337B9F42A879A2A409EF9CCAD4E0FACC28C8757DE6F14F6B035D4E8AA33566B3E4C9C6B2C8EC63DACE434j9K</vt:lpwstr>
      </vt:variant>
      <vt:variant>
        <vt:lpwstr/>
      </vt:variant>
      <vt:variant>
        <vt:i4>1638408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consultantplus://offline/ref=DF5337B9F42A879A2A409EF9CCAD4E0FACC28C8757DE6F14F6B035D4E8AA33566B3E4C9C6B2C8EC63DAFEC34jFK</vt:lpwstr>
      </vt:variant>
      <vt:variant>
        <vt:lpwstr/>
      </vt:variant>
      <vt:variant>
        <vt:i4>1835009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consultantplus://offline/ref=6897F7833303C4CDAC3D90BAF21013B792FD1CE96EFB1D7249598627F27FD1CD019DDF60BE0D24A572BAF0f7aAI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http://www.penza.ru/</vt:lpwstr>
      </vt:variant>
      <vt:variant>
        <vt:lpwstr/>
      </vt:variant>
      <vt:variant>
        <vt:i4>4784223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consultantplus://offline/ref=C33CE42C141E6BD0CA25DBF904318020A359A1EBE199892CA892E55CFBf4D1H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consultantplus://offline/ref=C33CE42C141E6BD0CA25DBF904318020A053A4E6EBCEDE2EF9C7EBf5D9H</vt:lpwstr>
      </vt:variant>
      <vt:variant>
        <vt:lpwstr/>
      </vt:variant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http://pgu.pnz.ru/web/guest/main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Юрист-Мария</dc:creator>
  <cp:lastModifiedBy>Администрация</cp:lastModifiedBy>
  <cp:revision>3</cp:revision>
  <cp:lastPrinted>2019-03-14T10:57:00Z</cp:lastPrinted>
  <dcterms:created xsi:type="dcterms:W3CDTF">2019-03-18T08:03:00Z</dcterms:created>
  <dcterms:modified xsi:type="dcterms:W3CDTF">2019-03-20T06:46:00Z</dcterms:modified>
</cp:coreProperties>
</file>