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225" w:rsidRDefault="00F35225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ПЕРЕЧЕНЬ</w:t>
      </w:r>
    </w:p>
    <w:p w:rsidR="008779FE" w:rsidRDefault="008779FE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  <w:r w:rsidRPr="008A7F05">
        <w:rPr>
          <w:b/>
          <w:sz w:val="24"/>
          <w:szCs w:val="24"/>
        </w:rPr>
        <w:t>специальных мест для размещения печатных агитационных материалов кандидатов в депутаты на территории Бессоновского района Пензенской области</w:t>
      </w:r>
    </w:p>
    <w:bookmarkEnd w:id="0"/>
    <w:p w:rsidR="00A77146" w:rsidRDefault="00A77146" w:rsidP="008A7F05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  <w:jc w:val="center"/>
        <w:rPr>
          <w:b/>
          <w:sz w:val="24"/>
          <w:szCs w:val="24"/>
        </w:rPr>
      </w:pP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504"/>
        <w:gridCol w:w="2681"/>
        <w:gridCol w:w="995"/>
        <w:gridCol w:w="5675"/>
      </w:tblGrid>
      <w:tr w:rsidR="00022810" w:rsidRPr="00496993" w:rsidTr="00764BDA">
        <w:tc>
          <w:tcPr>
            <w:tcW w:w="256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360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505" w:type="pct"/>
          </w:tcPr>
          <w:p w:rsidR="00022810" w:rsidRPr="00496993" w:rsidRDefault="00022810" w:rsidP="008A7F05">
            <w:pPr>
              <w:pStyle w:val="5"/>
              <w:shd w:val="clear" w:color="auto" w:fill="auto"/>
              <w:tabs>
                <w:tab w:val="left" w:leader="underscore" w:pos="7150"/>
                <w:tab w:val="left" w:leader="underscore" w:pos="9296"/>
              </w:tabs>
              <w:spacing w:line="240" w:lineRule="auto"/>
              <w:ind w:right="23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Номер избирательного участка</w:t>
            </w:r>
          </w:p>
        </w:tc>
        <w:tc>
          <w:tcPr>
            <w:tcW w:w="2879" w:type="pct"/>
          </w:tcPr>
          <w:p w:rsidR="00022810" w:rsidRPr="00496993" w:rsidRDefault="00022810" w:rsidP="003C5D9B">
            <w:pPr>
              <w:spacing w:after="120"/>
              <w:ind w:left="120" w:firstLine="0"/>
              <w:jc w:val="center"/>
              <w:rPr>
                <w:b/>
                <w:sz w:val="22"/>
                <w:szCs w:val="22"/>
              </w:rPr>
            </w:pPr>
            <w:r w:rsidRPr="00496993">
              <w:rPr>
                <w:b/>
                <w:sz w:val="22"/>
                <w:szCs w:val="22"/>
              </w:rPr>
              <w:t>Специальное место для размещения печатных агитационных материалов</w:t>
            </w:r>
          </w:p>
        </w:tc>
      </w:tr>
      <w:tr w:rsidR="00022810" w:rsidRPr="00496993" w:rsidTr="00764BDA">
        <w:tc>
          <w:tcPr>
            <w:tcW w:w="256" w:type="pct"/>
          </w:tcPr>
          <w:p w:rsidR="00022810" w:rsidRPr="003546BF" w:rsidRDefault="00022810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1.</w:t>
            </w:r>
          </w:p>
        </w:tc>
        <w:tc>
          <w:tcPr>
            <w:tcW w:w="1360" w:type="pct"/>
          </w:tcPr>
          <w:p w:rsidR="00022810" w:rsidRPr="003546BF" w:rsidRDefault="00022810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Александровский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22810" w:rsidRPr="003546BF" w:rsidRDefault="00A70D2B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361</w:t>
            </w:r>
          </w:p>
        </w:tc>
        <w:tc>
          <w:tcPr>
            <w:tcW w:w="2879" w:type="pct"/>
          </w:tcPr>
          <w:p w:rsidR="00022810" w:rsidRPr="003546BF" w:rsidRDefault="00022810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 здание отделения связи с.Александровка</w:t>
            </w:r>
            <w:r w:rsidR="008A068F" w:rsidRPr="003546BF">
              <w:rPr>
                <w:sz w:val="22"/>
                <w:szCs w:val="22"/>
              </w:rPr>
              <w:t xml:space="preserve">, с.Александровка, ул.Центральная,9 </w:t>
            </w:r>
            <w:r w:rsidRPr="003546BF">
              <w:rPr>
                <w:sz w:val="22"/>
                <w:szCs w:val="22"/>
              </w:rPr>
              <w:t xml:space="preserve"> (по согласованию)</w:t>
            </w:r>
            <w:r w:rsidR="00E9629B" w:rsidRPr="003546BF">
              <w:rPr>
                <w:sz w:val="22"/>
                <w:szCs w:val="22"/>
              </w:rPr>
              <w:t>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2.</w:t>
            </w:r>
          </w:p>
        </w:tc>
        <w:tc>
          <w:tcPr>
            <w:tcW w:w="1360" w:type="pct"/>
          </w:tcPr>
          <w:p w:rsidR="000D75EF" w:rsidRPr="003546BF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362</w:t>
            </w:r>
          </w:p>
        </w:tc>
        <w:tc>
          <w:tcPr>
            <w:tcW w:w="2879" w:type="pct"/>
          </w:tcPr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 магазин «Спутник», с.Ухтинка, ул.Ухтинка, 6;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 магазин «Попутный»  с.Бессоновка, ул. Сиреневая, 2а 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3.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363</w:t>
            </w:r>
          </w:p>
        </w:tc>
        <w:tc>
          <w:tcPr>
            <w:tcW w:w="2879" w:type="pct"/>
          </w:tcPr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-магазин «Продукты», с.Бессоновка, ул. Сурская, 123А;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-магазин «Продукты», п.Подлесный, ул.Центральная, 1А;</w:t>
            </w:r>
          </w:p>
          <w:p w:rsidR="000D75EF" w:rsidRPr="003546BF" w:rsidRDefault="000D75EF" w:rsidP="000D75E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 магазин «Ромашка», с.Бессоновка, ул.Красная, 44а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4.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364</w:t>
            </w:r>
          </w:p>
        </w:tc>
        <w:tc>
          <w:tcPr>
            <w:tcW w:w="2879" w:type="pct"/>
          </w:tcPr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магазин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«Удача», С.Бессоновка, ул. Компрессорная,45а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магазин «Радуга» с.Бессоновка, ул.Компрессорная,45Б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>магазин «Любава» с.Бессоновка, ул. Жилгородок, 10А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5.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365</w:t>
            </w:r>
          </w:p>
        </w:tc>
        <w:tc>
          <w:tcPr>
            <w:tcW w:w="2879" w:type="pct"/>
          </w:tcPr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 xml:space="preserve"> магазин «Наш» с.Бессоновка,  ул.Комсомольская,15</w:t>
            </w:r>
            <w:r w:rsidRPr="003546BF">
              <w:rPr>
                <w:sz w:val="22"/>
                <w:szCs w:val="22"/>
              </w:rPr>
              <w:t>;</w:t>
            </w:r>
          </w:p>
          <w:p w:rsidR="000D75EF" w:rsidRPr="003546BF" w:rsidRDefault="00EC7E9E" w:rsidP="00EC7E9E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магазин «Мечта», с.Бессоновка, ул.Городок, 111А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6.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366</w:t>
            </w:r>
          </w:p>
        </w:tc>
        <w:tc>
          <w:tcPr>
            <w:tcW w:w="2879" w:type="pct"/>
          </w:tcPr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 «Березка», с.Бессоновка, ул.</w:t>
            </w:r>
            <w:r>
              <w:rPr>
                <w:sz w:val="23"/>
                <w:szCs w:val="23"/>
              </w:rPr>
              <w:t xml:space="preserve"> </w:t>
            </w:r>
            <w:r w:rsidR="000D75EF" w:rsidRPr="009D36D7">
              <w:rPr>
                <w:sz w:val="23"/>
                <w:szCs w:val="23"/>
              </w:rPr>
              <w:t>Центральная, 80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</w:t>
            </w:r>
            <w:r>
              <w:rPr>
                <w:sz w:val="23"/>
                <w:szCs w:val="23"/>
              </w:rPr>
              <w:t xml:space="preserve"> </w:t>
            </w:r>
            <w:r w:rsidR="000D75EF" w:rsidRPr="009D36D7">
              <w:rPr>
                <w:sz w:val="23"/>
                <w:szCs w:val="23"/>
              </w:rPr>
              <w:t>«Парижанка», с.Бессоновка,ул.Центральная, 1а</w:t>
            </w:r>
            <w:r>
              <w:rPr>
                <w:sz w:val="23"/>
                <w:szCs w:val="23"/>
              </w:rPr>
              <w:t>;</w:t>
            </w:r>
          </w:p>
          <w:p w:rsidR="000D75EF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0D75EF" w:rsidRPr="009D36D7">
              <w:rPr>
                <w:sz w:val="23"/>
                <w:szCs w:val="23"/>
              </w:rPr>
              <w:t xml:space="preserve"> магазин «Попутный»  с.Бессоновка, ул. Сиреневая, 2а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 «Азбука вкуса с.Бессоновка, ул.Колхозная, 39а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0D75EF" w:rsidRPr="009D36D7">
              <w:rPr>
                <w:sz w:val="23"/>
                <w:szCs w:val="23"/>
              </w:rPr>
              <w:t xml:space="preserve"> магазин «Весна», с.Бессоновка, ул.Колхозная,1</w:t>
            </w:r>
            <w:r>
              <w:rPr>
                <w:sz w:val="23"/>
                <w:szCs w:val="23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7.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367</w:t>
            </w:r>
          </w:p>
        </w:tc>
        <w:tc>
          <w:tcPr>
            <w:tcW w:w="2879" w:type="pct"/>
          </w:tcPr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здание почты с.Бессоновка, ул. Садовая</w:t>
            </w:r>
            <w:r>
              <w:rPr>
                <w:sz w:val="22"/>
                <w:szCs w:val="22"/>
              </w:rPr>
              <w:t>;</w:t>
            </w:r>
          </w:p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-</w:t>
            </w:r>
            <w:r w:rsidR="000D75EF" w:rsidRPr="003546BF">
              <w:rPr>
                <w:sz w:val="22"/>
                <w:szCs w:val="22"/>
              </w:rPr>
              <w:t xml:space="preserve"> кафе «Уголок» с.Бессоновка , ул.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Центральная, 230</w:t>
            </w:r>
            <w:r>
              <w:rPr>
                <w:sz w:val="22"/>
                <w:szCs w:val="22"/>
              </w:rPr>
              <w:t>;</w:t>
            </w:r>
          </w:p>
          <w:p w:rsidR="000D75EF" w:rsidRPr="003546BF" w:rsidRDefault="003546BF" w:rsidP="003546BF">
            <w:pPr>
              <w:ind w:firstLine="0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 xml:space="preserve">- </w:t>
            </w:r>
            <w:r w:rsidR="000D75EF" w:rsidRPr="003546BF">
              <w:rPr>
                <w:sz w:val="22"/>
                <w:szCs w:val="22"/>
              </w:rPr>
              <w:t>магазин «Ветеран», с.Бессоновка, ул. с.Бессоновка, ул.274</w:t>
            </w:r>
            <w:r w:rsidRPr="003546BF">
              <w:rPr>
                <w:sz w:val="22"/>
                <w:szCs w:val="22"/>
              </w:rPr>
              <w:t xml:space="preserve"> </w:t>
            </w:r>
            <w:r w:rsidR="000D75EF" w:rsidRPr="003546BF">
              <w:rPr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546BF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546BF">
              <w:rPr>
                <w:sz w:val="22"/>
                <w:szCs w:val="22"/>
              </w:rPr>
              <w:t>8.</w:t>
            </w:r>
          </w:p>
        </w:tc>
        <w:tc>
          <w:tcPr>
            <w:tcW w:w="1360" w:type="pct"/>
          </w:tcPr>
          <w:p w:rsidR="000D75EF" w:rsidRPr="003546BF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546BF">
              <w:rPr>
                <w:sz w:val="22"/>
                <w:szCs w:val="22"/>
                <w:u w:val="single"/>
              </w:rPr>
              <w:t>Бессоновский сельсовет</w:t>
            </w:r>
            <w:r w:rsidRPr="003546BF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546BF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546BF">
              <w:rPr>
                <w:b/>
                <w:sz w:val="22"/>
                <w:szCs w:val="22"/>
              </w:rPr>
              <w:t>368</w:t>
            </w:r>
          </w:p>
        </w:tc>
        <w:tc>
          <w:tcPr>
            <w:tcW w:w="2879" w:type="pct"/>
          </w:tcPr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 «Ветеран», с.Бессоновка, ул. Центральная, 274</w:t>
            </w:r>
            <w:r>
              <w:rPr>
                <w:sz w:val="23"/>
                <w:szCs w:val="23"/>
              </w:rPr>
              <w:t>;</w:t>
            </w:r>
          </w:p>
          <w:p w:rsidR="000D75EF" w:rsidRPr="009D36D7" w:rsidRDefault="003546BF" w:rsidP="003546BF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D75EF" w:rsidRPr="009D36D7">
              <w:rPr>
                <w:sz w:val="23"/>
                <w:szCs w:val="23"/>
              </w:rPr>
              <w:t>магазин «Перекресток» с.Бессоновка, ул. Центральная, 363</w:t>
            </w:r>
            <w:r>
              <w:rPr>
                <w:sz w:val="23"/>
                <w:szCs w:val="23"/>
              </w:rPr>
              <w:t xml:space="preserve"> </w:t>
            </w:r>
            <w:r w:rsidR="000D75EF" w:rsidRPr="000B030E">
              <w:rPr>
                <w:i/>
                <w:sz w:val="22"/>
                <w:szCs w:val="22"/>
              </w:rPr>
              <w:t>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64BD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9.</w:t>
            </w:r>
          </w:p>
        </w:tc>
        <w:tc>
          <w:tcPr>
            <w:tcW w:w="1360" w:type="pct"/>
          </w:tcPr>
          <w:p w:rsidR="000D75EF" w:rsidRPr="00764BDA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64BDA">
              <w:rPr>
                <w:sz w:val="22"/>
                <w:szCs w:val="22"/>
                <w:u w:val="single"/>
              </w:rPr>
              <w:t>Вазерский сельсовет</w:t>
            </w:r>
            <w:r w:rsidRPr="00764BD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764BD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64BDA">
              <w:rPr>
                <w:b/>
                <w:sz w:val="22"/>
                <w:szCs w:val="22"/>
              </w:rPr>
              <w:t>369</w:t>
            </w:r>
          </w:p>
        </w:tc>
        <w:tc>
          <w:tcPr>
            <w:tcW w:w="2879" w:type="pct"/>
          </w:tcPr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 xml:space="preserve">- рекламный щит у магазина «Сашенька» с.Вазерки, ул.Новая,5А (по согласованию); 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- рекламный щит у торгового павильона «Хлеб и сладости» с.Вазерки, ул.</w:t>
            </w:r>
            <w:r>
              <w:rPr>
                <w:sz w:val="22"/>
                <w:szCs w:val="22"/>
              </w:rPr>
              <w:t xml:space="preserve"> </w:t>
            </w:r>
            <w:r w:rsidRPr="00764BDA">
              <w:rPr>
                <w:sz w:val="22"/>
                <w:szCs w:val="22"/>
              </w:rPr>
              <w:t>Центральная, 4А (по согласованию);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- остановочный павильон ул.Басулина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64BD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10.</w:t>
            </w:r>
          </w:p>
        </w:tc>
        <w:tc>
          <w:tcPr>
            <w:tcW w:w="1360" w:type="pct"/>
          </w:tcPr>
          <w:p w:rsidR="000D75EF" w:rsidRPr="00764BDA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64BDA">
              <w:rPr>
                <w:sz w:val="22"/>
                <w:szCs w:val="22"/>
                <w:u w:val="single"/>
              </w:rPr>
              <w:t>Вазерский сельсовет</w:t>
            </w:r>
            <w:r w:rsidRPr="00764BD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764BD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64BDA">
              <w:rPr>
                <w:b/>
                <w:sz w:val="22"/>
                <w:szCs w:val="22"/>
              </w:rPr>
              <w:t>370</w:t>
            </w:r>
          </w:p>
        </w:tc>
        <w:tc>
          <w:tcPr>
            <w:tcW w:w="2879" w:type="pct"/>
          </w:tcPr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- рекламный щит у магазина «Алмаз» с.Вазерки, ул.Ёра,79А;</w:t>
            </w:r>
          </w:p>
          <w:p w:rsidR="000D75EF" w:rsidRPr="00764BDA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- рекламный щит у магазина «Огонёк» с.Вазерки, ул.Ёра,149;</w:t>
            </w:r>
          </w:p>
          <w:p w:rsidR="000D75EF" w:rsidRPr="00764BDA" w:rsidRDefault="000D75EF" w:rsidP="00764BDA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64BDA">
              <w:rPr>
                <w:sz w:val="22"/>
                <w:szCs w:val="22"/>
              </w:rPr>
              <w:t>- остановочные павильоны с.Вазерки, ул.Басулина, ул.Ёра(по согласованию)..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11.</w:t>
            </w:r>
          </w:p>
        </w:tc>
        <w:tc>
          <w:tcPr>
            <w:tcW w:w="1360" w:type="pct"/>
          </w:tcPr>
          <w:p w:rsidR="000D75EF" w:rsidRPr="00FF3526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</w:t>
            </w:r>
            <w:r w:rsidRPr="00FF3526">
              <w:rPr>
                <w:sz w:val="22"/>
                <w:szCs w:val="22"/>
              </w:rPr>
              <w:lastRenderedPageBreak/>
              <w:t>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lastRenderedPageBreak/>
              <w:t>371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 xml:space="preserve">- магазин «Строитель», с.Грабово, ул.Советская, 43В (по </w:t>
            </w:r>
            <w:r w:rsidRPr="00FF3526">
              <w:rPr>
                <w:sz w:val="22"/>
                <w:szCs w:val="22"/>
              </w:rPr>
              <w:lastRenderedPageBreak/>
              <w:t>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372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 «Ларчик», с.Грабово, ул.Западная Поляна, 13А (по 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13.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373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магазин, с.Грабово, ул.Спиртзаводская, 29А (по согласованию);</w:t>
            </w:r>
          </w:p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-магазин «Сура», с.Грабово, ул.Центральная, 54А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14.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374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 «ЛУЧ», с.Грабово, ул. Лесная,14А (по согласованию);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15.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375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 «Причал», с.Грабово, ул.Чехова, 2А (по согласованию)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16.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 «Наш», с.Грабово, ул.Центральная, 178/2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FF3526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17.</w:t>
            </w:r>
          </w:p>
        </w:tc>
        <w:tc>
          <w:tcPr>
            <w:tcW w:w="1360" w:type="pct"/>
          </w:tcPr>
          <w:p w:rsidR="000D75EF" w:rsidRPr="00FF3526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F3526">
              <w:rPr>
                <w:sz w:val="22"/>
                <w:szCs w:val="22"/>
                <w:u w:val="single"/>
              </w:rPr>
              <w:t>Грабовский сельсовет</w:t>
            </w:r>
            <w:r w:rsidRPr="00FF352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FF3526" w:rsidRDefault="000D75EF" w:rsidP="00FF35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FF3526">
              <w:rPr>
                <w:b/>
                <w:sz w:val="22"/>
                <w:szCs w:val="22"/>
              </w:rPr>
              <w:t>377</w:t>
            </w:r>
          </w:p>
        </w:tc>
        <w:tc>
          <w:tcPr>
            <w:tcW w:w="2879" w:type="pct"/>
          </w:tcPr>
          <w:p w:rsidR="000D75EF" w:rsidRPr="00FF3526" w:rsidRDefault="000D75EF" w:rsidP="00F056F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FF3526">
              <w:rPr>
                <w:sz w:val="22"/>
                <w:szCs w:val="22"/>
              </w:rPr>
              <w:t>- магазин, с.Чертково, ул.Молодежная,3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18.</w:t>
            </w:r>
          </w:p>
        </w:tc>
        <w:tc>
          <w:tcPr>
            <w:tcW w:w="1360" w:type="pct"/>
          </w:tcPr>
          <w:p w:rsidR="000D75EF" w:rsidRPr="007547F2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547F2">
              <w:rPr>
                <w:sz w:val="22"/>
                <w:szCs w:val="22"/>
                <w:u w:val="single"/>
              </w:rPr>
              <w:t>Кижеватовский сельсовет</w:t>
            </w:r>
            <w:r w:rsidRPr="007547F2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378</w:t>
            </w:r>
          </w:p>
        </w:tc>
        <w:tc>
          <w:tcPr>
            <w:tcW w:w="2879" w:type="pct"/>
          </w:tcPr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магазин «ИП Трофимова» с.Кижеватово, ул.Большая Дорога, 79а (по согласованию);</w:t>
            </w:r>
          </w:p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кафе «Лада» с.Кижеватово,  ул. Большая Дорога, 158 (по согласованию);</w:t>
            </w:r>
          </w:p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шиномонтаж с.Кижеватово, ул.Большая Дорога, 79А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19.</w:t>
            </w:r>
          </w:p>
        </w:tc>
        <w:tc>
          <w:tcPr>
            <w:tcW w:w="1360" w:type="pct"/>
          </w:tcPr>
          <w:p w:rsidR="000D75EF" w:rsidRPr="007547F2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547F2">
              <w:rPr>
                <w:sz w:val="22"/>
                <w:szCs w:val="22"/>
                <w:u w:val="single"/>
              </w:rPr>
              <w:t>Кижеватовский сельсовет</w:t>
            </w:r>
            <w:r w:rsidRPr="007547F2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379</w:t>
            </w:r>
          </w:p>
        </w:tc>
        <w:tc>
          <w:tcPr>
            <w:tcW w:w="2879" w:type="pct"/>
          </w:tcPr>
          <w:p w:rsidR="000D75EF" w:rsidRPr="007547F2" w:rsidRDefault="000D75EF" w:rsidP="00C004F2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магазин «ИП Жидкова» с.Кижеватово, ул.Молодежная, 62/1 (по согласованию);</w:t>
            </w:r>
          </w:p>
          <w:p w:rsidR="000D75EF" w:rsidRPr="007547F2" w:rsidRDefault="000D75EF" w:rsidP="00696F4E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парикмахерская с.Кижеватово, ул.Молодежная, 58/1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7547F2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20.</w:t>
            </w:r>
          </w:p>
        </w:tc>
        <w:tc>
          <w:tcPr>
            <w:tcW w:w="1360" w:type="pct"/>
          </w:tcPr>
          <w:p w:rsidR="000D75EF" w:rsidRPr="007547F2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547F2">
              <w:rPr>
                <w:sz w:val="22"/>
                <w:szCs w:val="22"/>
                <w:u w:val="single"/>
              </w:rPr>
              <w:t>Кижеватовский сельсовет</w:t>
            </w:r>
            <w:r w:rsidRPr="007547F2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7547F2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547F2">
              <w:rPr>
                <w:b/>
                <w:sz w:val="22"/>
                <w:szCs w:val="22"/>
              </w:rPr>
              <w:t>380</w:t>
            </w:r>
          </w:p>
        </w:tc>
        <w:tc>
          <w:tcPr>
            <w:tcW w:w="2879" w:type="pct"/>
          </w:tcPr>
          <w:p w:rsidR="000D75EF" w:rsidRPr="007547F2" w:rsidRDefault="000D75EF" w:rsidP="003C5D9B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магазин «ИП Катаева» с.Кижеватово, ул. Спортивная, 16 (по согласованию);</w:t>
            </w:r>
          </w:p>
          <w:p w:rsidR="000D75EF" w:rsidRPr="007547F2" w:rsidRDefault="000D75EF" w:rsidP="004A6980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left"/>
              <w:rPr>
                <w:sz w:val="22"/>
                <w:szCs w:val="22"/>
              </w:rPr>
            </w:pPr>
            <w:r w:rsidRPr="007547F2">
              <w:rPr>
                <w:sz w:val="22"/>
                <w:szCs w:val="22"/>
              </w:rPr>
              <w:t>- ТСЖ Дружба, с.Кижеватово, ул.Нефтяников, 1А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8956F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21.</w:t>
            </w:r>
          </w:p>
        </w:tc>
        <w:tc>
          <w:tcPr>
            <w:tcW w:w="1360" w:type="pct"/>
          </w:tcPr>
          <w:p w:rsidR="000D75EF" w:rsidRPr="008956FA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8956FA">
              <w:rPr>
                <w:sz w:val="22"/>
                <w:szCs w:val="22"/>
                <w:u w:val="single"/>
              </w:rPr>
              <w:t>Полеологовский сельсовет</w:t>
            </w:r>
            <w:r w:rsidRPr="008956F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8956F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956FA">
              <w:rPr>
                <w:b/>
                <w:sz w:val="22"/>
                <w:szCs w:val="22"/>
              </w:rPr>
              <w:t>381</w:t>
            </w:r>
          </w:p>
        </w:tc>
        <w:tc>
          <w:tcPr>
            <w:tcW w:w="2879" w:type="pct"/>
          </w:tcPr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здание отделения связи с.Блохино, ул.Молодежная,38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структурное подразделение МУК «МЦ РДК» с.Бессоновка в с.Блохино, ул.Молодёжная,38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магазин «ООО Калина» ИП Саушкина Т.С.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остановочный павильон с.Блохино;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остановочный павильон с.Кроптово.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8956FA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22.</w:t>
            </w:r>
          </w:p>
        </w:tc>
        <w:tc>
          <w:tcPr>
            <w:tcW w:w="1360" w:type="pct"/>
          </w:tcPr>
          <w:p w:rsidR="000D75EF" w:rsidRPr="008956FA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8956FA">
              <w:rPr>
                <w:sz w:val="22"/>
                <w:szCs w:val="22"/>
                <w:u w:val="single"/>
              </w:rPr>
              <w:t>Полеологовский сельсовет</w:t>
            </w:r>
            <w:r w:rsidRPr="008956F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8956FA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956FA">
              <w:rPr>
                <w:b/>
                <w:sz w:val="22"/>
                <w:szCs w:val="22"/>
              </w:rPr>
              <w:t>382</w:t>
            </w:r>
          </w:p>
        </w:tc>
        <w:tc>
          <w:tcPr>
            <w:tcW w:w="2879" w:type="pct"/>
          </w:tcPr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здание отделения связи с.</w:t>
            </w:r>
            <w:r>
              <w:rPr>
                <w:sz w:val="22"/>
                <w:szCs w:val="22"/>
              </w:rPr>
              <w:t xml:space="preserve">Степное </w:t>
            </w:r>
            <w:r w:rsidRPr="008956FA">
              <w:rPr>
                <w:sz w:val="22"/>
                <w:szCs w:val="22"/>
              </w:rPr>
              <w:t>Полеологово, ул.Колхозная,4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структурное подразделение МУК «МЦ РДК» с.Бессоновка в с.</w:t>
            </w:r>
            <w:r>
              <w:rPr>
                <w:sz w:val="22"/>
                <w:szCs w:val="22"/>
              </w:rPr>
              <w:t xml:space="preserve"> Степное </w:t>
            </w:r>
            <w:r w:rsidRPr="008956FA">
              <w:rPr>
                <w:sz w:val="22"/>
                <w:szCs w:val="22"/>
              </w:rPr>
              <w:t>Полеологово, ул.</w:t>
            </w:r>
            <w:r>
              <w:rPr>
                <w:sz w:val="22"/>
                <w:szCs w:val="22"/>
              </w:rPr>
              <w:t xml:space="preserve"> </w:t>
            </w:r>
            <w:r w:rsidRPr="008956FA">
              <w:rPr>
                <w:sz w:val="22"/>
                <w:szCs w:val="22"/>
              </w:rPr>
              <w:t>Дружбы, 21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магазин «ИП Банников И.Г.»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магазин «ИП Мусатов В.Б.» (по согласованию);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остановочный павильон с.</w:t>
            </w:r>
            <w:r>
              <w:rPr>
                <w:sz w:val="22"/>
                <w:szCs w:val="22"/>
              </w:rPr>
              <w:t xml:space="preserve"> Степное </w:t>
            </w:r>
            <w:r w:rsidRPr="008956FA">
              <w:rPr>
                <w:sz w:val="22"/>
                <w:szCs w:val="22"/>
              </w:rPr>
              <w:t>Полеологово;</w:t>
            </w:r>
          </w:p>
          <w:p w:rsidR="000D75EF" w:rsidRPr="008956FA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8956FA">
              <w:rPr>
                <w:sz w:val="22"/>
                <w:szCs w:val="22"/>
              </w:rPr>
              <w:t>- остановочный павильон с.Кроптово.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4C6B8E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>23.</w:t>
            </w:r>
          </w:p>
        </w:tc>
        <w:tc>
          <w:tcPr>
            <w:tcW w:w="1360" w:type="pct"/>
          </w:tcPr>
          <w:p w:rsidR="000D75EF" w:rsidRPr="004C6B8E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4C6B8E">
              <w:rPr>
                <w:sz w:val="22"/>
                <w:szCs w:val="22"/>
                <w:u w:val="single"/>
              </w:rPr>
              <w:t>Проказнинский сельсовет</w:t>
            </w:r>
            <w:r w:rsidRPr="004C6B8E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4C6B8E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C6B8E">
              <w:rPr>
                <w:b/>
                <w:sz w:val="22"/>
                <w:szCs w:val="22"/>
              </w:rPr>
              <w:t>383</w:t>
            </w:r>
          </w:p>
        </w:tc>
        <w:tc>
          <w:tcPr>
            <w:tcW w:w="2879" w:type="pct"/>
          </w:tcPr>
          <w:p w:rsidR="000D75EF" w:rsidRPr="004C6B8E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>- здание администрации Проказнинского сельсовета, с.Пыркино, ул.Центральная, 158А.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4C6B8E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>24.</w:t>
            </w:r>
          </w:p>
        </w:tc>
        <w:tc>
          <w:tcPr>
            <w:tcW w:w="1360" w:type="pct"/>
          </w:tcPr>
          <w:p w:rsidR="000D75EF" w:rsidRPr="004C6B8E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4C6B8E">
              <w:rPr>
                <w:sz w:val="22"/>
                <w:szCs w:val="22"/>
                <w:u w:val="single"/>
              </w:rPr>
              <w:t>Проказнинский сельсовет</w:t>
            </w:r>
            <w:r w:rsidRPr="004C6B8E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4C6B8E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C6B8E">
              <w:rPr>
                <w:b/>
                <w:sz w:val="22"/>
                <w:szCs w:val="22"/>
              </w:rPr>
              <w:t>384</w:t>
            </w:r>
          </w:p>
        </w:tc>
        <w:tc>
          <w:tcPr>
            <w:tcW w:w="2879" w:type="pct"/>
          </w:tcPr>
          <w:p w:rsidR="000D75EF" w:rsidRPr="004C6B8E" w:rsidRDefault="000D75EF" w:rsidP="00456EE0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4C6B8E">
              <w:rPr>
                <w:sz w:val="22"/>
                <w:szCs w:val="22"/>
              </w:rPr>
              <w:t>- здание почтового отделения с.Проказна, с. Проказна, ул.Большой Порядок,1В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25.</w:t>
            </w:r>
          </w:p>
        </w:tc>
        <w:tc>
          <w:tcPr>
            <w:tcW w:w="1360" w:type="pct"/>
          </w:tcPr>
          <w:p w:rsidR="000D75EF" w:rsidRPr="00386998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Бессоновского района </w:t>
            </w:r>
            <w:r w:rsidRPr="00386998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lastRenderedPageBreak/>
              <w:t>385</w:t>
            </w:r>
          </w:p>
        </w:tc>
        <w:tc>
          <w:tcPr>
            <w:tcW w:w="2879" w:type="pct"/>
          </w:tcPr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Торговый павильон ИП Ведяшева Н.Г. по ул.Новые Дворы, д.Александровка (по согласованию)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lastRenderedPageBreak/>
              <w:t>26.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386</w:t>
            </w:r>
          </w:p>
        </w:tc>
        <w:tc>
          <w:tcPr>
            <w:tcW w:w="2879" w:type="pct"/>
          </w:tcPr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-магазин «Сосны», с.Сосновка, ул.Дорожная, 6 (по согласованию);</w:t>
            </w:r>
          </w:p>
          <w:p w:rsidR="000D75EF" w:rsidRPr="00386998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«Калина», с.Сосновка, ул.Дорожная, 8  (по согласованию);</w:t>
            </w:r>
          </w:p>
          <w:p w:rsidR="000D75EF" w:rsidRPr="00386998" w:rsidRDefault="000D75EF" w:rsidP="003D1AC4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«Для Вас», с.Сосновка, ул.Лесная, 22А(по согласованию);</w:t>
            </w:r>
          </w:p>
          <w:p w:rsidR="000D75EF" w:rsidRPr="00386998" w:rsidRDefault="000D75EF" w:rsidP="006A3541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-магазин «Смак», с.Васильевка, ул.Центральная, 69 (по согласованию);</w:t>
            </w:r>
          </w:p>
          <w:p w:rsidR="000D75EF" w:rsidRPr="00386998" w:rsidRDefault="000D75EF" w:rsidP="000957CC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 магазин «Весна», д.Никольское, ул.Мещеровка, 2а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27.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387</w:t>
            </w:r>
          </w:p>
        </w:tc>
        <w:tc>
          <w:tcPr>
            <w:tcW w:w="2879" w:type="pct"/>
          </w:tcPr>
          <w:p w:rsidR="000D75EF" w:rsidRPr="00386998" w:rsidRDefault="000D75EF" w:rsidP="006A3541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ИП Бурлаковой, с.Лопуховка, ул.Фабричная,11А (по согласованию);</w:t>
            </w:r>
          </w:p>
          <w:p w:rsidR="000D75EF" w:rsidRPr="00386998" w:rsidRDefault="000D75EF" w:rsidP="00C51F3F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ИП Волокушиной Т.И., с.Лопуховка, ул.Гусиловка,1</w:t>
            </w:r>
          </w:p>
          <w:p w:rsidR="000D75EF" w:rsidRPr="00386998" w:rsidRDefault="000D75EF" w:rsidP="00C51F3F">
            <w:pPr>
              <w:ind w:firstLine="0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«МиК», с.Лопуховка, ул.Лопуховкое Лесничество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386998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28.</w:t>
            </w:r>
          </w:p>
        </w:tc>
        <w:tc>
          <w:tcPr>
            <w:tcW w:w="1360" w:type="pct"/>
          </w:tcPr>
          <w:p w:rsidR="000D75EF" w:rsidRPr="00386998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86998">
              <w:rPr>
                <w:sz w:val="22"/>
                <w:szCs w:val="22"/>
                <w:u w:val="single"/>
              </w:rPr>
              <w:t>Сосновский сельсовет</w:t>
            </w:r>
            <w:r w:rsidRPr="00386998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386998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86998">
              <w:rPr>
                <w:b/>
                <w:sz w:val="22"/>
                <w:szCs w:val="22"/>
              </w:rPr>
              <w:t>388</w:t>
            </w:r>
          </w:p>
        </w:tc>
        <w:tc>
          <w:tcPr>
            <w:tcW w:w="2879" w:type="pct"/>
          </w:tcPr>
          <w:p w:rsidR="000D75EF" w:rsidRPr="00386998" w:rsidRDefault="000D75EF" w:rsidP="00386998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386998">
              <w:rPr>
                <w:sz w:val="22"/>
                <w:szCs w:val="22"/>
              </w:rPr>
              <w:t>- магазин ООО «Сокол», с.Пазелки, ул.Строителей, 18А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623FDD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29.</w:t>
            </w:r>
          </w:p>
        </w:tc>
        <w:tc>
          <w:tcPr>
            <w:tcW w:w="1360" w:type="pct"/>
          </w:tcPr>
          <w:p w:rsidR="000D75EF" w:rsidRPr="00623FDD" w:rsidRDefault="000D75EF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623FDD">
              <w:rPr>
                <w:sz w:val="22"/>
                <w:szCs w:val="22"/>
                <w:u w:val="single"/>
              </w:rPr>
              <w:t>Степановский сельсовет</w:t>
            </w:r>
            <w:r w:rsidRPr="00623FDD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623FDD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623FDD">
              <w:rPr>
                <w:b/>
                <w:sz w:val="22"/>
                <w:szCs w:val="22"/>
              </w:rPr>
              <w:t>389</w:t>
            </w:r>
          </w:p>
        </w:tc>
        <w:tc>
          <w:tcPr>
            <w:tcW w:w="2879" w:type="pct"/>
          </w:tcPr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«Кнышок»,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ул.Совхозная,14А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«Сказка»,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ул.Совхозная,1А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«Катюша»,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</w:t>
            </w:r>
            <w:r w:rsidRPr="00623FDD">
              <w:rPr>
                <w:sz w:val="22"/>
                <w:szCs w:val="22"/>
              </w:rPr>
              <w:t>епановка, ул. Дорожная, 97А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«Эдем», с. Степановка, ул. Совхозная, 9А,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здание школы,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ул.Дорожная,45А (по согласованию);</w:t>
            </w:r>
          </w:p>
          <w:p w:rsidR="000D75EF" w:rsidRPr="00623FDD" w:rsidRDefault="000D75EF" w:rsidP="003C29D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здание детского сада, с.</w:t>
            </w:r>
            <w:r>
              <w:rPr>
                <w:sz w:val="22"/>
                <w:szCs w:val="22"/>
              </w:rPr>
              <w:t xml:space="preserve"> </w:t>
            </w:r>
            <w:r w:rsidRPr="00623FDD">
              <w:rPr>
                <w:sz w:val="22"/>
                <w:szCs w:val="22"/>
              </w:rPr>
              <w:t>Степановка, ул.Совхозная,11А (по согласованию).</w:t>
            </w:r>
          </w:p>
        </w:tc>
      </w:tr>
      <w:tr w:rsidR="000D75EF" w:rsidRPr="00496993" w:rsidTr="00764BDA">
        <w:tc>
          <w:tcPr>
            <w:tcW w:w="256" w:type="pct"/>
          </w:tcPr>
          <w:p w:rsidR="000D75EF" w:rsidRPr="00623FDD" w:rsidRDefault="000D75EF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30.</w:t>
            </w:r>
          </w:p>
        </w:tc>
        <w:tc>
          <w:tcPr>
            <w:tcW w:w="1360" w:type="pct"/>
          </w:tcPr>
          <w:p w:rsidR="000D75EF" w:rsidRPr="00623FDD" w:rsidRDefault="000D75EF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623FDD">
              <w:rPr>
                <w:sz w:val="22"/>
                <w:szCs w:val="22"/>
                <w:u w:val="single"/>
              </w:rPr>
              <w:t>Степановский сельсовет</w:t>
            </w:r>
            <w:r w:rsidRPr="00623FDD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0D75EF" w:rsidRPr="00623FDD" w:rsidRDefault="000D75EF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623FDD">
              <w:rPr>
                <w:b/>
                <w:sz w:val="22"/>
                <w:szCs w:val="22"/>
              </w:rPr>
              <w:t>390</w:t>
            </w:r>
          </w:p>
        </w:tc>
        <w:tc>
          <w:tcPr>
            <w:tcW w:w="2879" w:type="pct"/>
          </w:tcPr>
          <w:p w:rsidR="000D75EF" w:rsidRPr="00623FDD" w:rsidRDefault="000D75EF" w:rsidP="00743DAE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магазин «Зайчик», с. Трофимовка, ул. Новый порядок,33А (по согласованию);</w:t>
            </w:r>
          </w:p>
          <w:p w:rsidR="000D75EF" w:rsidRPr="00623FDD" w:rsidRDefault="000D75EF" w:rsidP="0049699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 xml:space="preserve">-магазин «Продукты», с.Трофимовка, ул.Центральная, 1 (по согласованию); </w:t>
            </w:r>
          </w:p>
          <w:p w:rsidR="000D75EF" w:rsidRPr="00623FDD" w:rsidRDefault="000D75EF" w:rsidP="00496993">
            <w:pPr>
              <w:pStyle w:val="15"/>
              <w:keepNext/>
              <w:keepLines/>
              <w:shd w:val="clear" w:color="auto" w:fill="auto"/>
              <w:spacing w:before="0" w:after="0" w:line="240" w:lineRule="auto"/>
              <w:ind w:right="23"/>
              <w:jc w:val="both"/>
              <w:rPr>
                <w:sz w:val="22"/>
                <w:szCs w:val="22"/>
              </w:rPr>
            </w:pPr>
            <w:r w:rsidRPr="00623FDD">
              <w:rPr>
                <w:sz w:val="22"/>
                <w:szCs w:val="22"/>
              </w:rPr>
              <w:t>- остановочный павильон с.Бакшеевка.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B75261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B75261">
              <w:rPr>
                <w:sz w:val="22"/>
                <w:szCs w:val="22"/>
              </w:rPr>
              <w:t>31.</w:t>
            </w:r>
          </w:p>
        </w:tc>
        <w:tc>
          <w:tcPr>
            <w:tcW w:w="1360" w:type="pct"/>
          </w:tcPr>
          <w:p w:rsidR="00856FFC" w:rsidRPr="00B75261" w:rsidRDefault="00856FFC" w:rsidP="00022810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B75261">
              <w:rPr>
                <w:sz w:val="22"/>
                <w:szCs w:val="22"/>
                <w:u w:val="single"/>
              </w:rPr>
              <w:t>Чемодановский сельсовет</w:t>
            </w:r>
            <w:r w:rsidRPr="00B75261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856FFC" w:rsidRPr="00B75261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B75261">
              <w:rPr>
                <w:b/>
                <w:sz w:val="22"/>
                <w:szCs w:val="22"/>
              </w:rPr>
              <w:t>391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-Фойе администрации и окна зала регистрации, с. Чемодановка, ул. Генералова, д. 35;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-остановочные павильоны на улице Генералова в с.Чемодановка 4 шт.;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-остановочные павильоны в районе Светлой поляны 2 шт., ул. 2-я Дачная;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 -магазин “Апельсин” ИП Баранов В.А. с.Чемодановка, ул. Фабричная, 5а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“Меркурий” ИП Костина В.И. с.Чемодановка, ул. Дорожная, 35а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“Копейка” ИП Секачев Э.В. с.Чемодановка, ул. Фабричная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“Смак” ИП Терешкина М.Н. с.Чемодановка, ул. Генералова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“Ассорти” ИП Тимофеев С.В. с.Чемодановка, ул. Фабричная 21а-1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“Семицветик” ИП Фролкова С.В. с.Чемодановка, ул. Фабричная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“Орхидея” ИП Чеснокова М.И. с.Чемодановка, ул. Фабричная 18а-1 (по согласованию);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 магазин “Здоровье” ИП Панкратова З.Н. с.Чемодановка, ул. Фабричная, 51 (по согласованию).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t>32.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557B46">
              <w:rPr>
                <w:sz w:val="22"/>
                <w:szCs w:val="22"/>
                <w:u w:val="single"/>
              </w:rPr>
              <w:t>Чемодановский сельсовет</w:t>
            </w:r>
            <w:r w:rsidRPr="00557B4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392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-Фойе и окна МАУ «ЦКДС «Юбилейный» с.Чемодановка, ул. Спортивная 7а;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-магазины на улице Фабричная с.Чемодановка “Детская одежда” ИП Калякина О.П., “Пятерочка”, “Цветы” ИП </w:t>
            </w:r>
            <w:r w:rsidRPr="00856FFC">
              <w:rPr>
                <w:sz w:val="22"/>
                <w:szCs w:val="22"/>
              </w:rPr>
              <w:lastRenderedPageBreak/>
              <w:t>Адаева Л.П., “Фортуна” ,“Катюша” ИП Данчина Л.Н., “Ника” ИП Николаенкова Ж.А.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lastRenderedPageBreak/>
              <w:t>33.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557B46">
              <w:rPr>
                <w:sz w:val="22"/>
                <w:szCs w:val="22"/>
                <w:u w:val="single"/>
              </w:rPr>
              <w:t>Чемодановский сельсовет</w:t>
            </w:r>
            <w:r w:rsidRPr="00557B4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393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-Фойе и окна школы, с.Чемодановка, ул. Школьная, 1а;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-столб у МБДОУ ДС с.Чемодановка</w:t>
            </w:r>
          </w:p>
        </w:tc>
      </w:tr>
      <w:tr w:rsidR="00856FFC" w:rsidRPr="00496993" w:rsidTr="00764BDA">
        <w:tc>
          <w:tcPr>
            <w:tcW w:w="256" w:type="pct"/>
          </w:tcPr>
          <w:p w:rsidR="00856FFC" w:rsidRPr="00557B46" w:rsidRDefault="00856FFC" w:rsidP="00022810">
            <w:pPr>
              <w:ind w:firstLine="0"/>
              <w:jc w:val="left"/>
              <w:rPr>
                <w:sz w:val="22"/>
                <w:szCs w:val="22"/>
              </w:rPr>
            </w:pPr>
            <w:r w:rsidRPr="00557B46">
              <w:rPr>
                <w:sz w:val="22"/>
                <w:szCs w:val="22"/>
              </w:rPr>
              <w:t>34.</w:t>
            </w:r>
          </w:p>
        </w:tc>
        <w:tc>
          <w:tcPr>
            <w:tcW w:w="1360" w:type="pct"/>
          </w:tcPr>
          <w:p w:rsidR="00856FFC" w:rsidRPr="00557B46" w:rsidRDefault="00856FFC" w:rsidP="00B2765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557B46">
              <w:rPr>
                <w:sz w:val="22"/>
                <w:szCs w:val="22"/>
                <w:u w:val="single"/>
              </w:rPr>
              <w:t>Чемодановский сельсовет</w:t>
            </w:r>
            <w:r w:rsidRPr="00557B46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505" w:type="pct"/>
          </w:tcPr>
          <w:p w:rsidR="00856FFC" w:rsidRPr="00557B46" w:rsidRDefault="00856FFC" w:rsidP="00C14094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57B46">
              <w:rPr>
                <w:b/>
                <w:sz w:val="22"/>
                <w:szCs w:val="22"/>
              </w:rPr>
              <w:t>394</w:t>
            </w:r>
          </w:p>
        </w:tc>
        <w:tc>
          <w:tcPr>
            <w:tcW w:w="2879" w:type="pct"/>
          </w:tcPr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-Фойе и окна ДК «Молодёжный», с.Лопатки, ул. Центральная, 1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 xml:space="preserve">-остановочный павильон 1 шт., расположенный по улице Центральной с.Лопатки, около дома № 9., </w:t>
            </w:r>
          </w:p>
          <w:p w:rsidR="00856FFC" w:rsidRPr="00856FFC" w:rsidRDefault="00856FFC" w:rsidP="00856FFC">
            <w:pPr>
              <w:ind w:firstLine="0"/>
              <w:rPr>
                <w:sz w:val="22"/>
                <w:szCs w:val="22"/>
              </w:rPr>
            </w:pPr>
            <w:r w:rsidRPr="00856FFC">
              <w:rPr>
                <w:sz w:val="22"/>
                <w:szCs w:val="22"/>
              </w:rPr>
              <w:t>-филиал МБДОУ ДС с.Чемодановка в с.Лопатки, ул. Центральная,32.</w:t>
            </w:r>
          </w:p>
        </w:tc>
      </w:tr>
    </w:tbl>
    <w:p w:rsidR="005D60B5" w:rsidRDefault="005D60B5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p w:rsidR="00C82880" w:rsidRDefault="00C82880" w:rsidP="00C82880">
      <w:pPr>
        <w:rPr>
          <w:sz w:val="2"/>
          <w:szCs w:val="2"/>
        </w:rPr>
      </w:pPr>
    </w:p>
    <w:sectPr w:rsidR="00C82880" w:rsidSect="00D901EA">
      <w:footerReference w:type="even" r:id="rId8"/>
      <w:endnotePr>
        <w:numFmt w:val="decimal"/>
      </w:endnotePr>
      <w:pgSz w:w="11907" w:h="16840"/>
      <w:pgMar w:top="567" w:right="850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722" w:rsidRDefault="00774722">
      <w:r>
        <w:separator/>
      </w:r>
    </w:p>
  </w:endnote>
  <w:endnote w:type="continuationSeparator" w:id="0">
    <w:p w:rsidR="00774722" w:rsidRDefault="0077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A0" w:rsidRDefault="001F7001" w:rsidP="002430BC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E0F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AA0" w:rsidRDefault="0077472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722" w:rsidRDefault="00774722">
      <w:r>
        <w:separator/>
      </w:r>
    </w:p>
  </w:footnote>
  <w:footnote w:type="continuationSeparator" w:id="0">
    <w:p w:rsidR="00774722" w:rsidRDefault="00774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3D5A"/>
    <w:multiLevelType w:val="multilevel"/>
    <w:tmpl w:val="CF685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77444C"/>
    <w:multiLevelType w:val="hybridMultilevel"/>
    <w:tmpl w:val="7D06E006"/>
    <w:lvl w:ilvl="0" w:tplc="D3EC99C4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0E"/>
    <w:rsid w:val="00004140"/>
    <w:rsid w:val="00014419"/>
    <w:rsid w:val="000167AB"/>
    <w:rsid w:val="00022810"/>
    <w:rsid w:val="000237F2"/>
    <w:rsid w:val="000269DB"/>
    <w:rsid w:val="00051F6D"/>
    <w:rsid w:val="0005514D"/>
    <w:rsid w:val="000819F6"/>
    <w:rsid w:val="00085DA7"/>
    <w:rsid w:val="00091737"/>
    <w:rsid w:val="000957CC"/>
    <w:rsid w:val="000A416A"/>
    <w:rsid w:val="000B1160"/>
    <w:rsid w:val="000C2E4D"/>
    <w:rsid w:val="000D0507"/>
    <w:rsid w:val="000D75EF"/>
    <w:rsid w:val="000F1234"/>
    <w:rsid w:val="000F2BFC"/>
    <w:rsid w:val="000F30ED"/>
    <w:rsid w:val="00104FEB"/>
    <w:rsid w:val="00116444"/>
    <w:rsid w:val="0012039B"/>
    <w:rsid w:val="001248E0"/>
    <w:rsid w:val="00132AD6"/>
    <w:rsid w:val="00136FD6"/>
    <w:rsid w:val="00144E13"/>
    <w:rsid w:val="00147845"/>
    <w:rsid w:val="00154605"/>
    <w:rsid w:val="00163E9E"/>
    <w:rsid w:val="0016646E"/>
    <w:rsid w:val="00176D3F"/>
    <w:rsid w:val="00190DEE"/>
    <w:rsid w:val="001A7099"/>
    <w:rsid w:val="001A7770"/>
    <w:rsid w:val="001B5B6C"/>
    <w:rsid w:val="001B7A0D"/>
    <w:rsid w:val="001C1D0F"/>
    <w:rsid w:val="001D5918"/>
    <w:rsid w:val="001F7001"/>
    <w:rsid w:val="0020279B"/>
    <w:rsid w:val="00204F72"/>
    <w:rsid w:val="00205210"/>
    <w:rsid w:val="00217988"/>
    <w:rsid w:val="00230B2D"/>
    <w:rsid w:val="00235210"/>
    <w:rsid w:val="0023718E"/>
    <w:rsid w:val="0024322D"/>
    <w:rsid w:val="0024384B"/>
    <w:rsid w:val="002534BB"/>
    <w:rsid w:val="00271AE9"/>
    <w:rsid w:val="00273E64"/>
    <w:rsid w:val="00277D94"/>
    <w:rsid w:val="00281F9B"/>
    <w:rsid w:val="00285D30"/>
    <w:rsid w:val="002A2CC8"/>
    <w:rsid w:val="002B6B95"/>
    <w:rsid w:val="002C0F9E"/>
    <w:rsid w:val="002C604A"/>
    <w:rsid w:val="002E3A70"/>
    <w:rsid w:val="002E4D7D"/>
    <w:rsid w:val="002F3D6C"/>
    <w:rsid w:val="002F73AB"/>
    <w:rsid w:val="00303D8A"/>
    <w:rsid w:val="0031024C"/>
    <w:rsid w:val="00336A2B"/>
    <w:rsid w:val="0034317B"/>
    <w:rsid w:val="0034497C"/>
    <w:rsid w:val="00352DD6"/>
    <w:rsid w:val="0035464E"/>
    <w:rsid w:val="003546BF"/>
    <w:rsid w:val="00361371"/>
    <w:rsid w:val="00362EFB"/>
    <w:rsid w:val="0037333C"/>
    <w:rsid w:val="00380402"/>
    <w:rsid w:val="00381A66"/>
    <w:rsid w:val="00386998"/>
    <w:rsid w:val="00386B9E"/>
    <w:rsid w:val="003B063F"/>
    <w:rsid w:val="003B75E9"/>
    <w:rsid w:val="003C0264"/>
    <w:rsid w:val="003C29D3"/>
    <w:rsid w:val="003D0462"/>
    <w:rsid w:val="003D07B4"/>
    <w:rsid w:val="003D1AC4"/>
    <w:rsid w:val="003E35A3"/>
    <w:rsid w:val="003F4EA4"/>
    <w:rsid w:val="003F7257"/>
    <w:rsid w:val="0042459E"/>
    <w:rsid w:val="00426FF1"/>
    <w:rsid w:val="0043088B"/>
    <w:rsid w:val="00441107"/>
    <w:rsid w:val="004425BE"/>
    <w:rsid w:val="00456EE0"/>
    <w:rsid w:val="00457052"/>
    <w:rsid w:val="0047451C"/>
    <w:rsid w:val="004827C1"/>
    <w:rsid w:val="004847F7"/>
    <w:rsid w:val="00491B86"/>
    <w:rsid w:val="00494A52"/>
    <w:rsid w:val="0049613D"/>
    <w:rsid w:val="00496993"/>
    <w:rsid w:val="004A6980"/>
    <w:rsid w:val="004C6B8E"/>
    <w:rsid w:val="004D566A"/>
    <w:rsid w:val="004F1AC9"/>
    <w:rsid w:val="004F36DF"/>
    <w:rsid w:val="004F4E6B"/>
    <w:rsid w:val="004F537D"/>
    <w:rsid w:val="005016D6"/>
    <w:rsid w:val="0050742E"/>
    <w:rsid w:val="00507FDF"/>
    <w:rsid w:val="00514BAA"/>
    <w:rsid w:val="005237B7"/>
    <w:rsid w:val="00530DD8"/>
    <w:rsid w:val="00533A3A"/>
    <w:rsid w:val="005368C8"/>
    <w:rsid w:val="00537885"/>
    <w:rsid w:val="0054374E"/>
    <w:rsid w:val="005467C8"/>
    <w:rsid w:val="00551F93"/>
    <w:rsid w:val="00553C05"/>
    <w:rsid w:val="005547DE"/>
    <w:rsid w:val="00556820"/>
    <w:rsid w:val="00557B46"/>
    <w:rsid w:val="00560F20"/>
    <w:rsid w:val="0057532F"/>
    <w:rsid w:val="005767F8"/>
    <w:rsid w:val="0058298A"/>
    <w:rsid w:val="0058324A"/>
    <w:rsid w:val="00590C97"/>
    <w:rsid w:val="005B4AF6"/>
    <w:rsid w:val="005C1493"/>
    <w:rsid w:val="005C786D"/>
    <w:rsid w:val="005D60B5"/>
    <w:rsid w:val="005E3EBA"/>
    <w:rsid w:val="005E7300"/>
    <w:rsid w:val="005F1AF6"/>
    <w:rsid w:val="005F2DFF"/>
    <w:rsid w:val="005F57DC"/>
    <w:rsid w:val="00605644"/>
    <w:rsid w:val="00617FB6"/>
    <w:rsid w:val="00623FDD"/>
    <w:rsid w:val="006244ED"/>
    <w:rsid w:val="006246CD"/>
    <w:rsid w:val="00653E8B"/>
    <w:rsid w:val="00663A2F"/>
    <w:rsid w:val="00670DDB"/>
    <w:rsid w:val="0067465F"/>
    <w:rsid w:val="0067667D"/>
    <w:rsid w:val="00677125"/>
    <w:rsid w:val="006806FD"/>
    <w:rsid w:val="0069184F"/>
    <w:rsid w:val="00696F4E"/>
    <w:rsid w:val="006A3541"/>
    <w:rsid w:val="006A70F4"/>
    <w:rsid w:val="006C6079"/>
    <w:rsid w:val="006D10FC"/>
    <w:rsid w:val="006D490E"/>
    <w:rsid w:val="006E0F60"/>
    <w:rsid w:val="006E5211"/>
    <w:rsid w:val="006F1CC7"/>
    <w:rsid w:val="006F4247"/>
    <w:rsid w:val="00710B6C"/>
    <w:rsid w:val="00736169"/>
    <w:rsid w:val="00737234"/>
    <w:rsid w:val="0074074F"/>
    <w:rsid w:val="00743DAE"/>
    <w:rsid w:val="007547F2"/>
    <w:rsid w:val="00754A23"/>
    <w:rsid w:val="00762AC2"/>
    <w:rsid w:val="00762FC1"/>
    <w:rsid w:val="00764BDA"/>
    <w:rsid w:val="00774722"/>
    <w:rsid w:val="007767E5"/>
    <w:rsid w:val="00793B69"/>
    <w:rsid w:val="00797370"/>
    <w:rsid w:val="007A3248"/>
    <w:rsid w:val="007A3275"/>
    <w:rsid w:val="007A5C96"/>
    <w:rsid w:val="007B1802"/>
    <w:rsid w:val="007B4E48"/>
    <w:rsid w:val="007B5B9C"/>
    <w:rsid w:val="007C1E98"/>
    <w:rsid w:val="007E28CA"/>
    <w:rsid w:val="007E7AC2"/>
    <w:rsid w:val="007F3006"/>
    <w:rsid w:val="007F50C8"/>
    <w:rsid w:val="007F68CF"/>
    <w:rsid w:val="00804FA2"/>
    <w:rsid w:val="00807AA6"/>
    <w:rsid w:val="0081453E"/>
    <w:rsid w:val="008151C5"/>
    <w:rsid w:val="00821574"/>
    <w:rsid w:val="008217BE"/>
    <w:rsid w:val="00847503"/>
    <w:rsid w:val="00855379"/>
    <w:rsid w:val="00856FFC"/>
    <w:rsid w:val="008629CB"/>
    <w:rsid w:val="00866930"/>
    <w:rsid w:val="00866B7E"/>
    <w:rsid w:val="008779FE"/>
    <w:rsid w:val="00880FF3"/>
    <w:rsid w:val="00886F02"/>
    <w:rsid w:val="008956FA"/>
    <w:rsid w:val="008A068F"/>
    <w:rsid w:val="008A4A7C"/>
    <w:rsid w:val="008A6416"/>
    <w:rsid w:val="008A7F05"/>
    <w:rsid w:val="008B484C"/>
    <w:rsid w:val="008C1FF5"/>
    <w:rsid w:val="008C6CD2"/>
    <w:rsid w:val="008F2667"/>
    <w:rsid w:val="008F7C5B"/>
    <w:rsid w:val="00912BEC"/>
    <w:rsid w:val="0093231A"/>
    <w:rsid w:val="00932FC9"/>
    <w:rsid w:val="009432B3"/>
    <w:rsid w:val="009436E2"/>
    <w:rsid w:val="009515DF"/>
    <w:rsid w:val="00957A8C"/>
    <w:rsid w:val="00972FD7"/>
    <w:rsid w:val="00973930"/>
    <w:rsid w:val="0097488E"/>
    <w:rsid w:val="009C1682"/>
    <w:rsid w:val="009F12FD"/>
    <w:rsid w:val="009F521F"/>
    <w:rsid w:val="009F7164"/>
    <w:rsid w:val="00A01858"/>
    <w:rsid w:val="00A028FE"/>
    <w:rsid w:val="00A07A43"/>
    <w:rsid w:val="00A236CD"/>
    <w:rsid w:val="00A41D62"/>
    <w:rsid w:val="00A42472"/>
    <w:rsid w:val="00A43BBB"/>
    <w:rsid w:val="00A70405"/>
    <w:rsid w:val="00A70D2B"/>
    <w:rsid w:val="00A7198F"/>
    <w:rsid w:val="00A72D17"/>
    <w:rsid w:val="00A754D0"/>
    <w:rsid w:val="00A77146"/>
    <w:rsid w:val="00A91F00"/>
    <w:rsid w:val="00AA335D"/>
    <w:rsid w:val="00AA4EBC"/>
    <w:rsid w:val="00AB0F6B"/>
    <w:rsid w:val="00AC112A"/>
    <w:rsid w:val="00AC308B"/>
    <w:rsid w:val="00AE324C"/>
    <w:rsid w:val="00AE5A8E"/>
    <w:rsid w:val="00AE7235"/>
    <w:rsid w:val="00B03368"/>
    <w:rsid w:val="00B03FAA"/>
    <w:rsid w:val="00B1095F"/>
    <w:rsid w:val="00B309EF"/>
    <w:rsid w:val="00B3448F"/>
    <w:rsid w:val="00B6280C"/>
    <w:rsid w:val="00B75261"/>
    <w:rsid w:val="00B90FD6"/>
    <w:rsid w:val="00BA21FA"/>
    <w:rsid w:val="00BA5A70"/>
    <w:rsid w:val="00BC43BA"/>
    <w:rsid w:val="00BC488B"/>
    <w:rsid w:val="00BC5679"/>
    <w:rsid w:val="00BD6BAB"/>
    <w:rsid w:val="00BF2C7A"/>
    <w:rsid w:val="00BF7771"/>
    <w:rsid w:val="00BF7B6A"/>
    <w:rsid w:val="00C004F2"/>
    <w:rsid w:val="00C14094"/>
    <w:rsid w:val="00C313AF"/>
    <w:rsid w:val="00C3298A"/>
    <w:rsid w:val="00C33F61"/>
    <w:rsid w:val="00C40C5E"/>
    <w:rsid w:val="00C43890"/>
    <w:rsid w:val="00C465F1"/>
    <w:rsid w:val="00C51F3F"/>
    <w:rsid w:val="00C82880"/>
    <w:rsid w:val="00C96F98"/>
    <w:rsid w:val="00CA6FF9"/>
    <w:rsid w:val="00CA7455"/>
    <w:rsid w:val="00CB18C5"/>
    <w:rsid w:val="00CB39BF"/>
    <w:rsid w:val="00CD1E92"/>
    <w:rsid w:val="00CE61B9"/>
    <w:rsid w:val="00CF6449"/>
    <w:rsid w:val="00D14237"/>
    <w:rsid w:val="00D3044A"/>
    <w:rsid w:val="00D43F62"/>
    <w:rsid w:val="00D440D3"/>
    <w:rsid w:val="00D46EFB"/>
    <w:rsid w:val="00D47A2F"/>
    <w:rsid w:val="00D47A78"/>
    <w:rsid w:val="00D7680A"/>
    <w:rsid w:val="00D901EA"/>
    <w:rsid w:val="00D92B08"/>
    <w:rsid w:val="00DA18F1"/>
    <w:rsid w:val="00DA4E9A"/>
    <w:rsid w:val="00DB7152"/>
    <w:rsid w:val="00DC004C"/>
    <w:rsid w:val="00DC6BF7"/>
    <w:rsid w:val="00DD535C"/>
    <w:rsid w:val="00DD74B0"/>
    <w:rsid w:val="00E00E47"/>
    <w:rsid w:val="00E06208"/>
    <w:rsid w:val="00E13AB6"/>
    <w:rsid w:val="00E15885"/>
    <w:rsid w:val="00E34AC2"/>
    <w:rsid w:val="00E4173E"/>
    <w:rsid w:val="00E41C28"/>
    <w:rsid w:val="00E4340B"/>
    <w:rsid w:val="00E45D25"/>
    <w:rsid w:val="00E64181"/>
    <w:rsid w:val="00E757B2"/>
    <w:rsid w:val="00E75B58"/>
    <w:rsid w:val="00E81868"/>
    <w:rsid w:val="00E90640"/>
    <w:rsid w:val="00E931EB"/>
    <w:rsid w:val="00E9629B"/>
    <w:rsid w:val="00EA630B"/>
    <w:rsid w:val="00EA6419"/>
    <w:rsid w:val="00EA697C"/>
    <w:rsid w:val="00EB2B81"/>
    <w:rsid w:val="00EB3353"/>
    <w:rsid w:val="00EC07B1"/>
    <w:rsid w:val="00EC23E2"/>
    <w:rsid w:val="00EC7E9E"/>
    <w:rsid w:val="00F01B8B"/>
    <w:rsid w:val="00F033B5"/>
    <w:rsid w:val="00F03A3C"/>
    <w:rsid w:val="00F14AA1"/>
    <w:rsid w:val="00F20229"/>
    <w:rsid w:val="00F22B88"/>
    <w:rsid w:val="00F321C6"/>
    <w:rsid w:val="00F330A9"/>
    <w:rsid w:val="00F35225"/>
    <w:rsid w:val="00F373E1"/>
    <w:rsid w:val="00F419FF"/>
    <w:rsid w:val="00F4360A"/>
    <w:rsid w:val="00F523F6"/>
    <w:rsid w:val="00F62C23"/>
    <w:rsid w:val="00F750BF"/>
    <w:rsid w:val="00F81A45"/>
    <w:rsid w:val="00F873BF"/>
    <w:rsid w:val="00F94BB3"/>
    <w:rsid w:val="00F97696"/>
    <w:rsid w:val="00FA3BBD"/>
    <w:rsid w:val="00FB11C4"/>
    <w:rsid w:val="00FB2EB6"/>
    <w:rsid w:val="00FC4F89"/>
    <w:rsid w:val="00FF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E4522"/>
  <w15:docId w15:val="{C3AE9951-B3B9-4C49-9A37-56F25015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uiPriority w:val="99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uiPriority w:val="99"/>
    <w:rsid w:val="00C3298A"/>
  </w:style>
  <w:style w:type="character" w:styleId="af2">
    <w:name w:val="footnote reference"/>
    <w:uiPriority w:val="99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Заголовок №1_"/>
    <w:basedOn w:val="a0"/>
    <w:link w:val="15"/>
    <w:rsid w:val="005D60B5"/>
    <w:rPr>
      <w:sz w:val="27"/>
      <w:szCs w:val="27"/>
      <w:shd w:val="clear" w:color="auto" w:fill="FFFFFF"/>
    </w:rPr>
  </w:style>
  <w:style w:type="character" w:customStyle="1" w:styleId="af8">
    <w:name w:val="Основной текст + Полужирный"/>
    <w:basedOn w:val="ae"/>
    <w:rsid w:val="005D60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D60B5"/>
    <w:pPr>
      <w:widowControl/>
      <w:shd w:val="clear" w:color="auto" w:fill="FFFFFF"/>
      <w:spacing w:before="300" w:after="840" w:line="0" w:lineRule="atLeast"/>
      <w:ind w:firstLine="0"/>
      <w:jc w:val="center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70261-67ED-40C8-87D1-1393411B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18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Grabovo selsovet</cp:lastModifiedBy>
  <cp:revision>16</cp:revision>
  <cp:lastPrinted>2024-01-11T07:21:00Z</cp:lastPrinted>
  <dcterms:created xsi:type="dcterms:W3CDTF">2024-01-10T08:20:00Z</dcterms:created>
  <dcterms:modified xsi:type="dcterms:W3CDTF">2024-01-30T12:24:00Z</dcterms:modified>
</cp:coreProperties>
</file>